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165AE9" w:rsidRDefault="00BA3012" w:rsidP="00165AE9">
      <w:r>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arto="http://schemas.microsoft.com/office/word/2006/arto"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667E0751" w:rsidR="00E604DE" w:rsidRPr="007B4242" w:rsidRDefault="00A548BE" w:rsidP="006B7C59">
                            <w:pPr>
                              <w:pStyle w:val="Documentsubtitle"/>
                              <w:rPr>
                                <w:rFonts w:ascii="Arial" w:hAnsi="Arial" w:cs="Arial"/>
                                <w:b/>
                                <w:bCs/>
                                <w:sz w:val="48"/>
                              </w:rPr>
                            </w:pPr>
                            <w:r w:rsidRPr="00A548BE">
                              <w:rPr>
                                <w:rFonts w:ascii="Arial" w:hAnsi="Arial" w:cs="Arial"/>
                                <w:b/>
                                <w:bCs/>
                                <w:sz w:val="48"/>
                              </w:rPr>
                              <w:t>Coalburn North New Substation Fund</w:t>
                            </w:r>
                          </w:p>
                          <w:p w14:paraId="539E943D" w14:textId="169B75DF"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667E0751" w:rsidR="00E604DE" w:rsidRPr="007B4242" w:rsidRDefault="00A548BE" w:rsidP="006B7C59">
                      <w:pPr>
                        <w:pStyle w:val="Documentsubtitle"/>
                        <w:rPr>
                          <w:rFonts w:ascii="Arial" w:hAnsi="Arial" w:cs="Arial"/>
                          <w:b/>
                          <w:bCs/>
                          <w:sz w:val="48"/>
                        </w:rPr>
                      </w:pPr>
                      <w:r w:rsidRPr="00A548BE">
                        <w:rPr>
                          <w:rFonts w:ascii="Arial" w:hAnsi="Arial" w:cs="Arial"/>
                          <w:b/>
                          <w:bCs/>
                          <w:sz w:val="48"/>
                        </w:rPr>
                        <w:t>Coalburn North New Substation Fund</w:t>
                      </w:r>
                    </w:p>
                    <w:p w14:paraId="539E943D" w14:textId="169B75DF"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p>
                  </w:txbxContent>
                </v:textbox>
              </v:shape>
            </w:pict>
          </mc:Fallback>
        </mc:AlternateContent>
      </w:r>
      <w:r w:rsidR="000D3371" w:rsidRPr="00385A38">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group id="Grupo 54" style="position:absolute;margin-left:286pt;margin-top:23.7pt;width:183.6pt;height:56.6pt;z-index:-251658239;mso-position-vertical-relative:page;mso-width-relative:margin;mso-height-relative:margin" coordsize="64914,20020" o:spid="_x0000_s1026" w14:anchorId="31D03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493E52">
        <w:rPr>
          <w:rFonts w:eastAsiaTheme="majorEastAsia"/>
          <w:sz w:val="72"/>
        </w:rPr>
        <w:br w:type="page"/>
      </w:r>
    </w:p>
    <w:p w14:paraId="39A1E843" w14:textId="466E91F7" w:rsidR="000B1901" w:rsidRPr="006E15D4" w:rsidRDefault="001C696C" w:rsidP="00FB6193">
      <w:pPr>
        <w:pStyle w:val="Heading1"/>
        <w:spacing w:after="0"/>
        <w:rPr>
          <w:sz w:val="52"/>
          <w:szCs w:val="24"/>
          <w:lang w:val="en-GB"/>
        </w:rPr>
      </w:pPr>
      <w:r>
        <w:rPr>
          <w:sz w:val="52"/>
          <w:szCs w:val="24"/>
          <w:lang w:val="en-GB"/>
        </w:rPr>
        <w:lastRenderedPageBreak/>
        <w:t>Pre-</w:t>
      </w:r>
      <w:r w:rsidR="00042CDC" w:rsidRPr="006E15D4">
        <w:rPr>
          <w:sz w:val="52"/>
          <w:szCs w:val="24"/>
          <w:lang w:val="en-GB"/>
        </w:rPr>
        <w:t>Ap</w:t>
      </w:r>
      <w:r w:rsidR="00D85776" w:rsidRPr="006E15D4">
        <w:rPr>
          <w:sz w:val="52"/>
          <w:szCs w:val="24"/>
          <w:lang w:val="en-GB"/>
        </w:rPr>
        <w:t xml:space="preserve">plication </w:t>
      </w:r>
      <w:r>
        <w:rPr>
          <w:sz w:val="52"/>
          <w:szCs w:val="24"/>
          <w:lang w:val="en-GB"/>
        </w:rPr>
        <w:t>Checklist</w:t>
      </w:r>
    </w:p>
    <w:p w14:paraId="49C1BD83" w14:textId="77777777" w:rsidR="00DA46A2" w:rsidRDefault="00DA46A2" w:rsidP="1843D750">
      <w:pPr>
        <w:rPr>
          <w:rFonts w:cstheme="minorBidi"/>
          <w:color w:val="auto"/>
          <w:sz w:val="21"/>
          <w:szCs w:val="24"/>
          <w:lang w:val="en-GB"/>
        </w:rPr>
      </w:pPr>
    </w:p>
    <w:p w14:paraId="738BF241" w14:textId="77EC6273" w:rsidR="00D02FC9" w:rsidRDefault="00DD50F8" w:rsidP="1843D750">
      <w:pPr>
        <w:rPr>
          <w:rFonts w:cstheme="minorBidi"/>
          <w:color w:val="auto"/>
          <w:sz w:val="21"/>
          <w:szCs w:val="24"/>
          <w:lang w:val="en-GB"/>
        </w:rPr>
      </w:pPr>
      <w:r w:rsidRPr="006E15D4">
        <w:rPr>
          <w:rFonts w:cstheme="minorBidi"/>
          <w:color w:val="auto"/>
          <w:sz w:val="21"/>
          <w:szCs w:val="24"/>
          <w:lang w:val="en-GB"/>
        </w:rPr>
        <w:t>Before starting your application</w:t>
      </w:r>
      <w:r w:rsidR="00BD5641" w:rsidRPr="006E15D4">
        <w:rPr>
          <w:rFonts w:cstheme="minorBidi"/>
          <w:color w:val="auto"/>
          <w:sz w:val="21"/>
          <w:szCs w:val="24"/>
          <w:lang w:val="en-GB"/>
        </w:rPr>
        <w:t xml:space="preserve">, </w:t>
      </w:r>
      <w:r w:rsidR="00BD5641" w:rsidRPr="00172D18">
        <w:rPr>
          <w:rFonts w:cstheme="minorBidi"/>
          <w:color w:val="auto"/>
          <w:sz w:val="21"/>
          <w:szCs w:val="24"/>
          <w:lang w:val="en-GB"/>
        </w:rPr>
        <w:t xml:space="preserve">please read the guidance </w:t>
      </w:r>
      <w:r w:rsidR="00A107B2" w:rsidRPr="00172D18">
        <w:rPr>
          <w:rFonts w:cstheme="minorBidi"/>
          <w:color w:val="auto"/>
          <w:sz w:val="21"/>
          <w:szCs w:val="24"/>
          <w:lang w:val="en-GB"/>
        </w:rPr>
        <w:t>document</w:t>
      </w:r>
      <w:r w:rsidR="00F83D87" w:rsidRPr="00172D18">
        <w:rPr>
          <w:rFonts w:cstheme="minorBidi"/>
          <w:color w:val="auto"/>
          <w:sz w:val="21"/>
          <w:szCs w:val="24"/>
          <w:lang w:val="en-GB"/>
        </w:rPr>
        <w:t>, which</w:t>
      </w:r>
      <w:r w:rsidR="00F83D87" w:rsidRPr="006E15D4">
        <w:rPr>
          <w:rFonts w:cstheme="minorBidi"/>
          <w:color w:val="auto"/>
          <w:sz w:val="21"/>
          <w:szCs w:val="24"/>
          <w:lang w:val="en-GB"/>
        </w:rPr>
        <w:t xml:space="preserve"> includes detailed information on organisation and project eligibility</w:t>
      </w:r>
      <w:r w:rsidR="00F83D87" w:rsidRPr="006E15D4" w:rsidDel="00D33C41">
        <w:rPr>
          <w:rFonts w:cstheme="minorBidi"/>
          <w:color w:val="auto"/>
          <w:sz w:val="21"/>
          <w:szCs w:val="24"/>
          <w:lang w:val="en-GB"/>
        </w:rPr>
        <w:t>.</w:t>
      </w:r>
      <w:r w:rsidR="002D6566" w:rsidRPr="006E15D4">
        <w:rPr>
          <w:rFonts w:cstheme="minorBidi"/>
          <w:color w:val="auto"/>
          <w:sz w:val="21"/>
          <w:szCs w:val="24"/>
          <w:lang w:val="en-GB"/>
        </w:rPr>
        <w:t xml:space="preserve">  </w:t>
      </w:r>
    </w:p>
    <w:p w14:paraId="30CBFCBF" w14:textId="5DA13E9F" w:rsidR="007E4C0E" w:rsidRDefault="007E4C0E" w:rsidP="1843D750">
      <w:pPr>
        <w:rPr>
          <w:rFonts w:cstheme="minorBidi"/>
          <w:color w:val="auto"/>
          <w:sz w:val="21"/>
          <w:szCs w:val="24"/>
          <w:lang w:val="en-GB"/>
        </w:rPr>
      </w:pPr>
      <w:r>
        <w:rPr>
          <w:rFonts w:cstheme="minorBidi"/>
          <w:color w:val="auto"/>
          <w:sz w:val="21"/>
          <w:szCs w:val="24"/>
          <w:lang w:val="en-GB"/>
        </w:rPr>
        <w:t xml:space="preserve">The guidance document can be found </w:t>
      </w:r>
      <w:r w:rsidR="00851C15">
        <w:rPr>
          <w:rFonts w:cstheme="minorBidi"/>
          <w:color w:val="auto"/>
          <w:sz w:val="21"/>
          <w:szCs w:val="24"/>
          <w:lang w:val="en-GB"/>
        </w:rPr>
        <w:t xml:space="preserve">at: </w:t>
      </w:r>
    </w:p>
    <w:p w14:paraId="3B4D780E" w14:textId="22045659" w:rsidR="00851C15" w:rsidRDefault="00851C15" w:rsidP="1843D750">
      <w:pPr>
        <w:rPr>
          <w:rFonts w:cstheme="minorBidi"/>
          <w:color w:val="auto"/>
          <w:sz w:val="21"/>
          <w:szCs w:val="24"/>
          <w:lang w:val="en-GB"/>
        </w:rPr>
      </w:pPr>
      <w:hyperlink r:id="rId11" w:anchor="tablist1-panel3" w:history="1">
        <w:r w:rsidRPr="00851C15">
          <w:rPr>
            <w:rStyle w:val="Hyperlink"/>
            <w:rFonts w:cstheme="minorBidi"/>
            <w:sz w:val="21"/>
            <w:szCs w:val="24"/>
          </w:rPr>
          <w:t>Community Benefit Funding - SP Energy Networks</w:t>
        </w:r>
      </w:hyperlink>
    </w:p>
    <w:p w14:paraId="2CC57E15" w14:textId="39BCDEE9" w:rsidR="00851C15" w:rsidRPr="00FD58CB" w:rsidRDefault="001F7A43" w:rsidP="1843D750">
      <w:pPr>
        <w:rPr>
          <w:rStyle w:val="Hyperlink"/>
          <w:lang w:val="en-GB"/>
        </w:rPr>
      </w:pPr>
      <w:r>
        <w:fldChar w:fldCharType="begin"/>
      </w:r>
      <w:r w:rsidRPr="00FD58CB">
        <w:rPr>
          <w:lang w:val="en-GB"/>
        </w:rPr>
        <w:instrText>HYPERLINK "https://energysavingtrust.org.uk/listing/programmes/?location%5B%5D=1786"</w:instrText>
      </w:r>
      <w:r>
        <w:fldChar w:fldCharType="separate"/>
      </w:r>
      <w:r w:rsidRPr="00FD58CB">
        <w:rPr>
          <w:rStyle w:val="Hyperlink"/>
          <w:rFonts w:cstheme="minorBidi"/>
          <w:sz w:val="21"/>
          <w:szCs w:val="24"/>
          <w:lang w:val="en-GB"/>
        </w:rPr>
        <w:t>Domestic and international programmes - Energy Saving Trust</w:t>
      </w:r>
      <w:r>
        <w:fldChar w:fldCharType="end"/>
      </w:r>
      <w:r w:rsidR="00172D18" w:rsidRPr="00FD58CB">
        <w:rPr>
          <w:rStyle w:val="Hyperlink"/>
          <w:rFonts w:cstheme="minorBidi"/>
          <w:sz w:val="21"/>
          <w:szCs w:val="24"/>
          <w:lang w:val="en-GB"/>
        </w:rPr>
        <w:t xml:space="preserve"> – click on </w:t>
      </w:r>
      <w:r w:rsidR="00172D18" w:rsidRPr="00FD58CB">
        <w:rPr>
          <w:rFonts w:cstheme="minorBidi"/>
          <w:color w:val="008C38" w:themeColor="hyperlink"/>
          <w:sz w:val="21"/>
          <w:szCs w:val="24"/>
          <w:u w:val="single"/>
          <w:lang w:val="en-GB"/>
        </w:rPr>
        <w:t>sp-energy-networks-community-benefit-fund</w:t>
      </w:r>
    </w:p>
    <w:p w14:paraId="58AF3937" w14:textId="2E30F452" w:rsidR="00DA46A2" w:rsidRDefault="008E3EE0" w:rsidP="1843D750">
      <w:pPr>
        <w:rPr>
          <w:rFonts w:cstheme="minorBidi"/>
          <w:color w:val="auto"/>
          <w:sz w:val="21"/>
          <w:szCs w:val="24"/>
          <w:lang w:val="en-GB"/>
        </w:rPr>
      </w:pPr>
      <w:r>
        <w:rPr>
          <w:rFonts w:cstheme="minorBidi"/>
          <w:color w:val="auto"/>
          <w:sz w:val="21"/>
          <w:szCs w:val="24"/>
          <w:lang w:val="en-GB"/>
        </w:rPr>
        <w:t xml:space="preserve">Before completing the full application </w:t>
      </w:r>
      <w:r w:rsidR="002B3BB2">
        <w:rPr>
          <w:rFonts w:cstheme="minorBidi"/>
          <w:color w:val="auto"/>
          <w:sz w:val="21"/>
          <w:szCs w:val="24"/>
          <w:lang w:val="en-GB"/>
        </w:rPr>
        <w:t>form</w:t>
      </w:r>
      <w:r w:rsidR="00C63A8D">
        <w:rPr>
          <w:rFonts w:cstheme="minorBidi"/>
          <w:color w:val="auto"/>
          <w:sz w:val="21"/>
          <w:szCs w:val="24"/>
          <w:lang w:val="en-GB"/>
        </w:rPr>
        <w:t xml:space="preserve">, please confirm the following points, </w:t>
      </w:r>
      <w:r w:rsidR="00C63A8D" w:rsidRPr="0013700D">
        <w:rPr>
          <w:rFonts w:cstheme="minorBidi"/>
          <w:color w:val="auto"/>
          <w:sz w:val="21"/>
          <w:szCs w:val="24"/>
          <w:lang w:val="en-GB"/>
        </w:rPr>
        <w:t xml:space="preserve">which </w:t>
      </w:r>
      <w:r w:rsidR="0025549F" w:rsidRPr="0013700D">
        <w:rPr>
          <w:rFonts w:cstheme="minorBidi"/>
          <w:color w:val="auto"/>
          <w:sz w:val="21"/>
          <w:szCs w:val="24"/>
          <w:lang w:val="en-GB"/>
        </w:rPr>
        <w:t xml:space="preserve">will </w:t>
      </w:r>
      <w:r w:rsidR="00C63A8D" w:rsidRPr="0013700D">
        <w:rPr>
          <w:rFonts w:cstheme="minorBidi"/>
          <w:color w:val="auto"/>
          <w:sz w:val="21"/>
          <w:szCs w:val="24"/>
          <w:lang w:val="en-GB"/>
        </w:rPr>
        <w:t>b</w:t>
      </w:r>
      <w:r w:rsidR="00C63A8D">
        <w:rPr>
          <w:rFonts w:cstheme="minorBidi"/>
          <w:color w:val="auto"/>
          <w:sz w:val="21"/>
          <w:szCs w:val="24"/>
          <w:lang w:val="en-GB"/>
        </w:rPr>
        <w:t xml:space="preserve">e checked during the assessment </w:t>
      </w:r>
      <w:r w:rsidR="008E5313">
        <w:rPr>
          <w:rFonts w:cstheme="minorBidi"/>
          <w:color w:val="auto"/>
          <w:sz w:val="21"/>
          <w:szCs w:val="24"/>
          <w:lang w:val="en-GB"/>
        </w:rPr>
        <w:t xml:space="preserve">process. </w:t>
      </w:r>
      <w:r w:rsidR="003A2A61">
        <w:rPr>
          <w:rFonts w:cstheme="minorBidi"/>
          <w:color w:val="auto"/>
          <w:sz w:val="21"/>
          <w:szCs w:val="24"/>
          <w:lang w:val="en-GB"/>
        </w:rPr>
        <w:t xml:space="preserve">Any application forms found not to meet the eligibility criteria listed below and in the guidance document </w:t>
      </w:r>
      <w:r w:rsidR="003A2A61" w:rsidRPr="00D35C95">
        <w:rPr>
          <w:rFonts w:cstheme="minorBidi"/>
          <w:b/>
          <w:bCs/>
          <w:color w:val="auto"/>
          <w:sz w:val="21"/>
          <w:szCs w:val="24"/>
          <w:lang w:val="en-GB"/>
        </w:rPr>
        <w:t xml:space="preserve">will not proceed </w:t>
      </w:r>
      <w:r w:rsidR="00D35C95" w:rsidRPr="00D35C95">
        <w:rPr>
          <w:rFonts w:cstheme="minorBidi"/>
          <w:b/>
          <w:bCs/>
          <w:color w:val="auto"/>
          <w:sz w:val="21"/>
          <w:szCs w:val="24"/>
          <w:lang w:val="en-GB"/>
        </w:rPr>
        <w:t>to a funding decision.</w:t>
      </w:r>
      <w:r w:rsidR="00D35C95">
        <w:rPr>
          <w:rFonts w:cstheme="minorBidi"/>
          <w:color w:val="auto"/>
          <w:sz w:val="21"/>
          <w:szCs w:val="24"/>
          <w:lang w:val="en-GB"/>
        </w:rPr>
        <w:t xml:space="preserve"> </w:t>
      </w:r>
    </w:p>
    <w:p w14:paraId="2E0C6D44" w14:textId="77777777" w:rsidR="003017EC" w:rsidRPr="006E15D4" w:rsidRDefault="003017EC" w:rsidP="1843D750">
      <w:pPr>
        <w:rPr>
          <w:rFonts w:cstheme="minorBidi"/>
          <w:color w:val="auto"/>
          <w:sz w:val="21"/>
          <w:szCs w:val="24"/>
          <w:lang w:val="en-GB"/>
        </w:rPr>
      </w:pPr>
    </w:p>
    <w:tbl>
      <w:tblPr>
        <w:tblStyle w:val="GridTable1Light"/>
        <w:tblW w:w="9487" w:type="dxa"/>
        <w:tblLook w:val="04A0" w:firstRow="1" w:lastRow="0" w:firstColumn="1" w:lastColumn="0" w:noHBand="0" w:noVBand="1"/>
      </w:tblPr>
      <w:tblGrid>
        <w:gridCol w:w="2547"/>
        <w:gridCol w:w="2410"/>
        <w:gridCol w:w="4530"/>
      </w:tblGrid>
      <w:tr w:rsidR="00B161C5" w:rsidRPr="006E15D4"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6E15D4" w:rsidRDefault="00B161C5"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w:t>
            </w:r>
          </w:p>
        </w:tc>
        <w:tc>
          <w:tcPr>
            <w:tcW w:w="2410" w:type="dxa"/>
          </w:tcPr>
          <w:p w14:paraId="3B24CAB8"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c>
          <w:tcPr>
            <w:tcW w:w="4530" w:type="dxa"/>
          </w:tcPr>
          <w:p w14:paraId="76E45C01"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p>
        </w:tc>
      </w:tr>
      <w:tr w:rsidR="00D46501" w:rsidRPr="006E15D4"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5D2C424B" w:rsidR="00D46501" w:rsidRPr="00FD4007" w:rsidRDefault="00D46501" w:rsidP="00A22B18">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My application for </w:t>
            </w:r>
            <w:r w:rsidRPr="009C676C">
              <w:rPr>
                <w:rFonts w:ascii="IberPangea Text Light" w:hAnsi="IberPangea Text Light"/>
                <w:b w:val="0"/>
                <w:bCs w:val="0"/>
                <w:sz w:val="21"/>
                <w:szCs w:val="24"/>
                <w:lang w:val="en-GB"/>
              </w:rPr>
              <w:t>funding</w:t>
            </w:r>
            <w:r w:rsidR="0025549F"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not including match</w:t>
            </w:r>
            <w:r w:rsidR="009C676C" w:rsidRPr="009C676C">
              <w:rPr>
                <w:rFonts w:ascii="IberPangea Text Light" w:hAnsi="IberPangea Text Light"/>
                <w:b w:val="0"/>
                <w:bCs w:val="0"/>
                <w:sz w:val="21"/>
                <w:szCs w:val="24"/>
                <w:lang w:val="en-GB"/>
              </w:rPr>
              <w:t xml:space="preserve"> </w:t>
            </w:r>
            <w:r w:rsidRPr="009C676C">
              <w:rPr>
                <w:rFonts w:ascii="IberPangea Text Light" w:hAnsi="IberPangea Text Light"/>
                <w:b w:val="0"/>
                <w:bCs w:val="0"/>
                <w:sz w:val="21"/>
                <w:szCs w:val="24"/>
                <w:lang w:val="en-GB"/>
              </w:rPr>
              <w:t>funding</w:t>
            </w:r>
            <w:r w:rsidR="009C676C"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is greater than £20,000 and </w:t>
            </w:r>
            <w:r w:rsidRPr="00172D18">
              <w:rPr>
                <w:rFonts w:ascii="IberPangea Text Light" w:hAnsi="IberPangea Text Light"/>
                <w:b w:val="0"/>
                <w:bCs w:val="0"/>
                <w:sz w:val="21"/>
                <w:szCs w:val="24"/>
                <w:lang w:val="en-GB"/>
              </w:rPr>
              <w:t xml:space="preserve">less than </w:t>
            </w:r>
            <w:r w:rsidRPr="0051610B">
              <w:rPr>
                <w:rFonts w:ascii="IberPangea Text Light" w:hAnsi="IberPangea Text Light"/>
                <w:b w:val="0"/>
                <w:bCs w:val="0"/>
                <w:sz w:val="21"/>
                <w:szCs w:val="24"/>
                <w:highlight w:val="yellow"/>
                <w:lang w:val="en-GB"/>
              </w:rPr>
              <w:t>£</w:t>
            </w:r>
            <w:r w:rsidR="0025549F" w:rsidRPr="0051610B">
              <w:rPr>
                <w:rFonts w:ascii="IberPangea Text Light" w:hAnsi="IberPangea Text Light"/>
                <w:b w:val="0"/>
                <w:bCs w:val="0"/>
                <w:sz w:val="21"/>
                <w:szCs w:val="24"/>
                <w:highlight w:val="yellow"/>
                <w:lang w:val="en-GB"/>
              </w:rPr>
              <w:t>500,000</w:t>
            </w:r>
          </w:p>
        </w:tc>
        <w:tc>
          <w:tcPr>
            <w:tcW w:w="2410" w:type="dxa"/>
          </w:tcPr>
          <w:p w14:paraId="2EB543C7" w14:textId="77CAC739" w:rsidR="00D46501"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20305780"/>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Yes</w:t>
            </w:r>
          </w:p>
        </w:tc>
        <w:tc>
          <w:tcPr>
            <w:tcW w:w="4530" w:type="dxa"/>
          </w:tcPr>
          <w:p w14:paraId="7EC524E5" w14:textId="0EE21D3A" w:rsidR="00D46501" w:rsidRPr="006E15D4"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Proceed with application</w:t>
            </w:r>
          </w:p>
        </w:tc>
      </w:tr>
      <w:tr w:rsidR="00D46501" w:rsidRPr="00611503"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FD4007" w:rsidRDefault="00D46501" w:rsidP="00A22B18">
            <w:pPr>
              <w:spacing w:after="160" w:line="259" w:lineRule="auto"/>
              <w:rPr>
                <w:rFonts w:ascii="IberPangea Text Light" w:hAnsi="IberPangea Text Light"/>
                <w:b w:val="0"/>
                <w:bCs w:val="0"/>
                <w:sz w:val="21"/>
                <w:szCs w:val="24"/>
                <w:lang w:val="en-GB"/>
              </w:rPr>
            </w:pPr>
          </w:p>
        </w:tc>
        <w:tc>
          <w:tcPr>
            <w:tcW w:w="2410" w:type="dxa"/>
          </w:tcPr>
          <w:p w14:paraId="290B2E19" w14:textId="17204ECA" w:rsidR="00D46501"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7192485"/>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No</w:t>
            </w:r>
          </w:p>
        </w:tc>
        <w:tc>
          <w:tcPr>
            <w:tcW w:w="4530" w:type="dxa"/>
          </w:tcPr>
          <w:p w14:paraId="7414234C" w14:textId="77777777" w:rsidR="00D46501" w:rsidRPr="009C676C" w:rsidRDefault="0092631C" w:rsidP="00A22B18">
            <w:pPr>
              <w:cnfStyle w:val="000000000000" w:firstRow="0" w:lastRow="0" w:firstColumn="0" w:lastColumn="0" w:oddVBand="0" w:evenVBand="0" w:oddHBand="0" w:evenHBand="0" w:firstRowFirstColumn="0" w:firstRowLastColumn="0" w:lastRowFirstColumn="0" w:lastRowLastColumn="0"/>
              <w:rPr>
                <w:lang w:val="en-GB"/>
              </w:rPr>
            </w:pPr>
            <w:r>
              <w:rPr>
                <w:rFonts w:ascii="IberPangea Text Light" w:hAnsi="IberPangea Text Light"/>
                <w:sz w:val="21"/>
                <w:szCs w:val="24"/>
                <w:lang w:val="en-GB"/>
              </w:rPr>
              <w:t xml:space="preserve">If less than £20,000 you can apply to the Grassroots </w:t>
            </w:r>
            <w:r w:rsidR="00165271">
              <w:rPr>
                <w:rFonts w:ascii="IberPangea Text Light" w:hAnsi="IberPangea Text Light"/>
                <w:sz w:val="21"/>
                <w:szCs w:val="24"/>
                <w:lang w:val="en-GB"/>
              </w:rPr>
              <w:t xml:space="preserve">grant here: </w:t>
            </w:r>
            <w:hyperlink r:id="rId12" w:history="1">
              <w:r w:rsidR="00C90103" w:rsidRPr="009C676C">
                <w:rPr>
                  <w:color w:val="0000FF"/>
                  <w:u w:val="single"/>
                  <w:lang w:val="en-GB"/>
                </w:rPr>
                <w:t>SP Energy Networks' Community Benefit programme | Localgiving</w:t>
              </w:r>
            </w:hyperlink>
          </w:p>
          <w:p w14:paraId="2B796825" w14:textId="649B2FC8" w:rsidR="00C90103" w:rsidRPr="006E15D4"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161C5" w:rsidRPr="00611503"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FD4007" w:rsidRDefault="00CA182F"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am an </w:t>
            </w:r>
            <w:r w:rsidR="006F0E09" w:rsidRPr="00FD4007">
              <w:rPr>
                <w:rFonts w:ascii="IberPangea Text Light" w:hAnsi="IberPangea Text Light"/>
                <w:b w:val="0"/>
                <w:bCs w:val="0"/>
                <w:sz w:val="21"/>
                <w:szCs w:val="24"/>
                <w:lang w:val="en-GB"/>
              </w:rPr>
              <w:t>eligible, constituted not-for-profit organisation.</w:t>
            </w:r>
          </w:p>
        </w:tc>
        <w:tc>
          <w:tcPr>
            <w:tcW w:w="2410" w:type="dxa"/>
          </w:tcPr>
          <w:p w14:paraId="3C7C423A" w14:textId="404F1F05" w:rsidR="006F0E09"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79684537"/>
                <w14:checkbox>
                  <w14:checked w14:val="0"/>
                  <w14:checkedState w14:val="2612" w14:font="MS Gothic"/>
                  <w14:uncheckedState w14:val="2610" w14:font="MS Gothic"/>
                </w14:checkbox>
              </w:sdtPr>
              <w:sdtContent>
                <w:r w:rsidR="006F0E09">
                  <w:rPr>
                    <w:rFonts w:ascii="MS Gothic" w:eastAsia="MS Gothic" w:hAnsi="MS Gothic" w:hint="eastAsia"/>
                    <w:sz w:val="21"/>
                    <w:szCs w:val="24"/>
                    <w:lang w:val="en-GB"/>
                  </w:rPr>
                  <w:t>☐</w:t>
                </w:r>
              </w:sdtContent>
            </w:sdt>
            <w:r w:rsidR="006F0E09" w:rsidRPr="006F0E09">
              <w:rPr>
                <w:rFonts w:ascii="IberPangea Text Light" w:hAnsi="IberPangea Text Light"/>
                <w:sz w:val="21"/>
                <w:szCs w:val="24"/>
                <w:lang w:val="en-GB"/>
              </w:rPr>
              <w:t xml:space="preserve"> Yes</w:t>
            </w:r>
          </w:p>
          <w:p w14:paraId="731BBAA6" w14:textId="77777777" w:rsidR="004C5CB2" w:rsidRPr="006F0E09"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DD17238" w14:textId="7971E0CA" w:rsidR="00B161C5"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68446348"/>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15190112" w14:textId="184F3C5A" w:rsidR="00B161C5" w:rsidRPr="006E15D4"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eligible organisation type </w:t>
            </w:r>
            <w:r w:rsidR="00B56260">
              <w:rPr>
                <w:rFonts w:ascii="IberPangea Text Light" w:hAnsi="IberPangea Text Light"/>
                <w:sz w:val="21"/>
                <w:szCs w:val="24"/>
                <w:lang w:val="en-GB"/>
              </w:rPr>
              <w:t>in guidance document</w:t>
            </w:r>
          </w:p>
        </w:tc>
      </w:tr>
      <w:tr w:rsidR="00B161C5" w:rsidRPr="00611503"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FD4007" w:rsidRDefault="00D53D9E" w:rsidP="00A22B18">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My project will benefit people within the individual fund’s defined area of benefit.</w:t>
            </w:r>
          </w:p>
        </w:tc>
        <w:tc>
          <w:tcPr>
            <w:tcW w:w="2410" w:type="dxa"/>
          </w:tcPr>
          <w:p w14:paraId="7AC34E26" w14:textId="5B138AD6" w:rsidR="00B161C5"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46182729"/>
                <w14:checkbox>
                  <w14:checked w14:val="0"/>
                  <w14:checkedState w14:val="2612" w14:font="MS Gothic"/>
                  <w14:uncheckedState w14:val="2610" w14:font="MS Gothic"/>
                </w14:checkbox>
              </w:sdtPr>
              <w:sdtContent>
                <w:r w:rsidR="009C676C">
                  <w:rPr>
                    <w:rFonts w:ascii="MS Gothic" w:eastAsia="MS Gothic" w:hAnsi="MS Gothic" w:hint="eastAsia"/>
                    <w:sz w:val="21"/>
                    <w:szCs w:val="24"/>
                    <w:lang w:val="en-GB"/>
                  </w:rPr>
                  <w:t>☐</w:t>
                </w:r>
              </w:sdtContent>
            </w:sdt>
            <w:r w:rsidR="00D53D9E" w:rsidRPr="006F0E09">
              <w:rPr>
                <w:rFonts w:ascii="IberPangea Text Light" w:hAnsi="IberPangea Text Light"/>
                <w:sz w:val="21"/>
                <w:szCs w:val="24"/>
                <w:lang w:val="en-GB"/>
              </w:rPr>
              <w:t xml:space="preserve"> Yes</w:t>
            </w:r>
          </w:p>
          <w:p w14:paraId="7B23FE10" w14:textId="77777777" w:rsidR="004C5CB2"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F1EA9F2" w14:textId="2FDCB55A" w:rsidR="004C5CB2" w:rsidRPr="006E15D4"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53894043"/>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56B1D707" w14:textId="54C4EC9B" w:rsidR="00A46C15" w:rsidRPr="006E15D4"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Use the following to check the location of your project: </w:t>
            </w:r>
            <w:hyperlink r:id="rId13" w:history="1">
              <w:r w:rsidRPr="0025549F">
                <w:rPr>
                  <w:color w:val="0000FF"/>
                  <w:u w:val="single"/>
                  <w:lang w:val="en-GB"/>
                </w:rPr>
                <w:t>Find a Community Council | Community Council</w:t>
              </w:r>
            </w:hyperlink>
          </w:p>
        </w:tc>
      </w:tr>
      <w:tr w:rsidR="00B161C5" w:rsidRPr="00611503"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FD4007" w:rsidRDefault="00F25B05"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My project aligns with at least one fund theme and responds to published local priorities.</w:t>
            </w:r>
          </w:p>
        </w:tc>
        <w:tc>
          <w:tcPr>
            <w:tcW w:w="2410" w:type="dxa"/>
          </w:tcPr>
          <w:p w14:paraId="42919F77" w14:textId="77777777" w:rsidR="00B161C5"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5964295"/>
                <w14:checkbox>
                  <w14:checked w14:val="0"/>
                  <w14:checkedState w14:val="2612" w14:font="MS Gothic"/>
                  <w14:uncheckedState w14:val="2610" w14:font="MS Gothic"/>
                </w14:checkbox>
              </w:sdtPr>
              <w:sdtContent>
                <w:r w:rsidR="00F25B05">
                  <w:rPr>
                    <w:rFonts w:ascii="MS Gothic" w:eastAsia="MS Gothic" w:hAnsi="MS Gothic" w:hint="eastAsia"/>
                    <w:sz w:val="21"/>
                    <w:szCs w:val="24"/>
                    <w:lang w:val="en-GB"/>
                  </w:rPr>
                  <w:t>☐</w:t>
                </w:r>
              </w:sdtContent>
            </w:sdt>
            <w:r w:rsidR="00F25B05" w:rsidRPr="006F0E09">
              <w:rPr>
                <w:rFonts w:ascii="IberPangea Text Light" w:hAnsi="IberPangea Text Light"/>
                <w:sz w:val="21"/>
                <w:szCs w:val="24"/>
                <w:lang w:val="en-GB"/>
              </w:rPr>
              <w:t xml:space="preserve"> Yes</w:t>
            </w:r>
          </w:p>
          <w:p w14:paraId="6C57DDA8" w14:textId="77777777" w:rsidR="004C5CB2"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4E65053" w14:textId="0557F6BF" w:rsidR="004C5CB2"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73148212"/>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20CFCD2C" w14:textId="2AA0746A" w:rsidR="00B161C5" w:rsidRPr="006E15D4"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w:t>
            </w:r>
            <w:r w:rsidR="00285DD2">
              <w:rPr>
                <w:rFonts w:ascii="IberPangea Text Light" w:hAnsi="IberPangea Text Light"/>
                <w:sz w:val="21"/>
                <w:szCs w:val="24"/>
                <w:lang w:val="en-GB"/>
              </w:rPr>
              <w:t xml:space="preserve">fund priorities </w:t>
            </w:r>
            <w:r w:rsidR="007E4C0E">
              <w:rPr>
                <w:rFonts w:ascii="IberPangea Text Light" w:hAnsi="IberPangea Text Light"/>
                <w:sz w:val="21"/>
                <w:szCs w:val="24"/>
                <w:lang w:val="en-GB"/>
              </w:rPr>
              <w:t>in guidance document</w:t>
            </w:r>
          </w:p>
        </w:tc>
      </w:tr>
    </w:tbl>
    <w:p w14:paraId="355BC37A" w14:textId="77777777" w:rsidR="00557D92" w:rsidRDefault="00557D92">
      <w:pPr>
        <w:rPr>
          <w:sz w:val="21"/>
          <w:szCs w:val="24"/>
          <w:lang w:val="en-GB"/>
        </w:rPr>
      </w:pPr>
    </w:p>
    <w:p w14:paraId="1E486E9B" w14:textId="689ED1F5" w:rsidR="00E762AB" w:rsidRPr="00557D92" w:rsidRDefault="00E762AB">
      <w:pPr>
        <w:rPr>
          <w:rFonts w:ascii="IberPangea Text Medium" w:eastAsia="Times New Roman" w:hAnsi="IberPangea Text Medium" w:cs="Times New Roman"/>
          <w:b/>
          <w:bCs/>
          <w:color w:val="008C38" w:themeColor="accent1"/>
          <w:sz w:val="52"/>
          <w:szCs w:val="24"/>
          <w:lang w:val="en-GB"/>
        </w:rPr>
      </w:pPr>
      <w:r w:rsidRPr="00557D92">
        <w:rPr>
          <w:b/>
          <w:bCs/>
          <w:sz w:val="21"/>
          <w:szCs w:val="24"/>
          <w:lang w:val="en-GB"/>
        </w:rPr>
        <w:br w:type="page"/>
      </w:r>
    </w:p>
    <w:p w14:paraId="24C751E4" w14:textId="32D17D94" w:rsidR="00D02FC9" w:rsidRPr="006E15D4" w:rsidRDefault="008926E2" w:rsidP="00FB6193">
      <w:pPr>
        <w:pStyle w:val="Heading1"/>
        <w:spacing w:after="0"/>
        <w:rPr>
          <w:sz w:val="52"/>
          <w:szCs w:val="24"/>
          <w:lang w:val="en-GB"/>
        </w:rPr>
      </w:pPr>
      <w:r w:rsidRPr="006E15D4">
        <w:rPr>
          <w:sz w:val="52"/>
          <w:szCs w:val="24"/>
          <w:lang w:val="en-GB"/>
        </w:rPr>
        <w:lastRenderedPageBreak/>
        <w:t xml:space="preserve">Lead </w:t>
      </w:r>
      <w:r w:rsidR="003A00C9" w:rsidRPr="006E15D4">
        <w:rPr>
          <w:sz w:val="52"/>
          <w:szCs w:val="24"/>
          <w:lang w:val="en-GB"/>
        </w:rPr>
        <w:t>A</w:t>
      </w:r>
      <w:r w:rsidRPr="006E15D4">
        <w:rPr>
          <w:sz w:val="52"/>
          <w:szCs w:val="24"/>
          <w:lang w:val="en-GB"/>
        </w:rPr>
        <w:t xml:space="preserve">pplicant </w:t>
      </w:r>
      <w:r w:rsidR="003A00C9" w:rsidRPr="006E15D4">
        <w:rPr>
          <w:sz w:val="52"/>
          <w:szCs w:val="24"/>
          <w:lang w:val="en-GB"/>
        </w:rPr>
        <w:t>I</w:t>
      </w:r>
      <w:r w:rsidRPr="006E15D4">
        <w:rPr>
          <w:sz w:val="52"/>
          <w:szCs w:val="24"/>
          <w:lang w:val="en-GB"/>
        </w:rPr>
        <w:t>nformation</w:t>
      </w:r>
    </w:p>
    <w:p w14:paraId="4DFEAEE7" w14:textId="1EB5A4F1" w:rsidR="008D688D" w:rsidRPr="006E15D4" w:rsidRDefault="0040232D" w:rsidP="00FB6193">
      <w:pPr>
        <w:pStyle w:val="BodyText1"/>
        <w:spacing w:before="240"/>
        <w:rPr>
          <w:sz w:val="21"/>
          <w:szCs w:val="24"/>
          <w:lang w:val="en-GB"/>
        </w:rPr>
      </w:pPr>
      <w:r w:rsidRPr="006E15D4">
        <w:rPr>
          <w:sz w:val="21"/>
          <w:szCs w:val="24"/>
          <w:lang w:val="en-GB"/>
        </w:rPr>
        <w:t>Please add your organisation information below</w:t>
      </w:r>
      <w:r w:rsidR="008501C3" w:rsidRPr="006E15D4">
        <w:rPr>
          <w:sz w:val="21"/>
          <w:szCs w:val="24"/>
          <w:lang w:val="en-GB"/>
        </w:rPr>
        <w:t xml:space="preserve">. </w:t>
      </w:r>
      <w:r w:rsidR="00233281" w:rsidRPr="006E15D4">
        <w:rPr>
          <w:sz w:val="21"/>
          <w:szCs w:val="24"/>
          <w:lang w:val="en-GB"/>
        </w:rPr>
        <w:t>Attachments</w:t>
      </w:r>
      <w:r w:rsidR="008501C3" w:rsidRPr="006E15D4">
        <w:rPr>
          <w:sz w:val="21"/>
          <w:szCs w:val="24"/>
          <w:lang w:val="en-GB"/>
        </w:rPr>
        <w:t xml:space="preserve"> </w:t>
      </w:r>
      <w:r w:rsidR="00F46F2E" w:rsidRPr="006E15D4">
        <w:rPr>
          <w:sz w:val="21"/>
          <w:szCs w:val="24"/>
          <w:lang w:val="en-GB"/>
        </w:rPr>
        <w:t>must</w:t>
      </w:r>
      <w:r w:rsidR="008501C3" w:rsidRPr="006E15D4">
        <w:rPr>
          <w:sz w:val="21"/>
          <w:szCs w:val="24"/>
          <w:lang w:val="en-GB"/>
        </w:rPr>
        <w:t xml:space="preserve"> be </w:t>
      </w:r>
      <w:r w:rsidR="008C671C" w:rsidRPr="006E15D4">
        <w:rPr>
          <w:sz w:val="21"/>
          <w:szCs w:val="24"/>
          <w:lang w:val="en-GB"/>
        </w:rPr>
        <w:t>included with your</w:t>
      </w:r>
      <w:r w:rsidR="008501C3" w:rsidRPr="006E15D4">
        <w:rPr>
          <w:sz w:val="21"/>
          <w:szCs w:val="24"/>
          <w:lang w:val="en-GB"/>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6E15D4"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6E15D4" w:rsidRDefault="00E22B81" w:rsidP="00D478EB">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w:t>
            </w:r>
            <w:r w:rsidR="00D478EB" w:rsidRPr="006E15D4">
              <w:rPr>
                <w:rFonts w:ascii="IberPangea Text Light" w:hAnsi="IberPangea Text Light"/>
                <w:color w:val="008C38" w:themeColor="accent1"/>
                <w:sz w:val="21"/>
                <w:szCs w:val="24"/>
                <w:lang w:val="en-GB"/>
              </w:rPr>
              <w:t xml:space="preserve"> information</w:t>
            </w:r>
          </w:p>
        </w:tc>
        <w:tc>
          <w:tcPr>
            <w:tcW w:w="6662" w:type="dxa"/>
            <w:gridSpan w:val="3"/>
          </w:tcPr>
          <w:p w14:paraId="56287DD2" w14:textId="26358448" w:rsidR="00D478EB" w:rsidRPr="006E15D4"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478EB" w:rsidRPr="006E15D4"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FD4007" w:rsidRDefault="00ED1ECD" w:rsidP="00D478EB">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Organisation </w:t>
            </w:r>
            <w:r w:rsidR="00D478EB" w:rsidRPr="00FD4007">
              <w:rPr>
                <w:rFonts w:ascii="IberPangea Text Light" w:hAnsi="IberPangea Text Light"/>
                <w:b w:val="0"/>
                <w:bCs w:val="0"/>
                <w:sz w:val="21"/>
                <w:szCs w:val="24"/>
                <w:lang w:val="en-GB"/>
              </w:rPr>
              <w:t xml:space="preserve">name </w:t>
            </w:r>
          </w:p>
        </w:tc>
        <w:tc>
          <w:tcPr>
            <w:tcW w:w="6662" w:type="dxa"/>
            <w:gridSpan w:val="3"/>
          </w:tcPr>
          <w:p w14:paraId="5295857D"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Date established </w:t>
            </w:r>
          </w:p>
        </w:tc>
        <w:tc>
          <w:tcPr>
            <w:tcW w:w="6662" w:type="dxa"/>
            <w:gridSpan w:val="3"/>
          </w:tcPr>
          <w:p w14:paraId="0F606017"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Address </w:t>
            </w:r>
          </w:p>
        </w:tc>
        <w:tc>
          <w:tcPr>
            <w:tcW w:w="6662" w:type="dxa"/>
            <w:gridSpan w:val="3"/>
          </w:tcPr>
          <w:p w14:paraId="53C7668C"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2E34DBEC" w:rsidRPr="008A538D"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FD4007" w:rsidRDefault="002718AC" w:rsidP="2E34DBEC">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Organisation Type</w:t>
            </w:r>
          </w:p>
        </w:tc>
        <w:tc>
          <w:tcPr>
            <w:tcW w:w="6662" w:type="dxa"/>
            <w:gridSpan w:val="3"/>
          </w:tcPr>
          <w:sdt>
            <w:sdtPr>
              <w:rPr>
                <w:rFonts w:ascii="IberPangea Text Light" w:hAnsi="IberPangea Text Light"/>
                <w:sz w:val="21"/>
                <w:szCs w:val="24"/>
                <w:lang w:val="en-GB"/>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613FEB"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E5579A" w:rsidRPr="006E15D4"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FD4007" w:rsidRDefault="00E5579A"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Is your organisation able to reclaim VAT?</w:t>
            </w:r>
          </w:p>
        </w:tc>
        <w:tc>
          <w:tcPr>
            <w:tcW w:w="3260" w:type="dxa"/>
          </w:tcPr>
          <w:p w14:paraId="1BA5A6A2" w14:textId="4ECF4A51" w:rsidR="00E5579A" w:rsidRPr="006E15D4"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63224406"/>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Yes</w:t>
            </w:r>
          </w:p>
        </w:tc>
        <w:tc>
          <w:tcPr>
            <w:tcW w:w="3402" w:type="dxa"/>
            <w:gridSpan w:val="2"/>
          </w:tcPr>
          <w:p w14:paraId="019B12F2" w14:textId="4D036B49" w:rsidR="00E5579A" w:rsidRPr="006E15D4"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701070"/>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w:t>
            </w:r>
            <w:r w:rsidR="005163B8">
              <w:rPr>
                <w:rFonts w:ascii="IberPangea Text Light" w:hAnsi="IberPangea Text Light"/>
                <w:sz w:val="21"/>
                <w:szCs w:val="24"/>
                <w:lang w:val="en-GB"/>
              </w:rPr>
              <w:t>No</w:t>
            </w:r>
          </w:p>
        </w:tc>
      </w:tr>
      <w:tr w:rsidR="00D478EB" w:rsidRPr="00611503"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FD4007" w:rsidRDefault="00F466F3" w:rsidP="00D478EB">
            <w:pPr>
              <w:rPr>
                <w:rFonts w:ascii="IberPangea Text Light" w:hAnsi="IberPangea Text Light"/>
                <w:b w:val="0"/>
                <w:bCs w:val="0"/>
                <w:sz w:val="21"/>
                <w:szCs w:val="24"/>
                <w:lang w:val="en-GB"/>
              </w:rPr>
            </w:pPr>
            <w:r w:rsidRPr="00F466F3">
              <w:rPr>
                <w:rFonts w:ascii="IberPangea Text Light" w:hAnsi="IberPangea Text Light"/>
                <w:b w:val="0"/>
                <w:bCs w:val="0"/>
                <w:sz w:val="21"/>
                <w:szCs w:val="24"/>
                <w:lang w:val="en-GB"/>
              </w:rPr>
              <w:t>Number of persons on Management committee</w:t>
            </w:r>
          </w:p>
        </w:tc>
        <w:tc>
          <w:tcPr>
            <w:tcW w:w="6662" w:type="dxa"/>
            <w:gridSpan w:val="3"/>
          </w:tcPr>
          <w:p w14:paraId="3C6DB095"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25549F"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FD4007" w:rsidRDefault="00F826AC" w:rsidP="00F826AC">
            <w:pPr>
              <w:rPr>
                <w:rFonts w:ascii="IberPangea Text Light" w:hAnsi="IberPangea Text Light"/>
                <w:sz w:val="21"/>
                <w:szCs w:val="24"/>
                <w:lang w:val="en-GB"/>
              </w:rPr>
            </w:pPr>
            <w:r w:rsidRPr="00F826AC">
              <w:rPr>
                <w:rFonts w:ascii="IberPangea Text Light" w:hAnsi="IberPangea Text Light"/>
                <w:b w:val="0"/>
                <w:bCs w:val="0"/>
                <w:sz w:val="21"/>
                <w:szCs w:val="24"/>
                <w:lang w:val="en-GB"/>
              </w:rPr>
              <w:t>I can confirm there are at least three unrelated people on your management committee or Board</w:t>
            </w:r>
          </w:p>
        </w:tc>
        <w:tc>
          <w:tcPr>
            <w:tcW w:w="3331" w:type="dxa"/>
            <w:gridSpan w:val="2"/>
          </w:tcPr>
          <w:p w14:paraId="28D81FEE" w14:textId="158C70AF"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5331044"/>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Yes</w:t>
            </w:r>
          </w:p>
        </w:tc>
        <w:tc>
          <w:tcPr>
            <w:tcW w:w="3331" w:type="dxa"/>
          </w:tcPr>
          <w:p w14:paraId="77FEA00C" w14:textId="7C56FBEE"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8079171"/>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w:t>
            </w:r>
            <w:r w:rsidR="00F826AC">
              <w:rPr>
                <w:rFonts w:ascii="IberPangea Text Light" w:hAnsi="IberPangea Text Light"/>
                <w:sz w:val="21"/>
                <w:szCs w:val="24"/>
                <w:lang w:val="en-GB"/>
              </w:rPr>
              <w:t>No</w:t>
            </w:r>
          </w:p>
        </w:tc>
      </w:tr>
      <w:tr w:rsidR="00F826AC" w:rsidRPr="00611503"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FD4007" w:rsidRDefault="00F826AC" w:rsidP="00F826AC">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Number of full and part-time staff, volunteers, and members.</w:t>
            </w:r>
          </w:p>
        </w:tc>
        <w:tc>
          <w:tcPr>
            <w:tcW w:w="6662" w:type="dxa"/>
            <w:gridSpan w:val="3"/>
          </w:tcPr>
          <w:p w14:paraId="7046236D" w14:textId="59C7691B"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8A538D"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6E15D4" w:rsidRDefault="00F826AC" w:rsidP="00F826AC">
            <w:pPr>
              <w:spacing w:after="160" w:line="259" w:lineRule="auto"/>
              <w:rPr>
                <w:rFonts w:ascii="IberPangea Text Light" w:hAnsi="IberPangea Text Light"/>
                <w:sz w:val="21"/>
                <w:szCs w:val="21"/>
                <w:highlight w:val="yellow"/>
                <w:lang w:val="en-GB"/>
              </w:rPr>
            </w:pPr>
            <w:r w:rsidRPr="00FD4007">
              <w:rPr>
                <w:rFonts w:ascii="IberPangea Text Light" w:hAnsi="IberPangea Text Light"/>
                <w:b w:val="0"/>
                <w:bCs w:val="0"/>
                <w:sz w:val="21"/>
                <w:szCs w:val="21"/>
                <w:lang w:val="en-GB"/>
              </w:rPr>
              <w:t xml:space="preserve">Purpose of your organisation, and the main activities and services you provide. </w:t>
            </w:r>
            <w:r w:rsidRPr="00FD4007">
              <w:rPr>
                <w:rFonts w:ascii="IberPangea Text Light" w:hAnsi="IberPangea Text Light"/>
                <w:b w:val="0"/>
                <w:bCs w:val="0"/>
                <w:i/>
                <w:iCs/>
                <w:sz w:val="18"/>
                <w:szCs w:val="18"/>
                <w:lang w:val="en-GB"/>
              </w:rPr>
              <w:t>(Max 500 words)</w:t>
            </w:r>
          </w:p>
        </w:tc>
      </w:tr>
      <w:tr w:rsidR="00F826AC" w:rsidRPr="008A538D"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6E15D4" w:rsidRDefault="00F826AC" w:rsidP="00F826AC">
            <w:pPr>
              <w:rPr>
                <w:rFonts w:ascii="IberPangea Text Light" w:hAnsi="IberPangea Text Light"/>
                <w:sz w:val="21"/>
                <w:szCs w:val="21"/>
                <w:highlight w:val="yellow"/>
                <w:lang w:val="en-GB"/>
              </w:rPr>
            </w:pPr>
          </w:p>
        </w:tc>
      </w:tr>
      <w:tr w:rsidR="00F826AC" w:rsidRPr="009C676C"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9C676C"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Beneficiaries</w:t>
            </w:r>
            <w:r w:rsidR="009C676C">
              <w:rPr>
                <w:rFonts w:ascii="IberPangea Text Light" w:hAnsi="IberPangea Text Light"/>
                <w:b w:val="0"/>
                <w:bCs w:val="0"/>
                <w:sz w:val="21"/>
                <w:szCs w:val="21"/>
                <w:lang w:val="en-GB"/>
              </w:rPr>
              <w:t xml:space="preserve"> of</w:t>
            </w:r>
            <w:r w:rsidRPr="00FD4007">
              <w:rPr>
                <w:rFonts w:ascii="IberPangea Text Light" w:hAnsi="IberPangea Text Light"/>
                <w:b w:val="0"/>
                <w:bCs w:val="0"/>
                <w:sz w:val="21"/>
                <w:szCs w:val="21"/>
                <w:lang w:val="en-GB"/>
              </w:rPr>
              <w:t xml:space="preserve"> your organisation (i.e. members or service users) and on average how many people you work with per week, month, or year. </w:t>
            </w:r>
            <w:r w:rsidRPr="00FD4007">
              <w:rPr>
                <w:rFonts w:ascii="IberPangea Text Light" w:hAnsi="IberPangea Text Light"/>
                <w:b w:val="0"/>
                <w:bCs w:val="0"/>
                <w:sz w:val="18"/>
                <w:szCs w:val="18"/>
                <w:lang w:val="en-GB"/>
              </w:rPr>
              <w:t>(Max 500 words)</w:t>
            </w:r>
          </w:p>
        </w:tc>
      </w:tr>
      <w:tr w:rsidR="00F826AC" w:rsidRPr="009C676C"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6E15D4" w:rsidRDefault="00F826AC" w:rsidP="00F826AC">
            <w:pPr>
              <w:rPr>
                <w:rFonts w:ascii="IberPangea Text Light" w:hAnsi="IberPangea Text Light"/>
                <w:sz w:val="21"/>
                <w:szCs w:val="21"/>
                <w:highlight w:val="yellow"/>
                <w:lang w:val="en-GB"/>
              </w:rPr>
            </w:pPr>
          </w:p>
        </w:tc>
      </w:tr>
      <w:tr w:rsidR="00F826AC" w:rsidRPr="00611503"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Main website and or social media</w:t>
            </w:r>
          </w:p>
        </w:tc>
        <w:tc>
          <w:tcPr>
            <w:tcW w:w="6662" w:type="dxa"/>
            <w:gridSpan w:val="3"/>
          </w:tcPr>
          <w:p w14:paraId="64BF47F8"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F826AC" w:rsidRPr="008A538D"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 xml:space="preserve">Organisations phone number </w:t>
            </w:r>
          </w:p>
        </w:tc>
        <w:tc>
          <w:tcPr>
            <w:tcW w:w="6662" w:type="dxa"/>
            <w:gridSpan w:val="3"/>
          </w:tcPr>
          <w:p w14:paraId="3FFB3DED"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bl>
    <w:p w14:paraId="64A22075" w14:textId="77777777" w:rsidR="00D478EB" w:rsidRDefault="00D478EB" w:rsidP="008D688D">
      <w:pPr>
        <w:pStyle w:val="BodyText1"/>
        <w:rPr>
          <w:sz w:val="21"/>
          <w:szCs w:val="24"/>
          <w:lang w:val="en-GB"/>
        </w:rPr>
      </w:pPr>
    </w:p>
    <w:p w14:paraId="363EF63F" w14:textId="77777777" w:rsidR="00FD4007" w:rsidRDefault="00FD4007" w:rsidP="008D688D">
      <w:pPr>
        <w:pStyle w:val="BodyText1"/>
        <w:rPr>
          <w:sz w:val="21"/>
          <w:szCs w:val="24"/>
          <w:lang w:val="en-GB"/>
        </w:rPr>
      </w:pPr>
    </w:p>
    <w:p w14:paraId="5AD840F2" w14:textId="77777777" w:rsidR="00FD4007" w:rsidRDefault="00FD4007" w:rsidP="008D688D">
      <w:pPr>
        <w:pStyle w:val="BodyText1"/>
        <w:rPr>
          <w:sz w:val="21"/>
          <w:szCs w:val="24"/>
          <w:lang w:val="en-GB"/>
        </w:rPr>
      </w:pPr>
    </w:p>
    <w:p w14:paraId="62B8CC78" w14:textId="77777777" w:rsidR="00FD4007" w:rsidRDefault="00FD4007"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3543"/>
        <w:gridCol w:w="3544"/>
      </w:tblGrid>
      <w:tr w:rsidR="00FD0610" w:rsidRPr="006E15D4"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6E15D4" w:rsidRDefault="00BB2413" w:rsidP="00FB6193">
            <w:pPr>
              <w:spacing w:line="259" w:lineRule="auto"/>
              <w:rPr>
                <w:rFonts w:ascii="IberPangea Text Light" w:hAnsi="IberPangea Text Light"/>
                <w:color w:val="008C38" w:themeColor="accent1"/>
                <w:sz w:val="21"/>
                <w:szCs w:val="24"/>
                <w:lang w:val="en-GB"/>
              </w:rPr>
            </w:pPr>
            <w:bookmarkStart w:id="0" w:name="_Hlk208821237"/>
            <w:r>
              <w:rPr>
                <w:rFonts w:ascii="IberPangea Text Light" w:hAnsi="IberPangea Text Light"/>
                <w:color w:val="008C38" w:themeColor="accent1"/>
                <w:sz w:val="21"/>
                <w:szCs w:val="24"/>
                <w:lang w:val="en-GB"/>
              </w:rPr>
              <w:t>Main</w:t>
            </w:r>
            <w:r w:rsidR="00CF7731">
              <w:rPr>
                <w:rFonts w:ascii="IberPangea Text Light" w:hAnsi="IberPangea Text Light"/>
                <w:color w:val="008C38" w:themeColor="accent1"/>
                <w:sz w:val="21"/>
                <w:szCs w:val="24"/>
                <w:lang w:val="en-GB"/>
              </w:rPr>
              <w:t xml:space="preserve"> </w:t>
            </w:r>
            <w:r>
              <w:rPr>
                <w:rFonts w:ascii="IberPangea Text Light" w:hAnsi="IberPangea Text Light"/>
                <w:color w:val="008C38" w:themeColor="accent1"/>
                <w:sz w:val="21"/>
                <w:szCs w:val="24"/>
                <w:lang w:val="en-GB"/>
              </w:rPr>
              <w:t xml:space="preserve">contact </w:t>
            </w:r>
            <w:r w:rsidR="00FD0610" w:rsidRPr="006E15D4">
              <w:rPr>
                <w:rFonts w:ascii="IberPangea Text Light" w:hAnsi="IberPangea Text Light"/>
                <w:color w:val="008C38" w:themeColor="accent1"/>
                <w:sz w:val="21"/>
                <w:szCs w:val="24"/>
                <w:lang w:val="en-GB"/>
              </w:rPr>
              <w:t>information</w:t>
            </w:r>
          </w:p>
        </w:tc>
        <w:tc>
          <w:tcPr>
            <w:tcW w:w="7087" w:type="dxa"/>
            <w:gridSpan w:val="2"/>
          </w:tcPr>
          <w:p w14:paraId="28BF2999" w14:textId="77777777" w:rsidR="00FD0610" w:rsidRPr="006E15D4"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0610" w:rsidRPr="008A538D"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N</w:t>
            </w:r>
            <w:r w:rsidR="00FD0610" w:rsidRPr="00FD4007">
              <w:rPr>
                <w:rFonts w:ascii="IberPangea Text Light" w:hAnsi="IberPangea Text Light"/>
                <w:b w:val="0"/>
                <w:sz w:val="21"/>
                <w:szCs w:val="24"/>
                <w:lang w:val="en-GB"/>
              </w:rPr>
              <w:t>ame</w:t>
            </w:r>
          </w:p>
        </w:tc>
        <w:tc>
          <w:tcPr>
            <w:tcW w:w="7087" w:type="dxa"/>
            <w:gridSpan w:val="2"/>
          </w:tcPr>
          <w:p w14:paraId="345EBCE6" w14:textId="77777777" w:rsidR="00FD0610" w:rsidRPr="006E15D4"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611503"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 xml:space="preserve">Job title/position in </w:t>
            </w:r>
            <w:r w:rsidR="00E1739B" w:rsidRPr="00FD4007">
              <w:rPr>
                <w:rFonts w:ascii="IberPangea Text Light" w:hAnsi="IberPangea Text Light"/>
                <w:b w:val="0"/>
                <w:sz w:val="21"/>
                <w:szCs w:val="24"/>
                <w:lang w:val="en-GB"/>
              </w:rPr>
              <w:t>organisation</w:t>
            </w:r>
          </w:p>
        </w:tc>
        <w:tc>
          <w:tcPr>
            <w:tcW w:w="7087" w:type="dxa"/>
            <w:gridSpan w:val="2"/>
          </w:tcPr>
          <w:p w14:paraId="5C136826" w14:textId="77777777" w:rsidR="00FD0610" w:rsidRPr="006E15D4"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8A538D"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FD4007" w:rsidRDefault="00887D78" w:rsidP="00887D78">
            <w:pPr>
              <w:rPr>
                <w:rFonts w:ascii="IberPangea Text Light" w:hAnsi="IberPangea Text Light"/>
                <w:b w:val="0"/>
                <w:lang w:val="en-GB"/>
              </w:rPr>
            </w:pPr>
            <w:r w:rsidRPr="00FD4007">
              <w:rPr>
                <w:rFonts w:ascii="IberPangea Text Light" w:hAnsi="IberPangea Text Light"/>
                <w:b w:val="0"/>
                <w:sz w:val="21"/>
                <w:szCs w:val="24"/>
                <w:lang w:val="en-GB"/>
              </w:rPr>
              <w:t>Address</w:t>
            </w:r>
          </w:p>
        </w:tc>
        <w:tc>
          <w:tcPr>
            <w:tcW w:w="7087" w:type="dxa"/>
            <w:gridSpan w:val="2"/>
          </w:tcPr>
          <w:p w14:paraId="7FB25E41" w14:textId="77777777" w:rsidR="00FD0610" w:rsidRPr="006E15D4"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ED33AD" w:rsidRPr="008A538D"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FD4007" w:rsidRDefault="00ED33AD" w:rsidP="00471018">
            <w:pPr>
              <w:rPr>
                <w:rFonts w:ascii="IberPangea Text Light" w:hAnsi="IberPangea Text Light"/>
                <w:b w:val="0"/>
                <w:sz w:val="21"/>
                <w:szCs w:val="21"/>
                <w:lang w:val="en-GB"/>
              </w:rPr>
            </w:pPr>
            <w:r w:rsidRPr="00FD4007">
              <w:rPr>
                <w:rFonts w:ascii="IberPangea Text Light" w:hAnsi="IberPangea Text Light"/>
                <w:b w:val="0"/>
                <w:sz w:val="21"/>
                <w:szCs w:val="21"/>
                <w:lang w:val="en-GB"/>
              </w:rPr>
              <w:t xml:space="preserve">Contact details </w:t>
            </w:r>
          </w:p>
        </w:tc>
        <w:tc>
          <w:tcPr>
            <w:tcW w:w="3543" w:type="dxa"/>
          </w:tcPr>
          <w:p w14:paraId="4A7F25C6" w14:textId="726A4581"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Phone: </w:t>
            </w:r>
          </w:p>
        </w:tc>
        <w:tc>
          <w:tcPr>
            <w:tcW w:w="3544" w:type="dxa"/>
          </w:tcPr>
          <w:p w14:paraId="1254954D" w14:textId="181EA909"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Email: </w:t>
            </w:r>
          </w:p>
        </w:tc>
      </w:tr>
      <w:tr w:rsidR="00A95292" w:rsidRPr="008A538D"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D84CA0" w:rsidRDefault="00ED33AD" w:rsidP="00471018">
            <w:pPr>
              <w:rPr>
                <w:rFonts w:ascii="IberPangea Text Light" w:hAnsi="IberPangea Text Light"/>
                <w:b w:val="0"/>
                <w:sz w:val="21"/>
                <w:szCs w:val="24"/>
                <w:lang w:val="en-GB"/>
              </w:rPr>
            </w:pPr>
            <w:r w:rsidRPr="00D84CA0">
              <w:rPr>
                <w:rFonts w:ascii="IberPangea Text Light" w:hAnsi="IberPangea Text Light"/>
                <w:b w:val="0"/>
                <w:sz w:val="21"/>
                <w:szCs w:val="24"/>
                <w:lang w:val="en-GB"/>
              </w:rPr>
              <w:t>Preferred</w:t>
            </w:r>
            <w:r w:rsidR="00D63A62" w:rsidRPr="00D84CA0">
              <w:rPr>
                <w:rFonts w:ascii="IberPangea Text Light" w:hAnsi="IberPangea Text Light"/>
                <w:b w:val="0"/>
                <w:sz w:val="21"/>
                <w:szCs w:val="24"/>
                <w:lang w:val="en-GB"/>
              </w:rPr>
              <w:t xml:space="preserve"> method of contact</w:t>
            </w:r>
          </w:p>
        </w:tc>
        <w:tc>
          <w:tcPr>
            <w:tcW w:w="7087" w:type="dxa"/>
            <w:gridSpan w:val="2"/>
          </w:tcPr>
          <w:p w14:paraId="7486B4F1" w14:textId="77777777" w:rsidR="00A95292" w:rsidRPr="006E15D4"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0"/>
    </w:tbl>
    <w:p w14:paraId="43887DB0"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7087"/>
      </w:tblGrid>
      <w:tr w:rsidR="00D63A62" w:rsidRPr="006E15D4"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6E15D4" w:rsidRDefault="00D63A6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 financials</w:t>
            </w:r>
          </w:p>
        </w:tc>
        <w:tc>
          <w:tcPr>
            <w:tcW w:w="7087" w:type="dxa"/>
          </w:tcPr>
          <w:p w14:paraId="25703247" w14:textId="77777777" w:rsidR="00D63A62" w:rsidRPr="006E15D4"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63A62" w:rsidRPr="00611503"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6E15D4" w:rsidRDefault="00180C5F" w:rsidP="00A22B18">
            <w:pPr>
              <w:rPr>
                <w:rFonts w:ascii="IberPangea Text Light" w:hAnsi="IberPangea Text Light"/>
                <w:b w:val="0"/>
                <w:bCs w:val="0"/>
                <w:sz w:val="21"/>
                <w:szCs w:val="24"/>
                <w:lang w:val="en-GB"/>
              </w:rPr>
            </w:pPr>
            <w:r w:rsidRPr="00180C5F">
              <w:rPr>
                <w:rFonts w:ascii="IberPangea Text Light" w:hAnsi="IberPangea Text Light"/>
                <w:b w:val="0"/>
                <w:bCs w:val="0"/>
                <w:sz w:val="21"/>
                <w:szCs w:val="24"/>
                <w:lang w:val="en-GB"/>
              </w:rPr>
              <w:t>What was your total income over the last accounting year?</w:t>
            </w:r>
          </w:p>
        </w:tc>
        <w:tc>
          <w:tcPr>
            <w:tcW w:w="7087" w:type="dxa"/>
          </w:tcPr>
          <w:p w14:paraId="7F6EEA5E"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11503"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BB2413" w:rsidRDefault="00393126" w:rsidP="00A22B18">
            <w:pPr>
              <w:rPr>
                <w:rFonts w:ascii="IberPangea Text Light" w:hAnsi="IberPangea Text Light"/>
                <w:bCs w:val="0"/>
                <w:sz w:val="21"/>
                <w:szCs w:val="24"/>
                <w:lang w:val="en-GB"/>
              </w:rPr>
            </w:pPr>
            <w:r w:rsidRPr="00393126">
              <w:rPr>
                <w:rFonts w:ascii="IberPangea Text Light" w:hAnsi="IberPangea Text Light"/>
                <w:b w:val="0"/>
                <w:bCs w:val="0"/>
                <w:sz w:val="21"/>
                <w:szCs w:val="24"/>
                <w:lang w:val="en-GB"/>
              </w:rPr>
              <w:t>What are your current unrestricted reserves?</w:t>
            </w:r>
          </w:p>
        </w:tc>
        <w:tc>
          <w:tcPr>
            <w:tcW w:w="7087" w:type="dxa"/>
          </w:tcPr>
          <w:p w14:paraId="264A5CD1"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11503"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6E15D4" w:rsidRDefault="00393126" w:rsidP="00A22B18">
            <w:pPr>
              <w:rPr>
                <w:rFonts w:ascii="IberPangea Text Light" w:hAnsi="IberPangea Text Light"/>
                <w:b w:val="0"/>
                <w:bCs w:val="0"/>
                <w:lang w:val="en-GB"/>
              </w:rPr>
            </w:pPr>
            <w:r w:rsidRPr="00393126">
              <w:rPr>
                <w:rFonts w:ascii="IberPangea Text Light" w:hAnsi="IberPangea Text Light"/>
                <w:b w:val="0"/>
                <w:bCs w:val="0"/>
                <w:lang w:val="en-GB"/>
              </w:rPr>
              <w:t>Why can these unrestricted reserves not be used for this project?</w:t>
            </w:r>
          </w:p>
        </w:tc>
        <w:tc>
          <w:tcPr>
            <w:tcW w:w="7087" w:type="dxa"/>
          </w:tcPr>
          <w:p w14:paraId="701BA5E9"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11503"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6E15D4" w:rsidRDefault="00785ABF" w:rsidP="00A22B18">
            <w:pPr>
              <w:rPr>
                <w:rFonts w:ascii="IberPangea Text Light" w:hAnsi="IberPangea Text Light"/>
                <w:sz w:val="21"/>
                <w:szCs w:val="24"/>
                <w:lang w:val="en-GB"/>
              </w:rPr>
            </w:pPr>
            <w:r w:rsidRPr="00785ABF">
              <w:rPr>
                <w:rFonts w:ascii="IberPangea Text Light" w:hAnsi="IberPangea Text Light"/>
                <w:b w:val="0"/>
                <w:bCs w:val="0"/>
                <w:sz w:val="21"/>
                <w:szCs w:val="24"/>
                <w:lang w:val="en-GB"/>
              </w:rPr>
              <w:t>Provide bank details for verification</w:t>
            </w:r>
            <w:r>
              <w:rPr>
                <w:rFonts w:ascii="IberPangea Text Light" w:hAnsi="IberPangea Text Light"/>
                <w:sz w:val="21"/>
                <w:szCs w:val="24"/>
                <w:lang w:val="en-GB"/>
              </w:rPr>
              <w:t xml:space="preserve"> </w:t>
            </w:r>
          </w:p>
        </w:tc>
        <w:tc>
          <w:tcPr>
            <w:tcW w:w="7087" w:type="dxa"/>
          </w:tcPr>
          <w:p w14:paraId="3573922B"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A39E187" w14:textId="77777777" w:rsidR="00D63A62" w:rsidRDefault="00D63A62" w:rsidP="008D688D">
      <w:pPr>
        <w:pStyle w:val="BodyText1"/>
        <w:rPr>
          <w:sz w:val="21"/>
          <w:szCs w:val="24"/>
          <w:lang w:val="en-GB"/>
        </w:rPr>
      </w:pPr>
    </w:p>
    <w:p w14:paraId="78CF17F2"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5382"/>
        <w:gridCol w:w="4394"/>
      </w:tblGrid>
      <w:tr w:rsidR="00FD4007" w:rsidRPr="006E15D4"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6E15D4" w:rsidRDefault="004C5CB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 xml:space="preserve">Attachments </w:t>
            </w:r>
          </w:p>
        </w:tc>
        <w:tc>
          <w:tcPr>
            <w:tcW w:w="4394" w:type="dxa"/>
          </w:tcPr>
          <w:p w14:paraId="7D62FF60" w14:textId="77777777" w:rsidR="00FD4007" w:rsidRPr="006E15D4"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4007" w:rsidRPr="008A538D"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6E15D4" w:rsidRDefault="00DB2276" w:rsidP="00A22B18">
            <w:pPr>
              <w:rPr>
                <w:rFonts w:ascii="IberPangea Text Light" w:hAnsi="IberPangea Text Light"/>
                <w:b w:val="0"/>
                <w:bCs w:val="0"/>
                <w:sz w:val="21"/>
                <w:szCs w:val="24"/>
                <w:lang w:val="en-GB"/>
              </w:rPr>
            </w:pPr>
            <w:r w:rsidRPr="00DB2276">
              <w:rPr>
                <w:rFonts w:ascii="IberPangea Text Light" w:hAnsi="IberPangea Text Light"/>
                <w:b w:val="0"/>
                <w:bCs w:val="0"/>
                <w:sz w:val="21"/>
                <w:szCs w:val="24"/>
                <w:lang w:val="en-GB"/>
              </w:rPr>
              <w:t>Constitution (or other governing document).</w:t>
            </w:r>
          </w:p>
        </w:tc>
        <w:tc>
          <w:tcPr>
            <w:tcW w:w="4394" w:type="dxa"/>
          </w:tcPr>
          <w:p w14:paraId="5501F429" w14:textId="10C219B1" w:rsidR="00FD4007"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89387455"/>
                <w14:checkbox>
                  <w14:checked w14:val="0"/>
                  <w14:checkedState w14:val="2612" w14:font="MS Gothic"/>
                  <w14:uncheckedState w14:val="2610" w14:font="MS Gothic"/>
                </w14:checkbox>
              </w:sdtPr>
              <w:sdtContent>
                <w:r w:rsidR="00DB2276">
                  <w:rPr>
                    <w:rFonts w:ascii="MS Gothic" w:eastAsia="MS Gothic" w:hAnsi="MS Gothic" w:hint="eastAsia"/>
                    <w:sz w:val="21"/>
                    <w:szCs w:val="24"/>
                    <w:lang w:val="en-GB"/>
                  </w:rPr>
                  <w:t>☐</w:t>
                </w:r>
              </w:sdtContent>
            </w:sdt>
            <w:r w:rsidR="00DB2276">
              <w:rPr>
                <w:rFonts w:ascii="IberPangea Text Light" w:hAnsi="IberPangea Text Light"/>
                <w:sz w:val="21"/>
                <w:szCs w:val="24"/>
                <w:lang w:val="en-GB"/>
              </w:rPr>
              <w:t xml:space="preserve"> Attached</w:t>
            </w:r>
          </w:p>
        </w:tc>
      </w:tr>
      <w:tr w:rsidR="00FD4007" w:rsidRPr="00611503"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BB2413" w:rsidRDefault="00145FA5" w:rsidP="00145FA5">
            <w:pPr>
              <w:rPr>
                <w:rFonts w:ascii="IberPangea Text Light" w:hAnsi="IberPangea Text Light"/>
                <w:bCs w:val="0"/>
                <w:sz w:val="21"/>
                <w:szCs w:val="24"/>
                <w:lang w:val="en-GB"/>
              </w:rPr>
            </w:pPr>
            <w:r w:rsidRPr="00145FA5">
              <w:rPr>
                <w:rFonts w:ascii="IberPangea Text Light" w:hAnsi="IberPangea Text Light"/>
                <w:b w:val="0"/>
                <w:sz w:val="21"/>
                <w:szCs w:val="24"/>
                <w:lang w:val="en-GB"/>
              </w:rPr>
              <w:t>Latest set of approved accounts, unless the organisation is less than 18 months old.</w:t>
            </w:r>
          </w:p>
        </w:tc>
        <w:tc>
          <w:tcPr>
            <w:tcW w:w="4394" w:type="dxa"/>
          </w:tcPr>
          <w:p w14:paraId="11622ACB" w14:textId="70DC7A97" w:rsidR="00FD4007"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77116035"/>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145FA5" w:rsidRPr="00145FA5">
              <w:rPr>
                <w:rFonts w:ascii="IberPangea Text Light" w:hAnsi="IberPangea Text Light"/>
                <w:sz w:val="21"/>
                <w:szCs w:val="24"/>
                <w:lang w:val="en-GB"/>
              </w:rPr>
              <w:t>Attached</w:t>
            </w:r>
          </w:p>
          <w:p w14:paraId="547D243E" w14:textId="77777777" w:rsidR="00145FA5"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CD6C60B" w14:textId="61761556" w:rsidR="00145FA5"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10651392"/>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497F54">
              <w:rPr>
                <w:rFonts w:ascii="IberPangea Text Light" w:hAnsi="IberPangea Text Light"/>
                <w:sz w:val="21"/>
                <w:szCs w:val="24"/>
                <w:lang w:val="en-GB"/>
              </w:rPr>
              <w:t xml:space="preserve"> N/A – We’re less than 18 months old</w:t>
            </w:r>
          </w:p>
        </w:tc>
      </w:tr>
      <w:tr w:rsidR="00FD4007" w:rsidRPr="00611503"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Upload a copy of your safeguarding policy and procedures if your organisation's core work </w:t>
            </w:r>
          </w:p>
          <w:p w14:paraId="13738EAD"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(the work it was set up to do) or the project you are applying for involves children or </w:t>
            </w:r>
          </w:p>
          <w:p w14:paraId="49590B87" w14:textId="53353520" w:rsidR="00FD4007" w:rsidRPr="006E15D4"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vulnerable adults.</w:t>
            </w:r>
          </w:p>
        </w:tc>
        <w:tc>
          <w:tcPr>
            <w:tcW w:w="4394" w:type="dxa"/>
          </w:tcPr>
          <w:p w14:paraId="7531DEBE" w14:textId="26932088" w:rsidR="00D829D8"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4295409"/>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D829D8" w:rsidRPr="00145FA5">
              <w:rPr>
                <w:rFonts w:ascii="IberPangea Text Light" w:hAnsi="IberPangea Text Light"/>
                <w:sz w:val="21"/>
                <w:szCs w:val="24"/>
                <w:lang w:val="en-GB"/>
              </w:rPr>
              <w:t>Attached</w:t>
            </w:r>
          </w:p>
          <w:p w14:paraId="153B0F6B" w14:textId="77777777" w:rsidR="00D829D8"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81C2291" w14:textId="2849C9DF" w:rsidR="00FD4007" w:rsidRPr="006E15D4"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558740919"/>
                <w14:checkbox>
                  <w14:checked w14:val="0"/>
                  <w14:checkedState w14:val="2612" w14:font="MS Gothic"/>
                  <w14:uncheckedState w14:val="2610" w14:font="MS Gothic"/>
                </w14:checkbox>
              </w:sdtPr>
              <w:sdtContent>
                <w:r w:rsidR="00D829D8">
                  <w:rPr>
                    <w:rFonts w:ascii="MS Gothic" w:eastAsia="MS Gothic" w:hAnsi="MS Gothic" w:hint="eastAsia"/>
                    <w:sz w:val="21"/>
                    <w:szCs w:val="24"/>
                    <w:lang w:val="en-GB"/>
                  </w:rPr>
                  <w:t>☐</w:t>
                </w:r>
              </w:sdtContent>
            </w:sdt>
            <w:r w:rsidR="00D829D8">
              <w:rPr>
                <w:rFonts w:ascii="IberPangea Text Light" w:hAnsi="IberPangea Text Light"/>
                <w:sz w:val="21"/>
                <w:szCs w:val="24"/>
                <w:lang w:val="en-GB"/>
              </w:rPr>
              <w:t xml:space="preserve"> N/A </w:t>
            </w:r>
            <w:r w:rsidR="00774A1B">
              <w:rPr>
                <w:rFonts w:ascii="IberPangea Text Light" w:hAnsi="IberPangea Text Light"/>
                <w:sz w:val="21"/>
                <w:szCs w:val="24"/>
                <w:lang w:val="en-GB"/>
              </w:rPr>
              <w:t>for organisation and this project</w:t>
            </w:r>
          </w:p>
        </w:tc>
      </w:tr>
    </w:tbl>
    <w:p w14:paraId="32080611" w14:textId="77777777" w:rsidR="00D63A62" w:rsidRDefault="00D63A62" w:rsidP="008D688D">
      <w:pPr>
        <w:pStyle w:val="BodyText1"/>
        <w:rPr>
          <w:sz w:val="21"/>
          <w:szCs w:val="24"/>
          <w:lang w:val="en-GB"/>
        </w:rPr>
      </w:pPr>
    </w:p>
    <w:p w14:paraId="63C6FA30" w14:textId="77777777" w:rsidR="00D63A62" w:rsidRDefault="00D63A62" w:rsidP="008D688D">
      <w:pPr>
        <w:pStyle w:val="BodyText1"/>
        <w:rPr>
          <w:sz w:val="21"/>
          <w:szCs w:val="24"/>
          <w:lang w:val="en-GB"/>
        </w:rPr>
      </w:pPr>
    </w:p>
    <w:p w14:paraId="332ECC07" w14:textId="77777777" w:rsidR="00D63A62" w:rsidRDefault="00D63A62" w:rsidP="008D688D">
      <w:pPr>
        <w:pStyle w:val="BodyText1"/>
        <w:rPr>
          <w:sz w:val="21"/>
          <w:szCs w:val="24"/>
          <w:lang w:val="en-GB"/>
        </w:rPr>
      </w:pPr>
    </w:p>
    <w:p w14:paraId="70303510" w14:textId="77777777" w:rsidR="00D63A62" w:rsidRDefault="00D63A62" w:rsidP="008D688D">
      <w:pPr>
        <w:pStyle w:val="BodyText1"/>
        <w:rPr>
          <w:sz w:val="21"/>
          <w:szCs w:val="24"/>
          <w:lang w:val="en-GB"/>
        </w:rPr>
      </w:pPr>
    </w:p>
    <w:p w14:paraId="6FCCE152" w14:textId="77777777" w:rsidR="00D63A62" w:rsidRDefault="00D63A62" w:rsidP="008D688D">
      <w:pPr>
        <w:pStyle w:val="BodyText1"/>
        <w:rPr>
          <w:sz w:val="21"/>
          <w:szCs w:val="24"/>
          <w:lang w:val="en-GB"/>
        </w:rPr>
      </w:pPr>
    </w:p>
    <w:p w14:paraId="160D6654" w14:textId="4E3FFAFC" w:rsidR="009A1013" w:rsidRPr="006E15D4" w:rsidRDefault="008501C3" w:rsidP="00FB6193">
      <w:pPr>
        <w:pStyle w:val="Heading1"/>
        <w:spacing w:after="0"/>
        <w:rPr>
          <w:sz w:val="52"/>
          <w:szCs w:val="24"/>
          <w:lang w:val="en-GB"/>
        </w:rPr>
      </w:pPr>
      <w:r w:rsidRPr="006E15D4">
        <w:rPr>
          <w:sz w:val="52"/>
          <w:szCs w:val="24"/>
          <w:lang w:val="en-GB"/>
        </w:rPr>
        <w:t>P</w:t>
      </w:r>
      <w:r w:rsidR="00D84CA0">
        <w:rPr>
          <w:sz w:val="52"/>
          <w:szCs w:val="24"/>
          <w:lang w:val="en-GB"/>
        </w:rPr>
        <w:t xml:space="preserve">roject Information </w:t>
      </w:r>
    </w:p>
    <w:p w14:paraId="27BB8FD7" w14:textId="000760B0" w:rsidR="004C0EBC" w:rsidRPr="006E15D4" w:rsidRDefault="004C0EBC" w:rsidP="00FB6193">
      <w:pPr>
        <w:pStyle w:val="BodyText1"/>
        <w:spacing w:before="240"/>
        <w:rPr>
          <w:sz w:val="21"/>
          <w:szCs w:val="24"/>
          <w:lang w:val="en-GB"/>
        </w:rPr>
      </w:pPr>
    </w:p>
    <w:tbl>
      <w:tblPr>
        <w:tblStyle w:val="GridTable1Light"/>
        <w:tblW w:w="9776" w:type="dxa"/>
        <w:tblLook w:val="04A0" w:firstRow="1" w:lastRow="0" w:firstColumn="1" w:lastColumn="0" w:noHBand="0" w:noVBand="1"/>
      </w:tblPr>
      <w:tblGrid>
        <w:gridCol w:w="3964"/>
        <w:gridCol w:w="3828"/>
        <w:gridCol w:w="1984"/>
      </w:tblGrid>
      <w:tr w:rsidR="008501C3" w:rsidRPr="006E15D4"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6E15D4" w:rsidRDefault="008501C3">
            <w:pPr>
              <w:spacing w:after="160" w:line="259" w:lineRule="auto"/>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Key information</w:t>
            </w:r>
          </w:p>
        </w:tc>
        <w:tc>
          <w:tcPr>
            <w:tcW w:w="5812" w:type="dxa"/>
            <w:gridSpan w:val="2"/>
          </w:tcPr>
          <w:p w14:paraId="519D57B2" w14:textId="77777777" w:rsidR="008501C3" w:rsidRPr="006E15D4"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Answer</w:t>
            </w:r>
          </w:p>
        </w:tc>
      </w:tr>
      <w:tr w:rsidR="008501C3" w:rsidRPr="006E15D4"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9508B0" w:rsidRDefault="008501C3">
            <w:pPr>
              <w:spacing w:after="160" w:line="259" w:lineRule="auto"/>
              <w:rPr>
                <w:rFonts w:ascii="IberPangea Text Light" w:hAnsi="IberPangea Text Light"/>
                <w:b w:val="0"/>
                <w:bCs w:val="0"/>
                <w:sz w:val="21"/>
                <w:szCs w:val="21"/>
                <w:lang w:val="en-GB"/>
              </w:rPr>
            </w:pPr>
            <w:r w:rsidRPr="009508B0">
              <w:rPr>
                <w:rFonts w:ascii="IberPangea Text Light" w:hAnsi="IberPangea Text Light"/>
                <w:b w:val="0"/>
                <w:bCs w:val="0"/>
                <w:sz w:val="21"/>
                <w:szCs w:val="21"/>
                <w:lang w:val="en-GB"/>
              </w:rPr>
              <w:t>P</w:t>
            </w:r>
            <w:r w:rsidR="00CC2584" w:rsidRPr="009508B0">
              <w:rPr>
                <w:rFonts w:ascii="IberPangea Text Light" w:hAnsi="IberPangea Text Light"/>
                <w:b w:val="0"/>
                <w:bCs w:val="0"/>
                <w:sz w:val="21"/>
                <w:szCs w:val="21"/>
                <w:lang w:val="en-GB"/>
              </w:rPr>
              <w:t>roject</w:t>
            </w:r>
            <w:r w:rsidRPr="009508B0">
              <w:rPr>
                <w:rFonts w:ascii="IberPangea Text Light" w:hAnsi="IberPangea Text Light"/>
                <w:b w:val="0"/>
                <w:bCs w:val="0"/>
                <w:sz w:val="21"/>
                <w:szCs w:val="21"/>
                <w:lang w:val="en-GB"/>
              </w:rPr>
              <w:t xml:space="preserve"> name </w:t>
            </w:r>
          </w:p>
        </w:tc>
        <w:tc>
          <w:tcPr>
            <w:tcW w:w="5812" w:type="dxa"/>
            <w:gridSpan w:val="2"/>
          </w:tcPr>
          <w:p w14:paraId="6BF41147" w14:textId="74834067" w:rsidR="008501C3" w:rsidRPr="006E15D4"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B93B56" w:rsidRPr="008A538D"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B93B56" w:rsidRDefault="00B93B56" w:rsidP="00B93B56">
            <w:pPr>
              <w:rPr>
                <w:rFonts w:ascii="IberPangea Text Light" w:hAnsi="IberPangea Text Light"/>
                <w:b w:val="0"/>
                <w:bCs w:val="0"/>
                <w:sz w:val="21"/>
                <w:szCs w:val="21"/>
                <w:lang w:val="en-GB"/>
              </w:rPr>
            </w:pPr>
            <w:r w:rsidRPr="00B93B56">
              <w:rPr>
                <w:rFonts w:ascii="IberPangea Text Light" w:hAnsi="IberPangea Text Light"/>
                <w:b w:val="0"/>
                <w:bCs w:val="0"/>
                <w:sz w:val="21"/>
                <w:szCs w:val="21"/>
                <w:lang w:val="en-GB"/>
              </w:rPr>
              <w:t xml:space="preserve">Tell us what you’re applying for. Make sure you include details on What, When, Where, </w:t>
            </w:r>
          </w:p>
          <w:p w14:paraId="61EA1C7F" w14:textId="3E57292F" w:rsidR="00B93B56" w:rsidRPr="00B93B56" w:rsidRDefault="00B93B56" w:rsidP="31C3E70F">
            <w:pPr>
              <w:spacing w:after="160" w:line="259" w:lineRule="auto"/>
              <w:rPr>
                <w:rFonts w:ascii="IberPangea Text Light" w:hAnsi="IberPangea Text Light"/>
                <w:b w:val="0"/>
                <w:bCs w:val="0"/>
                <w:sz w:val="21"/>
                <w:szCs w:val="21"/>
                <w:highlight w:val="yellow"/>
                <w:lang w:val="en-GB"/>
              </w:rPr>
            </w:pPr>
            <w:r w:rsidRPr="00B93B56">
              <w:rPr>
                <w:rFonts w:ascii="IberPangea Text Light" w:hAnsi="IberPangea Text Light"/>
                <w:b w:val="0"/>
                <w:bCs w:val="0"/>
                <w:sz w:val="21"/>
                <w:szCs w:val="21"/>
                <w:lang w:val="en-GB"/>
              </w:rPr>
              <w:t>Why, How and Who will benefit (including numbers where possible). (Max 250 words)</w:t>
            </w:r>
          </w:p>
        </w:tc>
      </w:tr>
      <w:tr w:rsidR="009508B0" w:rsidRPr="006E15D4"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9508B0" w:rsidRDefault="009508B0" w:rsidP="31C3E70F">
            <w:pPr>
              <w:spacing w:after="160" w:line="259" w:lineRule="auto"/>
              <w:rPr>
                <w:rFonts w:ascii="IberPangea Text Light" w:hAnsi="IberPangea Text Light"/>
                <w:b w:val="0"/>
                <w:bCs w:val="0"/>
                <w:sz w:val="21"/>
                <w:szCs w:val="21"/>
                <w:highlight w:val="yellow"/>
                <w:lang w:val="en-GB"/>
              </w:rPr>
            </w:pPr>
          </w:p>
        </w:tc>
      </w:tr>
      <w:tr w:rsidR="001153DA" w:rsidRPr="00611503"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Default="001153DA" w:rsidP="31C3E70F">
            <w:pPr>
              <w:rPr>
                <w:rFonts w:ascii="IberPangea Text Light" w:hAnsi="IberPangea Text Light"/>
                <w:sz w:val="21"/>
                <w:szCs w:val="21"/>
                <w:lang w:val="en-GB"/>
              </w:rPr>
            </w:pPr>
            <w:r w:rsidRPr="001153DA">
              <w:rPr>
                <w:rFonts w:ascii="IberPangea Text Light" w:hAnsi="IberPangea Text Light"/>
                <w:b w:val="0"/>
                <w:bCs w:val="0"/>
                <w:sz w:val="21"/>
                <w:szCs w:val="21"/>
                <w:lang w:val="en-GB"/>
              </w:rPr>
              <w:t xml:space="preserve">What fund </w:t>
            </w:r>
            <w:r w:rsidRPr="0013700D">
              <w:rPr>
                <w:rFonts w:ascii="IberPangea Text Light" w:hAnsi="IberPangea Text Light"/>
                <w:b w:val="0"/>
                <w:bCs w:val="0"/>
                <w:sz w:val="21"/>
                <w:szCs w:val="21"/>
                <w:lang w:val="en-GB"/>
              </w:rPr>
              <w:t>priority</w:t>
            </w:r>
            <w:r w:rsidR="00F67D43" w:rsidRPr="0013700D">
              <w:rPr>
                <w:rFonts w:ascii="IberPangea Text Light" w:hAnsi="IberPangea Text Light"/>
                <w:b w:val="0"/>
                <w:bCs w:val="0"/>
                <w:sz w:val="21"/>
                <w:szCs w:val="21"/>
                <w:lang w:val="en-GB"/>
              </w:rPr>
              <w:t xml:space="preserve"> theme</w:t>
            </w:r>
            <w:r w:rsidRPr="0013700D">
              <w:rPr>
                <w:rFonts w:ascii="IberPangea Text Light" w:hAnsi="IberPangea Text Light"/>
                <w:b w:val="0"/>
                <w:bCs w:val="0"/>
                <w:sz w:val="21"/>
                <w:szCs w:val="21"/>
                <w:lang w:val="en-GB"/>
              </w:rPr>
              <w:t xml:space="preserve"> does your</w:t>
            </w:r>
            <w:r w:rsidRPr="001153DA">
              <w:rPr>
                <w:rFonts w:ascii="IberPangea Text Light" w:hAnsi="IberPangea Text Light"/>
                <w:b w:val="0"/>
                <w:bCs w:val="0"/>
                <w:sz w:val="21"/>
                <w:szCs w:val="21"/>
                <w:lang w:val="en-GB"/>
              </w:rPr>
              <w:t xml:space="preserve"> project address?</w:t>
            </w:r>
            <w:r w:rsidR="009C7E78">
              <w:rPr>
                <w:rFonts w:ascii="IberPangea Text Light" w:hAnsi="IberPangea Text Light"/>
                <w:b w:val="0"/>
                <w:bCs w:val="0"/>
                <w:sz w:val="21"/>
                <w:szCs w:val="21"/>
                <w:lang w:val="en-GB"/>
              </w:rPr>
              <w:t xml:space="preserve"> </w:t>
            </w:r>
          </w:p>
          <w:p w14:paraId="1B883FE2" w14:textId="219A455D" w:rsidR="009C7E78" w:rsidRPr="009C7E78" w:rsidRDefault="009C7E78" w:rsidP="31C3E70F">
            <w:pPr>
              <w:rPr>
                <w:rFonts w:ascii="IberPangea Text Light" w:hAnsi="IberPangea Text Light"/>
                <w:b w:val="0"/>
                <w:bCs w:val="0"/>
                <w:i/>
                <w:iCs/>
                <w:sz w:val="16"/>
                <w:szCs w:val="16"/>
                <w:highlight w:val="yellow"/>
                <w:lang w:val="en-GB"/>
              </w:rPr>
            </w:pPr>
            <w:r w:rsidRPr="009C7E78">
              <w:rPr>
                <w:rFonts w:ascii="IberPangea Text Light" w:hAnsi="IberPangea Text Light"/>
                <w:b w:val="0"/>
                <w:bCs w:val="0"/>
                <w:i/>
                <w:iCs/>
                <w:sz w:val="16"/>
                <w:szCs w:val="16"/>
                <w:lang w:val="en-GB"/>
              </w:rPr>
              <w:t>You can tick more than one option if applicable.</w:t>
            </w:r>
          </w:p>
        </w:tc>
      </w:tr>
      <w:tr w:rsidR="008501C3" w:rsidRPr="006E15D4"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D3032B"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Strengthening financial resilience and educational inclusion</w:t>
            </w:r>
          </w:p>
        </w:tc>
        <w:sdt>
          <w:sdtPr>
            <w:rPr>
              <w:rFonts w:ascii="IberPangea Text Light" w:hAnsi="IberPangea Text Light"/>
              <w:sz w:val="21"/>
              <w:szCs w:val="21"/>
              <w:lang w:val="en-GB"/>
            </w:rPr>
            <w:id w:val="-91712084"/>
            <w14:checkbox>
              <w14:checked w14:val="0"/>
              <w14:checkedState w14:val="2612" w14:font="MS Gothic"/>
              <w14:uncheckedState w14:val="2610" w14:font="MS Gothic"/>
            </w14:checkbox>
          </w:sdtPr>
          <w:sdtContent>
            <w:tc>
              <w:tcPr>
                <w:tcW w:w="1984" w:type="dxa"/>
              </w:tcPr>
              <w:p w14:paraId="4E3DF299" w14:textId="2B4187F7"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6E15D4"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Employability and skills development</w:t>
            </w:r>
          </w:p>
        </w:tc>
        <w:sdt>
          <w:sdtPr>
            <w:rPr>
              <w:rFonts w:ascii="IberPangea Text Light" w:hAnsi="IberPangea Text Light"/>
              <w:sz w:val="21"/>
              <w:szCs w:val="21"/>
              <w:lang w:val="en-GB"/>
            </w:rPr>
            <w:id w:val="1174539324"/>
            <w14:checkbox>
              <w14:checked w14:val="0"/>
              <w14:checkedState w14:val="2612" w14:font="MS Gothic"/>
              <w14:uncheckedState w14:val="2610" w14:font="MS Gothic"/>
            </w14:checkbox>
          </w:sdtPr>
          <w:sdtContent>
            <w:tc>
              <w:tcPr>
                <w:tcW w:w="1984" w:type="dxa"/>
              </w:tcPr>
              <w:p w14:paraId="169B9FBA" w14:textId="50AB6DD3"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6E15D4" w:rsidRDefault="001153DA">
            <w:pPr>
              <w:spacing w:after="160" w:line="259" w:lineRule="auto"/>
              <w:rPr>
                <w:rFonts w:ascii="IberPangea Text Light" w:hAnsi="IberPangea Text Light"/>
                <w:sz w:val="21"/>
                <w:szCs w:val="21"/>
                <w:lang w:val="en-GB"/>
              </w:rPr>
            </w:pPr>
            <w:r w:rsidRPr="001153DA">
              <w:rPr>
                <w:rFonts w:ascii="IberPangea Text Light" w:hAnsi="IberPangea Text Light"/>
                <w:b w:val="0"/>
                <w:bCs w:val="0"/>
                <w:sz w:val="21"/>
                <w:szCs w:val="21"/>
                <w:lang w:val="en-GB"/>
              </w:rPr>
              <w:t>Social and digital inclusion wellbeing and active lifestyles</w:t>
            </w:r>
          </w:p>
        </w:tc>
        <w:sdt>
          <w:sdtPr>
            <w:rPr>
              <w:rFonts w:ascii="IberPangea Text Light" w:hAnsi="IberPangea Text Light"/>
              <w:sz w:val="21"/>
              <w:szCs w:val="21"/>
              <w:lang w:val="en-GB"/>
            </w:rPr>
            <w:id w:val="-499354806"/>
            <w14:checkbox>
              <w14:checked w14:val="0"/>
              <w14:checkedState w14:val="2612" w14:font="MS Gothic"/>
              <w14:uncheckedState w14:val="2610" w14:font="MS Gothic"/>
            </w14:checkbox>
          </w:sdtPr>
          <w:sdtContent>
            <w:tc>
              <w:tcPr>
                <w:tcW w:w="1984" w:type="dxa"/>
              </w:tcPr>
              <w:p w14:paraId="327147BC" w14:textId="1EA831F8"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Improving community spaces and buildings</w:t>
            </w:r>
          </w:p>
        </w:tc>
        <w:sdt>
          <w:sdtPr>
            <w:rPr>
              <w:rFonts w:ascii="IberPangea Text Light" w:hAnsi="IberPangea Text Light"/>
              <w:sz w:val="21"/>
              <w:szCs w:val="21"/>
              <w:lang w:val="en-GB"/>
            </w:rPr>
            <w:id w:val="1607306701"/>
            <w14:checkbox>
              <w14:checked w14:val="0"/>
              <w14:checkedState w14:val="2612" w14:font="MS Gothic"/>
              <w14:uncheckedState w14:val="2610" w14:font="MS Gothic"/>
            </w14:checkbox>
          </w:sdtPr>
          <w:sdtContent>
            <w:tc>
              <w:tcPr>
                <w:tcW w:w="1984" w:type="dxa"/>
              </w:tcPr>
              <w:p w14:paraId="2FF888D8" w14:textId="20110A15"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D72858" w:rsidRPr="006E15D4"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Enhancing green spaces and access to nature</w:t>
            </w:r>
          </w:p>
        </w:tc>
        <w:sdt>
          <w:sdtPr>
            <w:rPr>
              <w:rFonts w:ascii="IberPangea Text Light" w:hAnsi="IberPangea Text Light"/>
              <w:sz w:val="21"/>
              <w:szCs w:val="21"/>
              <w:lang w:val="en-GB"/>
            </w:rPr>
            <w:id w:val="614104339"/>
            <w14:checkbox>
              <w14:checked w14:val="0"/>
              <w14:checkedState w14:val="2612" w14:font="MS Gothic"/>
              <w14:uncheckedState w14:val="2610" w14:font="MS Gothic"/>
            </w14:checkbox>
          </w:sdtPr>
          <w:sdtContent>
            <w:tc>
              <w:tcPr>
                <w:tcW w:w="1984" w:type="dxa"/>
              </w:tcPr>
              <w:p w14:paraId="7C11CE52" w14:textId="559E6286" w:rsidR="00D72858"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1153DA" w:rsidRPr="006E15D4"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Sustainable and inclusive transport</w:t>
            </w:r>
          </w:p>
        </w:tc>
        <w:sdt>
          <w:sdtPr>
            <w:rPr>
              <w:rFonts w:ascii="IberPangea Text Light" w:hAnsi="IberPangea Text Light"/>
              <w:sz w:val="21"/>
              <w:szCs w:val="21"/>
              <w:lang w:val="en-GB"/>
            </w:rPr>
            <w:id w:val="1583106572"/>
            <w14:checkbox>
              <w14:checked w14:val="0"/>
              <w14:checkedState w14:val="2612" w14:font="MS Gothic"/>
              <w14:uncheckedState w14:val="2610" w14:font="MS Gothic"/>
            </w14:checkbox>
          </w:sdtPr>
          <w:sdtContent>
            <w:tc>
              <w:tcPr>
                <w:tcW w:w="1984" w:type="dxa"/>
              </w:tcPr>
              <w:p w14:paraId="6DE32F38" w14:textId="7C420237" w:rsidR="001153DA"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bl>
    <w:p w14:paraId="4A269797" w14:textId="77777777" w:rsidR="00B666E7" w:rsidRDefault="00B666E7"/>
    <w:tbl>
      <w:tblPr>
        <w:tblStyle w:val="GridTable1Light"/>
        <w:tblW w:w="9776" w:type="dxa"/>
        <w:tblLook w:val="04A0" w:firstRow="1" w:lastRow="0" w:firstColumn="1" w:lastColumn="0" w:noHBand="0" w:noVBand="1"/>
      </w:tblPr>
      <w:tblGrid>
        <w:gridCol w:w="3681"/>
        <w:gridCol w:w="6095"/>
      </w:tblGrid>
      <w:tr w:rsidR="00B666E7" w:rsidRPr="006E15D4"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D77A7A" w:rsidRDefault="00B666E7" w:rsidP="00B666E7">
            <w:pPr>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Key information</w:t>
            </w:r>
          </w:p>
        </w:tc>
        <w:tc>
          <w:tcPr>
            <w:tcW w:w="6095" w:type="dxa"/>
          </w:tcPr>
          <w:p w14:paraId="09625943" w14:textId="4565796B" w:rsidR="00B666E7"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Answer</w:t>
            </w:r>
          </w:p>
        </w:tc>
      </w:tr>
      <w:tr w:rsidR="00B666E7" w:rsidRPr="006E15D4"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1153DA" w:rsidRDefault="00B666E7" w:rsidP="00B666E7">
            <w:pPr>
              <w:rPr>
                <w:rFonts w:ascii="IberPangea Text Light" w:hAnsi="IberPangea Text Light"/>
                <w:b w:val="0"/>
                <w:bCs w:val="0"/>
                <w:sz w:val="21"/>
                <w:szCs w:val="21"/>
                <w:lang w:val="en-GB"/>
              </w:rPr>
            </w:pPr>
            <w:r w:rsidRPr="00D77A7A">
              <w:rPr>
                <w:rFonts w:ascii="IberPangea Text Light" w:hAnsi="IberPangea Text Light"/>
                <w:b w:val="0"/>
                <w:bCs w:val="0"/>
                <w:sz w:val="21"/>
                <w:szCs w:val="21"/>
                <w:lang w:val="en-GB"/>
              </w:rPr>
              <w:t>Project / Funding Start Date</w:t>
            </w:r>
          </w:p>
        </w:tc>
        <w:tc>
          <w:tcPr>
            <w:tcW w:w="6095" w:type="dxa"/>
          </w:tcPr>
          <w:p w14:paraId="6DDE9D55"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6E15D4"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1153DA" w:rsidRDefault="00B666E7" w:rsidP="00B666E7">
            <w:pPr>
              <w:rPr>
                <w:rFonts w:ascii="IberPangea Text Light" w:hAnsi="IberPangea Text Light"/>
                <w:b w:val="0"/>
                <w:bCs w:val="0"/>
                <w:sz w:val="21"/>
                <w:szCs w:val="21"/>
                <w:lang w:val="en-GB"/>
              </w:rPr>
            </w:pPr>
            <w:r w:rsidRPr="008D2F79">
              <w:rPr>
                <w:rFonts w:ascii="IberPangea Text Light" w:hAnsi="IberPangea Text Light"/>
                <w:b w:val="0"/>
                <w:bCs w:val="0"/>
                <w:sz w:val="21"/>
                <w:szCs w:val="21"/>
                <w:lang w:val="en-GB"/>
              </w:rPr>
              <w:t>Project / Funding End Date</w:t>
            </w:r>
          </w:p>
        </w:tc>
        <w:tc>
          <w:tcPr>
            <w:tcW w:w="6095" w:type="dxa"/>
          </w:tcPr>
          <w:p w14:paraId="0055B4DB"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611503"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1153DA" w:rsidRDefault="00B666E7" w:rsidP="00B666E7">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Community council area(s) the project will take place in</w:t>
            </w:r>
          </w:p>
        </w:tc>
        <w:tc>
          <w:tcPr>
            <w:tcW w:w="6095" w:type="dxa"/>
          </w:tcPr>
          <w:p w14:paraId="2E9664F3"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bl>
    <w:p w14:paraId="24BCA0F0" w14:textId="77777777" w:rsidR="008501C3" w:rsidRPr="006E15D4" w:rsidRDefault="008501C3" w:rsidP="008501C3">
      <w:pPr>
        <w:pStyle w:val="BodyText1"/>
        <w:rPr>
          <w:sz w:val="21"/>
          <w:szCs w:val="24"/>
          <w:lang w:val="en-GB"/>
        </w:rPr>
      </w:pPr>
    </w:p>
    <w:p w14:paraId="605F6D96" w14:textId="77777777" w:rsidR="00016BD7" w:rsidRPr="00016BD7" w:rsidRDefault="00016BD7" w:rsidP="00016BD7">
      <w:pPr>
        <w:rPr>
          <w:rFonts w:ascii="IberPangea Text Medium" w:eastAsia="Times New Roman" w:hAnsi="IberPangea Text Medium" w:cs="Times New Roman"/>
          <w:color w:val="008C38" w:themeColor="accent1"/>
          <w:sz w:val="52"/>
          <w:szCs w:val="24"/>
          <w:lang w:val="en-GB"/>
        </w:rPr>
      </w:pPr>
    </w:p>
    <w:tbl>
      <w:tblPr>
        <w:tblStyle w:val="GridTable1Light"/>
        <w:tblW w:w="9776" w:type="dxa"/>
        <w:tblLook w:val="04A0" w:firstRow="1" w:lastRow="0" w:firstColumn="1" w:lastColumn="0" w:noHBand="0" w:noVBand="1"/>
      </w:tblPr>
      <w:tblGrid>
        <w:gridCol w:w="9776"/>
      </w:tblGrid>
      <w:tr w:rsidR="0051189E" w:rsidRPr="006E15D4"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757BEE" w:rsidRDefault="00D558ED" w:rsidP="00F15DBE">
            <w:pPr>
              <w:spacing w:line="259" w:lineRule="auto"/>
              <w:rPr>
                <w:rFonts w:ascii="IberPangea Text Light" w:hAnsi="IberPangea Text Light"/>
                <w:b w:val="0"/>
                <w:bCs w:val="0"/>
                <w:sz w:val="21"/>
                <w:szCs w:val="24"/>
                <w:lang w:val="en-GB"/>
              </w:rPr>
            </w:pPr>
            <w:bookmarkStart w:id="1" w:name="_Hlk208820370"/>
            <w:r w:rsidRPr="00757BEE">
              <w:rPr>
                <w:rFonts w:ascii="IberPangea Text Light" w:hAnsi="IberPangea Text Light"/>
                <w:b w:val="0"/>
                <w:bCs w:val="0"/>
                <w:sz w:val="21"/>
                <w:szCs w:val="24"/>
                <w:lang w:val="en-GB"/>
              </w:rPr>
              <w:lastRenderedPageBreak/>
              <w:t>Tell us how you know this activity is needed.</w:t>
            </w:r>
            <w:r w:rsidR="00F15DBE">
              <w:rPr>
                <w:rFonts w:ascii="IberPangea Text Light" w:hAnsi="IberPangea Text Light"/>
                <w:b w:val="0"/>
                <w:bCs w:val="0"/>
                <w:sz w:val="21"/>
                <w:szCs w:val="24"/>
                <w:lang w:val="en-GB"/>
              </w:rPr>
              <w:t xml:space="preserve"> </w:t>
            </w:r>
            <w:r w:rsidRPr="00757BEE">
              <w:rPr>
                <w:rFonts w:ascii="IberPangea Text Light" w:hAnsi="IberPangea Text Light"/>
                <w:b w:val="0"/>
                <w:bCs w:val="0"/>
                <w:sz w:val="21"/>
                <w:szCs w:val="24"/>
                <w:lang w:val="en-GB"/>
              </w:rPr>
              <w:t>We are particularly interested in:</w:t>
            </w:r>
          </w:p>
          <w:p w14:paraId="15016DDD" w14:textId="7BD22AFE" w:rsidR="00D558ED"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Who you have already spoken to and what they have said</w:t>
            </w:r>
          </w:p>
          <w:p w14:paraId="48EE3A09" w14:textId="420D6C80" w:rsidR="00024C86"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there is anything </w:t>
            </w:r>
            <w:proofErr w:type="gramStart"/>
            <w:r w:rsidRPr="00757BEE">
              <w:rPr>
                <w:rFonts w:ascii="IberPangea Text Light" w:hAnsi="IberPangea Text Light"/>
                <w:b w:val="0"/>
                <w:bCs w:val="0"/>
                <w:sz w:val="21"/>
                <w:szCs w:val="24"/>
                <w:lang w:val="en-GB"/>
              </w:rPr>
              <w:t>similar to</w:t>
            </w:r>
            <w:proofErr w:type="gramEnd"/>
            <w:r w:rsidRPr="00757BEE">
              <w:rPr>
                <w:rFonts w:ascii="IberPangea Text Light" w:hAnsi="IberPangea Text Light"/>
                <w:b w:val="0"/>
                <w:bCs w:val="0"/>
                <w:sz w:val="21"/>
                <w:szCs w:val="24"/>
                <w:lang w:val="en-GB"/>
              </w:rPr>
              <w:t xml:space="preserve"> this in your local area</w:t>
            </w:r>
          </w:p>
          <w:p w14:paraId="5D4F5A3D" w14:textId="77777777" w:rsidR="004976D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your planned activity is based on evidence, such as a local action plan, surveys, </w:t>
            </w:r>
          </w:p>
          <w:p w14:paraId="11A55E99" w14:textId="4845B76B" w:rsidR="00024C8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published research or policy</w:t>
            </w:r>
          </w:p>
          <w:p w14:paraId="38C8BCB7" w14:textId="77777777" w:rsidR="00757BEE" w:rsidRPr="00757BEE" w:rsidRDefault="00757BEE" w:rsidP="00757BEE">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What difference will your project make to the people involved and the wider </w:t>
            </w:r>
          </w:p>
          <w:p w14:paraId="6C1E3BAF" w14:textId="77777777" w:rsidR="00987198" w:rsidRDefault="00757BEE" w:rsidP="00757BEE">
            <w:pPr>
              <w:pStyle w:val="ListParagraph"/>
              <w:rPr>
                <w:rFonts w:ascii="IberPangea Text Light" w:hAnsi="IberPangea Text Light"/>
                <w:sz w:val="21"/>
                <w:szCs w:val="24"/>
                <w:lang w:val="en-GB"/>
              </w:rPr>
            </w:pPr>
            <w:r w:rsidRPr="00757BEE">
              <w:rPr>
                <w:rFonts w:ascii="IberPangea Text Light" w:hAnsi="IberPangea Text Light"/>
                <w:b w:val="0"/>
                <w:bCs w:val="0"/>
                <w:sz w:val="21"/>
                <w:szCs w:val="24"/>
                <w:lang w:val="en-GB"/>
              </w:rPr>
              <w:t>community? (Max 200 words)</w:t>
            </w:r>
          </w:p>
          <w:p w14:paraId="31B20928" w14:textId="272A894E" w:rsidR="00757BEE" w:rsidRPr="006E15D4" w:rsidRDefault="00757BEE" w:rsidP="00757BEE">
            <w:pPr>
              <w:pStyle w:val="ListParagraph"/>
              <w:rPr>
                <w:rFonts w:ascii="IberPangea Text Light" w:hAnsi="IberPangea Text Light"/>
                <w:b w:val="0"/>
                <w:bCs w:val="0"/>
                <w:i/>
                <w:iCs/>
                <w:sz w:val="18"/>
                <w:szCs w:val="18"/>
                <w:lang w:val="en-GB"/>
              </w:rPr>
            </w:pPr>
          </w:p>
        </w:tc>
      </w:tr>
      <w:tr w:rsidR="00176C52" w:rsidRPr="008A538D"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6E15D4" w:rsidRDefault="00705318" w:rsidP="0051189E">
            <w:pPr>
              <w:rPr>
                <w:rFonts w:ascii="IberPangea Text Light" w:hAnsi="IberPangea Text Light"/>
                <w:sz w:val="18"/>
                <w:szCs w:val="18"/>
                <w:lang w:val="en-GB"/>
              </w:rPr>
            </w:pPr>
          </w:p>
          <w:p w14:paraId="75D92FF7" w14:textId="77777777" w:rsidR="00705318" w:rsidRPr="006E15D4" w:rsidRDefault="00705318" w:rsidP="0051189E">
            <w:pPr>
              <w:rPr>
                <w:rFonts w:ascii="IberPangea Text Light" w:hAnsi="IberPangea Text Light"/>
                <w:sz w:val="18"/>
                <w:szCs w:val="18"/>
                <w:lang w:val="en-GB"/>
              </w:rPr>
            </w:pPr>
          </w:p>
          <w:p w14:paraId="189C93A0" w14:textId="131FEADF" w:rsidR="00705318" w:rsidRPr="006E15D4" w:rsidRDefault="00705318" w:rsidP="0051189E">
            <w:pPr>
              <w:rPr>
                <w:rFonts w:ascii="IberPangea Text Light" w:hAnsi="IberPangea Text Light"/>
                <w:sz w:val="18"/>
                <w:szCs w:val="18"/>
                <w:lang w:val="en-GB"/>
              </w:rPr>
            </w:pPr>
          </w:p>
        </w:tc>
      </w:tr>
      <w:tr w:rsidR="0037685D" w:rsidRPr="008A538D"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Default="00226EDC" w:rsidP="00613261">
            <w:pPr>
              <w:spacing w:line="259" w:lineRule="auto"/>
              <w:rPr>
                <w:rFonts w:ascii="IberPangea Text Light" w:hAnsi="IberPangea Text Light"/>
                <w:sz w:val="21"/>
                <w:szCs w:val="24"/>
                <w:lang w:val="en-GB"/>
              </w:rPr>
            </w:pPr>
            <w:r w:rsidRPr="00226EDC">
              <w:rPr>
                <w:rFonts w:ascii="IberPangea Text Light" w:hAnsi="IberPangea Text Light"/>
                <w:b w:val="0"/>
                <w:bCs w:val="0"/>
                <w:sz w:val="21"/>
                <w:szCs w:val="24"/>
                <w:lang w:val="en-GB"/>
              </w:rPr>
              <w:t>Tell us how you plan to deliver the funded activity. We are particularly interested in:</w:t>
            </w:r>
          </w:p>
          <w:p w14:paraId="4C0CBFB6" w14:textId="78A5528F"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Who will be managing this project and their relevant skills and experience if the post currently exists. If a new post please attach the role profile.</w:t>
            </w:r>
          </w:p>
          <w:p w14:paraId="429F7B0A" w14:textId="7777777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Your group’s experience of running similar activities.</w:t>
            </w:r>
          </w:p>
          <w:p w14:paraId="1A76D1B6" w14:textId="5C529EC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How </w:t>
            </w:r>
            <w:r w:rsidR="008676BE" w:rsidRPr="008676BE">
              <w:rPr>
                <w:rFonts w:ascii="IberPangea Text Light" w:hAnsi="IberPangea Text Light"/>
                <w:b w:val="0"/>
                <w:sz w:val="21"/>
                <w:szCs w:val="24"/>
                <w:lang w:val="en-GB"/>
              </w:rPr>
              <w:t>have you</w:t>
            </w:r>
            <w:r w:rsidRPr="008676BE">
              <w:rPr>
                <w:rFonts w:ascii="IberPangea Text Light" w:hAnsi="IberPangea Text Light"/>
                <w:b w:val="0"/>
                <w:sz w:val="21"/>
                <w:szCs w:val="24"/>
                <w:lang w:val="en-GB"/>
              </w:rPr>
              <w:t xml:space="preserve"> thought through the practical aspects of delivering this activity</w:t>
            </w:r>
            <w:r w:rsidR="008676BE">
              <w:rPr>
                <w:rFonts w:ascii="IberPangea Text Light" w:hAnsi="IberPangea Text Light"/>
                <w:b w:val="0"/>
                <w:sz w:val="21"/>
                <w:szCs w:val="24"/>
                <w:lang w:val="en-GB"/>
              </w:rPr>
              <w:t>.</w:t>
            </w:r>
          </w:p>
          <w:p w14:paraId="64BF3810" w14:textId="77777777"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What your fallback plan is if you don’t get all the funding you need to deliver your </w:t>
            </w:r>
          </w:p>
          <w:p w14:paraId="5601C2CD" w14:textId="68A22589" w:rsidR="00F15DBE" w:rsidRPr="008676BE" w:rsidRDefault="00196C98" w:rsidP="00196C98">
            <w:pPr>
              <w:pStyle w:val="ListParagraph"/>
              <w:rPr>
                <w:rFonts w:ascii="IberPangea Text Light" w:hAnsi="IberPangea Text Light"/>
                <w:b w:val="0"/>
                <w:sz w:val="21"/>
                <w:szCs w:val="24"/>
                <w:lang w:val="en-GB"/>
              </w:rPr>
            </w:pPr>
            <w:r w:rsidRPr="008676BE">
              <w:rPr>
                <w:rFonts w:ascii="IberPangea Text Light" w:hAnsi="IberPangea Text Light"/>
                <w:b w:val="0"/>
                <w:sz w:val="21"/>
                <w:szCs w:val="24"/>
                <w:lang w:val="en-GB"/>
              </w:rPr>
              <w:t>project</w:t>
            </w:r>
            <w:r w:rsidR="008676BE">
              <w:rPr>
                <w:rFonts w:ascii="IberPangea Text Light" w:hAnsi="IberPangea Text Light"/>
                <w:b w:val="0"/>
                <w:sz w:val="21"/>
                <w:szCs w:val="24"/>
                <w:lang w:val="en-GB"/>
              </w:rPr>
              <w:t>.</w:t>
            </w:r>
          </w:p>
          <w:p w14:paraId="12D82C88" w14:textId="2F86F288"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How you will promote the activity to the community</w:t>
            </w:r>
            <w:r w:rsidR="008676BE">
              <w:rPr>
                <w:rFonts w:ascii="IberPangea Text Light" w:hAnsi="IberPangea Text Light"/>
                <w:b w:val="0"/>
                <w:sz w:val="21"/>
                <w:szCs w:val="24"/>
                <w:lang w:val="en-GB"/>
              </w:rPr>
              <w:t>.</w:t>
            </w:r>
          </w:p>
          <w:p w14:paraId="487C7DD4" w14:textId="77777777" w:rsidR="008676BE" w:rsidRPr="008676BE" w:rsidRDefault="008676BE" w:rsidP="008676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Have you identified any risks to this project being successfully delivered? (Max 500 </w:t>
            </w:r>
          </w:p>
          <w:p w14:paraId="7C524DD8" w14:textId="6AF3F844" w:rsidR="008676BE" w:rsidRPr="00F15DBE" w:rsidRDefault="008676BE" w:rsidP="008676BE">
            <w:pPr>
              <w:pStyle w:val="ListParagraph"/>
              <w:numPr>
                <w:ilvl w:val="0"/>
                <w:numId w:val="27"/>
              </w:numPr>
              <w:rPr>
                <w:rFonts w:ascii="IberPangea Text Light" w:hAnsi="IberPangea Text Light"/>
                <w:sz w:val="21"/>
                <w:szCs w:val="24"/>
                <w:lang w:val="en-GB"/>
              </w:rPr>
            </w:pPr>
            <w:r w:rsidRPr="008676BE">
              <w:rPr>
                <w:rFonts w:ascii="IberPangea Text Light" w:hAnsi="IberPangea Text Light"/>
                <w:b w:val="0"/>
                <w:sz w:val="21"/>
                <w:szCs w:val="24"/>
                <w:lang w:val="en-GB"/>
              </w:rPr>
              <w:t>words)</w:t>
            </w:r>
          </w:p>
        </w:tc>
      </w:tr>
      <w:tr w:rsidR="003F0624" w:rsidRPr="008A538D"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226EDC" w:rsidRDefault="003F0624" w:rsidP="00613261">
            <w:pPr>
              <w:rPr>
                <w:rFonts w:ascii="IberPangea Text Light" w:hAnsi="IberPangea Text Light"/>
                <w:b w:val="0"/>
                <w:bCs w:val="0"/>
                <w:sz w:val="21"/>
                <w:szCs w:val="24"/>
                <w:lang w:val="en-GB"/>
              </w:rPr>
            </w:pPr>
          </w:p>
        </w:tc>
      </w:tr>
    </w:tbl>
    <w:p w14:paraId="5480695F" w14:textId="77777777" w:rsidR="00B46D0C" w:rsidRDefault="00B46D0C"/>
    <w:p w14:paraId="753C6C7F" w14:textId="77777777" w:rsidR="00B46D0C" w:rsidRDefault="00B46D0C"/>
    <w:p w14:paraId="708D0CA2" w14:textId="77777777" w:rsidR="00B46D0C" w:rsidRDefault="00B46D0C"/>
    <w:p w14:paraId="71236B6B" w14:textId="77777777" w:rsidR="00B46D0C" w:rsidRDefault="00B46D0C"/>
    <w:p w14:paraId="083AC5D0" w14:textId="77777777" w:rsidR="00B83CFE" w:rsidRDefault="00B83CFE"/>
    <w:p w14:paraId="5396AB52" w14:textId="77777777" w:rsidR="00B83CFE" w:rsidRDefault="00B83CFE"/>
    <w:p w14:paraId="12CE7D84" w14:textId="77777777" w:rsidR="00B46D0C"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8A538D"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2620FE" w:rsidRDefault="00B46D0C" w:rsidP="00B46D0C">
            <w:pPr>
              <w:rPr>
                <w:rFonts w:ascii="IberPangea Text Light" w:hAnsi="IberPangea Text Light"/>
                <w:iCs/>
                <w:szCs w:val="20"/>
                <w:lang w:val="en-GB"/>
              </w:rPr>
            </w:pPr>
            <w:r w:rsidRPr="31C3E70F">
              <w:rPr>
                <w:rFonts w:ascii="IberPangea Text Light" w:hAnsi="IberPangea Text Light"/>
                <w:color w:val="008C38" w:themeColor="accent1"/>
                <w:sz w:val="21"/>
                <w:szCs w:val="21"/>
                <w:lang w:val="en-GB"/>
              </w:rPr>
              <w:t>Key information</w:t>
            </w:r>
          </w:p>
        </w:tc>
        <w:tc>
          <w:tcPr>
            <w:tcW w:w="5812" w:type="dxa"/>
            <w:gridSpan w:val="4"/>
          </w:tcPr>
          <w:p w14:paraId="7A95F606" w14:textId="4B267C04" w:rsidR="00B46D0C"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31C3E70F">
              <w:rPr>
                <w:rFonts w:ascii="IberPangea Text Light" w:hAnsi="IberPangea Text Light"/>
                <w:color w:val="008C38" w:themeColor="accent1"/>
                <w:sz w:val="21"/>
                <w:szCs w:val="21"/>
                <w:lang w:val="en-GB"/>
              </w:rPr>
              <w:t>Answer</w:t>
            </w:r>
          </w:p>
        </w:tc>
      </w:tr>
      <w:tr w:rsidR="00B46D0C" w:rsidRPr="008A538D"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C64A8C" w:rsidRDefault="00B46D0C" w:rsidP="00B46D0C">
            <w:pPr>
              <w:rPr>
                <w:rFonts w:ascii="IberPangea Text Light" w:hAnsi="IberPangea Text Light"/>
                <w:b w:val="0"/>
                <w:bCs w:val="0"/>
                <w:iCs/>
                <w:szCs w:val="20"/>
                <w:lang w:val="en-GB"/>
              </w:rPr>
            </w:pPr>
            <w:r w:rsidRPr="002620FE">
              <w:rPr>
                <w:rFonts w:ascii="IberPangea Text Light" w:hAnsi="IberPangea Text Light"/>
                <w:b w:val="0"/>
                <w:bCs w:val="0"/>
                <w:iCs/>
                <w:szCs w:val="20"/>
                <w:lang w:val="en-GB"/>
              </w:rPr>
              <w:t>Does your project involve land or buildings?</w:t>
            </w:r>
          </w:p>
        </w:tc>
        <w:tc>
          <w:tcPr>
            <w:tcW w:w="5812" w:type="dxa"/>
            <w:gridSpan w:val="4"/>
          </w:tcPr>
          <w:p w14:paraId="78133FFA" w14:textId="77777777" w:rsidR="00B46D0C"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46686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p w14:paraId="27A9C5A5" w14:textId="781DDAC7" w:rsidR="00B46D0C" w:rsidRPr="006E15D4"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419841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611503"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6E15D4" w:rsidRDefault="001D2CC0" w:rsidP="00B46D0C">
            <w:pPr>
              <w:spacing w:after="160" w:line="259" w:lineRule="auto"/>
              <w:rPr>
                <w:rFonts w:ascii="IberPangea Text Light" w:hAnsi="IberPangea Text Light"/>
                <w:sz w:val="21"/>
                <w:szCs w:val="24"/>
                <w:lang w:val="en-GB"/>
              </w:rPr>
            </w:pPr>
            <w:r w:rsidRPr="009C676C">
              <w:rPr>
                <w:rFonts w:ascii="IberPangea Text Light" w:hAnsi="IberPangea Text Light"/>
                <w:b w:val="0"/>
                <w:sz w:val="21"/>
                <w:szCs w:val="24"/>
                <w:lang w:val="en-GB"/>
              </w:rPr>
              <w:t xml:space="preserve">If </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yes</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 c</w:t>
            </w:r>
            <w:r w:rsidR="00B46D0C" w:rsidRPr="009C676C">
              <w:rPr>
                <w:rFonts w:ascii="IberPangea Text Light" w:hAnsi="IberPangea Text Light"/>
                <w:b w:val="0"/>
                <w:sz w:val="21"/>
                <w:szCs w:val="24"/>
                <w:lang w:val="en-GB"/>
              </w:rPr>
              <w:t>an</w:t>
            </w:r>
            <w:r w:rsidR="00B46D0C" w:rsidRPr="0019195A">
              <w:rPr>
                <w:rFonts w:ascii="IberPangea Text Light" w:hAnsi="IberPangea Text Light"/>
                <w:b w:val="0"/>
                <w:sz w:val="21"/>
                <w:szCs w:val="24"/>
                <w:lang w:val="en-GB"/>
              </w:rPr>
              <w:t xml:space="preserve"> you confirm the following (tick boxes, yes, no</w:t>
            </w:r>
            <w:r w:rsidR="00D21412">
              <w:rPr>
                <w:rFonts w:ascii="IberPangea Text Light" w:hAnsi="IberPangea Text Light"/>
                <w:b w:val="0"/>
                <w:sz w:val="21"/>
                <w:szCs w:val="24"/>
                <w:lang w:val="en-GB"/>
              </w:rPr>
              <w:t>,</w:t>
            </w:r>
            <w:r w:rsidR="00B46D0C" w:rsidRPr="0019195A">
              <w:rPr>
                <w:rFonts w:ascii="IberPangea Text Light" w:hAnsi="IberPangea Text Light"/>
                <w:b w:val="0"/>
                <w:sz w:val="21"/>
                <w:szCs w:val="24"/>
                <w:lang w:val="en-GB"/>
              </w:rPr>
              <w:t xml:space="preserve"> N/A)</w:t>
            </w:r>
          </w:p>
        </w:tc>
      </w:tr>
      <w:tr w:rsidR="00B46D0C" w:rsidRPr="008A538D"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094390" w:rsidRDefault="00B46D0C" w:rsidP="00B46D0C">
            <w:pPr>
              <w:rPr>
                <w:rFonts w:ascii="IberPangea Text Light" w:hAnsi="IberPangea Text Light"/>
                <w:b w:val="0"/>
                <w:szCs w:val="20"/>
                <w:lang w:val="en-GB"/>
              </w:rPr>
            </w:pPr>
            <w:r>
              <w:rPr>
                <w:rFonts w:ascii="IberPangea Text Light" w:hAnsi="IberPangea Text Light"/>
                <w:b w:val="0"/>
                <w:szCs w:val="20"/>
                <w:lang w:val="en-GB"/>
              </w:rPr>
              <w:t>We own the asset</w:t>
            </w:r>
          </w:p>
        </w:tc>
        <w:tc>
          <w:tcPr>
            <w:tcW w:w="1937" w:type="dxa"/>
          </w:tcPr>
          <w:p w14:paraId="3D0669AD" w14:textId="5FE41903"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528192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A10E76B" w14:textId="0DF2E63D"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4079236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051DE6" w14:textId="60230C0C"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637324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Default="00B46D0C" w:rsidP="00B46D0C">
            <w:pPr>
              <w:rPr>
                <w:rFonts w:ascii="IberPangea Text Light" w:hAnsi="IberPangea Text Light"/>
                <w:b w:val="0"/>
                <w:szCs w:val="20"/>
                <w:lang w:val="en-GB"/>
              </w:rPr>
            </w:pPr>
            <w:r w:rsidRPr="0013092B">
              <w:rPr>
                <w:rFonts w:ascii="IberPangea Text Light" w:hAnsi="IberPangea Text Light"/>
                <w:b w:val="0"/>
                <w:szCs w:val="20"/>
                <w:lang w:val="en-GB"/>
              </w:rPr>
              <w:t>We lease the asset</w:t>
            </w:r>
          </w:p>
        </w:tc>
        <w:tc>
          <w:tcPr>
            <w:tcW w:w="1937" w:type="dxa"/>
          </w:tcPr>
          <w:p w14:paraId="6AC72249" w14:textId="5F6364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41290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747B385D" w14:textId="1ED6E13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582768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362E2CB7" w14:textId="348B12B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1255346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landowner permission</w:t>
            </w:r>
          </w:p>
        </w:tc>
        <w:tc>
          <w:tcPr>
            <w:tcW w:w="1937" w:type="dxa"/>
          </w:tcPr>
          <w:p w14:paraId="583E084E" w14:textId="5E8DE65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9683468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5ED1710D" w14:textId="2A0B622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7236176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3EADBF6" w14:textId="11C121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4587568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planning permission</w:t>
            </w:r>
          </w:p>
        </w:tc>
        <w:tc>
          <w:tcPr>
            <w:tcW w:w="1937" w:type="dxa"/>
          </w:tcPr>
          <w:p w14:paraId="6D937DA5" w14:textId="1BD9F88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204672"/>
                <w14:checkbox>
                  <w14:checked w14:val="0"/>
                  <w14:checkedState w14:val="2612" w14:font="MS Gothic"/>
                  <w14:uncheckedState w14:val="2610" w14:font="MS Gothic"/>
                </w14:checkbox>
              </w:sdtPr>
              <w:sdtContent>
                <w:r w:rsidR="008C74B0">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4E4821B8" w14:textId="3CB2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40937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40427692" w14:textId="180B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61229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a building warrant</w:t>
            </w:r>
          </w:p>
        </w:tc>
        <w:tc>
          <w:tcPr>
            <w:tcW w:w="1937" w:type="dxa"/>
          </w:tcPr>
          <w:p w14:paraId="6CBFD4BF" w14:textId="46977FD0"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778590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1651920F" w14:textId="5390AF9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45311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525D07DD" w14:textId="70AC6EFE"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229255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listed building consent</w:t>
            </w:r>
          </w:p>
        </w:tc>
        <w:tc>
          <w:tcPr>
            <w:tcW w:w="1937" w:type="dxa"/>
          </w:tcPr>
          <w:p w14:paraId="080EAEA0" w14:textId="2C707AE7"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916866"/>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64DDBF5" w14:textId="0149AA2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8910314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FC29CE" w14:textId="0211A098"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828357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the relevant environmental permits</w:t>
            </w:r>
          </w:p>
        </w:tc>
        <w:tc>
          <w:tcPr>
            <w:tcW w:w="1937" w:type="dxa"/>
          </w:tcPr>
          <w:p w14:paraId="5E9748E5" w14:textId="67AE028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42003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6CD46E60" w14:textId="27FE7E4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400339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C9B5C60" w14:textId="693E6FE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00512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Default="00B46D0C" w:rsidP="00B46D0C">
            <w:pPr>
              <w:rPr>
                <w:rFonts w:ascii="IberPangea Text Light" w:hAnsi="IberPangea Text Light"/>
                <w:sz w:val="21"/>
                <w:szCs w:val="24"/>
                <w:lang w:val="en-GB"/>
              </w:rPr>
            </w:pPr>
          </w:p>
        </w:tc>
      </w:tr>
      <w:tr w:rsidR="00B46D0C" w:rsidRPr="008A538D"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AD609F" w:rsidRDefault="00B46D0C" w:rsidP="00B46D0C">
            <w:pPr>
              <w:rPr>
                <w:rFonts w:ascii="IberPangea Text Light" w:hAnsi="IberPangea Text Light"/>
                <w:b w:val="0"/>
                <w:bCs w:val="0"/>
                <w:iCs/>
                <w:sz w:val="21"/>
                <w:szCs w:val="21"/>
                <w:lang w:val="en-GB"/>
              </w:rPr>
            </w:pPr>
            <w:r w:rsidRPr="00AD609F">
              <w:rPr>
                <w:rFonts w:ascii="IberPangea Text Light" w:hAnsi="IberPangea Text Light"/>
                <w:b w:val="0"/>
                <w:bCs w:val="0"/>
                <w:iCs/>
                <w:sz w:val="21"/>
                <w:szCs w:val="21"/>
                <w:lang w:val="en-GB"/>
              </w:rPr>
              <w:t xml:space="preserve">Are there any organisations partnering with you to deliver this project? </w:t>
            </w:r>
          </w:p>
        </w:tc>
        <w:tc>
          <w:tcPr>
            <w:tcW w:w="2906" w:type="dxa"/>
            <w:gridSpan w:val="2"/>
          </w:tcPr>
          <w:p w14:paraId="04423D6A" w14:textId="0133E484"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106289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33DB43E2" w14:textId="2866FA2A"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446042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611503"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Default="00B46D0C" w:rsidP="00B46D0C">
            <w:pPr>
              <w:rPr>
                <w:rFonts w:ascii="IberPangea Text Light" w:hAnsi="IberPangea Text Light"/>
                <w:sz w:val="21"/>
                <w:szCs w:val="24"/>
                <w:lang w:val="en-GB"/>
              </w:rPr>
            </w:pPr>
            <w:r w:rsidRPr="00D35963">
              <w:rPr>
                <w:rFonts w:ascii="IberPangea Text Light" w:hAnsi="IberPangea Text Light"/>
                <w:b w:val="0"/>
                <w:bCs w:val="0"/>
                <w:iCs/>
                <w:sz w:val="21"/>
                <w:szCs w:val="21"/>
                <w:lang w:val="en-GB"/>
              </w:rPr>
              <w:t xml:space="preserve">If </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yes</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 please tell us</w:t>
            </w:r>
            <w:r>
              <w:rPr>
                <w:rFonts w:ascii="IberPangea Text Light" w:hAnsi="IberPangea Text Light"/>
                <w:iCs/>
                <w:sz w:val="21"/>
                <w:szCs w:val="21"/>
                <w:lang w:val="en-GB"/>
              </w:rPr>
              <w:t xml:space="preserve">: </w:t>
            </w:r>
          </w:p>
        </w:tc>
      </w:tr>
      <w:tr w:rsidR="00B46D0C" w:rsidRPr="008A538D"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6F1604" w:rsidRDefault="00B46D0C" w:rsidP="00B46D0C">
            <w:pPr>
              <w:rPr>
                <w:rFonts w:ascii="IberPangea Text Light" w:hAnsi="IberPangea Text Light"/>
                <w:b w:val="0"/>
                <w:bCs w:val="0"/>
                <w:iCs/>
                <w:sz w:val="21"/>
                <w:szCs w:val="21"/>
                <w:lang w:val="en-GB"/>
              </w:rPr>
            </w:pPr>
            <w:r w:rsidRPr="006F1604">
              <w:rPr>
                <w:rFonts w:ascii="IberPangea Text Light" w:hAnsi="IberPangea Text Light"/>
                <w:b w:val="0"/>
                <w:bCs w:val="0"/>
                <w:iCs/>
                <w:sz w:val="21"/>
                <w:szCs w:val="21"/>
                <w:lang w:val="en-GB"/>
              </w:rPr>
              <w:t>who they are</w:t>
            </w:r>
          </w:p>
        </w:tc>
        <w:tc>
          <w:tcPr>
            <w:tcW w:w="5812" w:type="dxa"/>
            <w:gridSpan w:val="4"/>
          </w:tcPr>
          <w:p w14:paraId="3678B53F"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11503"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797453" w:rsidRDefault="00B46D0C" w:rsidP="00B46D0C">
            <w:pPr>
              <w:rPr>
                <w:rFonts w:ascii="IberPangea Text Light" w:hAnsi="IberPangea Text Light"/>
                <w:b w:val="0"/>
                <w:bCs w:val="0"/>
                <w:iCs/>
                <w:sz w:val="21"/>
                <w:szCs w:val="21"/>
                <w:lang w:val="en-GB"/>
              </w:rPr>
            </w:pPr>
            <w:r w:rsidRPr="00797453">
              <w:rPr>
                <w:rFonts w:ascii="IberPangea Text Light" w:hAnsi="IberPangea Text Light"/>
                <w:b w:val="0"/>
                <w:bCs w:val="0"/>
                <w:iCs/>
                <w:sz w:val="21"/>
                <w:szCs w:val="21"/>
                <w:lang w:val="en-GB"/>
              </w:rPr>
              <w:t>the name of the main contact in the partner organisation</w:t>
            </w:r>
          </w:p>
        </w:tc>
        <w:tc>
          <w:tcPr>
            <w:tcW w:w="5812" w:type="dxa"/>
            <w:gridSpan w:val="4"/>
          </w:tcPr>
          <w:p w14:paraId="20B475DB"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11503"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AD609F" w:rsidRDefault="00B46D0C" w:rsidP="00B46D0C">
            <w:pPr>
              <w:rPr>
                <w:rFonts w:ascii="IberPangea Text Light" w:hAnsi="IberPangea Text Light"/>
                <w:iCs/>
                <w:sz w:val="21"/>
                <w:szCs w:val="21"/>
                <w:lang w:val="en-GB"/>
              </w:rPr>
            </w:pPr>
            <w:r w:rsidRPr="004E075E">
              <w:rPr>
                <w:rFonts w:ascii="IberPangea Text Light" w:hAnsi="IberPangea Text Light"/>
                <w:b w:val="0"/>
                <w:bCs w:val="0"/>
                <w:iCs/>
                <w:sz w:val="21"/>
                <w:szCs w:val="21"/>
                <w:lang w:val="en-GB"/>
              </w:rPr>
              <w:t>what they will do for the project</w:t>
            </w:r>
          </w:p>
        </w:tc>
        <w:tc>
          <w:tcPr>
            <w:tcW w:w="5812" w:type="dxa"/>
            <w:gridSpan w:val="4"/>
          </w:tcPr>
          <w:p w14:paraId="546DD4A4"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11503"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Default="00B46D0C" w:rsidP="00B46D0C">
            <w:pPr>
              <w:rPr>
                <w:rFonts w:ascii="IberPangea Text Light" w:hAnsi="IberPangea Text Light"/>
                <w:sz w:val="21"/>
                <w:szCs w:val="24"/>
                <w:lang w:val="en-GB"/>
              </w:rPr>
            </w:pPr>
          </w:p>
        </w:tc>
      </w:tr>
      <w:tr w:rsidR="00B46D0C" w:rsidRPr="00611503"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Default="00B46D0C" w:rsidP="00B46D0C">
            <w:pPr>
              <w:rPr>
                <w:rFonts w:ascii="IberPangea Text Light" w:hAnsi="IberPangea Text Light"/>
                <w:iCs/>
                <w:sz w:val="21"/>
                <w:szCs w:val="21"/>
                <w:lang w:val="en-GB"/>
              </w:rPr>
            </w:pPr>
            <w:r w:rsidRPr="00C10813">
              <w:rPr>
                <w:rFonts w:ascii="IberPangea Text Light" w:hAnsi="IberPangea Text Light"/>
                <w:b w:val="0"/>
                <w:bCs w:val="0"/>
                <w:iCs/>
                <w:sz w:val="21"/>
                <w:szCs w:val="21"/>
                <w:lang w:val="en-GB"/>
              </w:rPr>
              <w:t xml:space="preserve">Tell us about the difference this grant will make to the people involved and the wider community? </w:t>
            </w:r>
          </w:p>
          <w:p w14:paraId="1AC800D7" w14:textId="67A2CB31" w:rsidR="00B46D0C" w:rsidRPr="004E075E" w:rsidRDefault="00B46D0C" w:rsidP="00B46D0C">
            <w:pPr>
              <w:rPr>
                <w:rFonts w:ascii="IberPangea Text Light" w:hAnsi="IberPangea Text Light"/>
                <w:b w:val="0"/>
                <w:bCs w:val="0"/>
                <w:iCs/>
                <w:sz w:val="21"/>
                <w:szCs w:val="21"/>
                <w:lang w:val="en-GB"/>
              </w:rPr>
            </w:pPr>
            <w:r w:rsidRPr="00C10813">
              <w:rPr>
                <w:rFonts w:ascii="IberPangea Text Light" w:hAnsi="IberPangea Text Light"/>
                <w:b w:val="0"/>
                <w:bCs w:val="0"/>
                <w:iCs/>
                <w:sz w:val="21"/>
                <w:szCs w:val="21"/>
                <w:lang w:val="en-GB"/>
              </w:rPr>
              <w:t>How will you know?</w:t>
            </w:r>
            <w:r>
              <w:rPr>
                <w:rFonts w:ascii="IberPangea Text Light" w:hAnsi="IberPangea Text Light"/>
                <w:b w:val="0"/>
                <w:bCs w:val="0"/>
                <w:iCs/>
                <w:sz w:val="21"/>
                <w:szCs w:val="21"/>
                <w:lang w:val="en-GB"/>
              </w:rPr>
              <w:t xml:space="preserve"> </w:t>
            </w:r>
            <w:r w:rsidRPr="00D80568">
              <w:rPr>
                <w:rFonts w:ascii="IberPangea Text Light" w:hAnsi="IberPangea Text Light"/>
                <w:b w:val="0"/>
                <w:bCs w:val="0"/>
                <w:iCs/>
                <w:sz w:val="21"/>
                <w:szCs w:val="21"/>
                <w:lang w:val="en-GB"/>
              </w:rPr>
              <w:t>(Max 150 words)</w:t>
            </w:r>
          </w:p>
        </w:tc>
        <w:tc>
          <w:tcPr>
            <w:tcW w:w="5812" w:type="dxa"/>
            <w:gridSpan w:val="4"/>
          </w:tcPr>
          <w:p w14:paraId="05D4F061"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8A538D"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77772B" w:rsidRDefault="00B46D0C" w:rsidP="00B46D0C">
            <w:pPr>
              <w:rPr>
                <w:rFonts w:ascii="IberPangea Text Light" w:hAnsi="IberPangea Text Light"/>
                <w:b w:val="0"/>
                <w:bCs w:val="0"/>
                <w:iCs/>
                <w:sz w:val="21"/>
                <w:szCs w:val="21"/>
                <w:lang w:val="en-GB"/>
              </w:rPr>
            </w:pPr>
            <w:r w:rsidRPr="0077772B">
              <w:rPr>
                <w:rFonts w:ascii="IberPangea Text Light" w:hAnsi="IberPangea Text Light"/>
                <w:b w:val="0"/>
                <w:bCs w:val="0"/>
                <w:iCs/>
                <w:sz w:val="21"/>
                <w:szCs w:val="21"/>
                <w:lang w:val="en-GB"/>
              </w:rPr>
              <w:t>Do you plan to continue the activity beyond this period of grant funding?</w:t>
            </w:r>
          </w:p>
        </w:tc>
        <w:tc>
          <w:tcPr>
            <w:tcW w:w="2906" w:type="dxa"/>
            <w:gridSpan w:val="2"/>
          </w:tcPr>
          <w:p w14:paraId="118FD158" w14:textId="4277D7A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09113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5E167CBF" w14:textId="3979371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348338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8A538D"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1F7395" w:rsidRDefault="00B46D0C" w:rsidP="00B46D0C">
            <w:pPr>
              <w:rPr>
                <w:rFonts w:ascii="IberPangea Text Light" w:hAnsi="IberPangea Text Light"/>
                <w:b w:val="0"/>
                <w:bCs w:val="0"/>
                <w:iCs/>
                <w:sz w:val="21"/>
                <w:szCs w:val="21"/>
                <w:lang w:val="en-GB"/>
              </w:rPr>
            </w:pPr>
            <w:r w:rsidRPr="001F7395">
              <w:rPr>
                <w:rFonts w:ascii="IberPangea Text Light" w:hAnsi="IberPangea Text Light"/>
                <w:b w:val="0"/>
                <w:bCs w:val="0"/>
                <w:iCs/>
                <w:sz w:val="21"/>
                <w:szCs w:val="21"/>
                <w:lang w:val="en-GB"/>
              </w:rPr>
              <w:t>If ‘</w:t>
            </w:r>
            <w:proofErr w:type="spellStart"/>
            <w:r w:rsidRPr="001F7395">
              <w:rPr>
                <w:rFonts w:ascii="IberPangea Text Light" w:hAnsi="IberPangea Text Light"/>
                <w:b w:val="0"/>
                <w:bCs w:val="0"/>
                <w:iCs/>
                <w:sz w:val="21"/>
                <w:szCs w:val="21"/>
                <w:lang w:val="en-GB"/>
              </w:rPr>
              <w:t>yes’</w:t>
            </w:r>
            <w:proofErr w:type="spellEnd"/>
            <w:r w:rsidRPr="001F7395">
              <w:rPr>
                <w:rFonts w:ascii="IberPangea Text Light" w:hAnsi="IberPangea Text Light"/>
                <w:b w:val="0"/>
                <w:bCs w:val="0"/>
                <w:iCs/>
                <w:sz w:val="21"/>
                <w:szCs w:val="21"/>
                <w:lang w:val="en-GB"/>
              </w:rPr>
              <w:t xml:space="preserve"> above, tell us how you plan to continue the activity beyond this period of this grant, and </w:t>
            </w:r>
          </w:p>
          <w:p w14:paraId="3D704BE9" w14:textId="47AEFCB0" w:rsidR="00B46D0C" w:rsidRPr="00C10813" w:rsidRDefault="00B46D0C" w:rsidP="00B46D0C">
            <w:pPr>
              <w:rPr>
                <w:rFonts w:ascii="IberPangea Text Light" w:hAnsi="IberPangea Text Light"/>
                <w:iCs/>
                <w:sz w:val="21"/>
                <w:szCs w:val="21"/>
                <w:lang w:val="en-GB"/>
              </w:rPr>
            </w:pPr>
            <w:r w:rsidRPr="001F7395">
              <w:rPr>
                <w:rFonts w:ascii="IberPangea Text Light" w:hAnsi="IberPangea Text Light"/>
                <w:b w:val="0"/>
                <w:bCs w:val="0"/>
                <w:iCs/>
                <w:sz w:val="21"/>
                <w:szCs w:val="21"/>
                <w:lang w:val="en-GB"/>
              </w:rPr>
              <w:t>how you will finance the project on an ongoing basis. (Max 100 words)</w:t>
            </w:r>
          </w:p>
        </w:tc>
        <w:tc>
          <w:tcPr>
            <w:tcW w:w="5812" w:type="dxa"/>
            <w:gridSpan w:val="4"/>
          </w:tcPr>
          <w:p w14:paraId="181CF4E0"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1"/>
    </w:tbl>
    <w:p w14:paraId="12FEAE88" w14:textId="77777777" w:rsidR="00F45765" w:rsidRDefault="00F45765" w:rsidP="000F78E9">
      <w:pPr>
        <w:pStyle w:val="Heading1"/>
        <w:rPr>
          <w:sz w:val="52"/>
          <w:szCs w:val="24"/>
          <w:lang w:val="en-GB"/>
        </w:rPr>
      </w:pPr>
    </w:p>
    <w:p w14:paraId="1FF9A466" w14:textId="77777777" w:rsidR="00F45765" w:rsidRDefault="00F45765">
      <w:pPr>
        <w:rPr>
          <w:rFonts w:ascii="IberPangea Text Medium" w:eastAsia="Times New Roman" w:hAnsi="IberPangea Text Medium" w:cs="Times New Roman"/>
          <w:color w:val="008C38" w:themeColor="accent1"/>
          <w:sz w:val="52"/>
          <w:szCs w:val="24"/>
          <w:lang w:val="en-GB"/>
        </w:rPr>
      </w:pPr>
      <w:r>
        <w:rPr>
          <w:sz w:val="52"/>
          <w:szCs w:val="24"/>
          <w:lang w:val="en-GB"/>
        </w:rPr>
        <w:br w:type="page"/>
      </w:r>
    </w:p>
    <w:p w14:paraId="460F6D2D" w14:textId="77777777" w:rsidR="00CE28BE" w:rsidRPr="006E15D4" w:rsidRDefault="00CE28BE" w:rsidP="00CE28BE">
      <w:pPr>
        <w:pStyle w:val="Heading1"/>
        <w:spacing w:after="0"/>
        <w:rPr>
          <w:sz w:val="52"/>
          <w:szCs w:val="24"/>
          <w:lang w:val="en-GB"/>
        </w:rPr>
      </w:pPr>
      <w:r w:rsidRPr="006E15D4">
        <w:rPr>
          <w:sz w:val="52"/>
          <w:szCs w:val="24"/>
          <w:lang w:val="en-GB"/>
        </w:rPr>
        <w:lastRenderedPageBreak/>
        <w:t>Project Deliverables</w:t>
      </w:r>
    </w:p>
    <w:p w14:paraId="58DC396D" w14:textId="77777777" w:rsidR="00CE28BE" w:rsidRPr="006E15D4" w:rsidRDefault="00CE28BE" w:rsidP="00CE28BE">
      <w:pPr>
        <w:pStyle w:val="Heading1"/>
        <w:spacing w:before="240"/>
        <w:rPr>
          <w:rFonts w:ascii="IberPangea Text Light" w:eastAsiaTheme="minorHAnsi" w:hAnsi="IberPangea Text Light" w:cs="Lato Light (Cuerpo)"/>
          <w:color w:val="3A3734" w:themeColor="text1"/>
          <w:sz w:val="21"/>
          <w:szCs w:val="24"/>
          <w:lang w:val="en-GB"/>
        </w:rPr>
      </w:pPr>
      <w:r w:rsidRPr="006E15D4">
        <w:rPr>
          <w:rFonts w:ascii="IberPangea Text Light" w:eastAsiaTheme="minorHAnsi" w:hAnsi="IberPangea Text Light" w:cs="Lato Light (Cuerpo)"/>
          <w:color w:val="3A3734" w:themeColor="text1"/>
          <w:sz w:val="21"/>
          <w:szCs w:val="24"/>
          <w:lang w:val="en-GB"/>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6E15D4"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6E15D4" w:rsidRDefault="00CE28BE" w:rsidP="00A22B18">
            <w:pPr>
              <w:rPr>
                <w:rFonts w:ascii="IberPangea Text Light" w:hAnsi="IberPangea Text Light"/>
                <w:color w:val="008C38" w:themeColor="accent1"/>
                <w:sz w:val="21"/>
                <w:szCs w:val="24"/>
                <w:lang w:val="en-GB"/>
              </w:rPr>
            </w:pPr>
            <w:bookmarkStart w:id="2" w:name="_Hlk218675013"/>
            <w:r w:rsidRPr="006E15D4">
              <w:rPr>
                <w:color w:val="008C38" w:themeColor="accent1"/>
                <w:sz w:val="21"/>
                <w:szCs w:val="24"/>
                <w:lang w:val="en-GB"/>
              </w:rPr>
              <w:t>Deliverable number</w:t>
            </w:r>
          </w:p>
        </w:tc>
        <w:tc>
          <w:tcPr>
            <w:tcW w:w="3390" w:type="dxa"/>
          </w:tcPr>
          <w:p w14:paraId="30191B8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color w:val="008C38" w:themeColor="accent1"/>
                <w:sz w:val="21"/>
                <w:szCs w:val="24"/>
                <w:lang w:val="en-GB"/>
              </w:rPr>
              <w:t>Answer</w:t>
            </w:r>
          </w:p>
        </w:tc>
        <w:tc>
          <w:tcPr>
            <w:tcW w:w="2693" w:type="dxa"/>
          </w:tcPr>
          <w:p w14:paraId="4E4227D7" w14:textId="77777777" w:rsidR="00CE28BE" w:rsidRPr="006E15D4"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lang w:val="en-GB"/>
              </w:rPr>
            </w:pPr>
            <w:r w:rsidRPr="006E15D4">
              <w:rPr>
                <w:color w:val="008C38" w:themeColor="accent1"/>
                <w:sz w:val="21"/>
                <w:szCs w:val="24"/>
                <w:lang w:val="en-GB"/>
              </w:rPr>
              <w:t xml:space="preserve">Please detail how you will evidence </w:t>
            </w:r>
          </w:p>
        </w:tc>
        <w:tc>
          <w:tcPr>
            <w:tcW w:w="1843" w:type="dxa"/>
          </w:tcPr>
          <w:p w14:paraId="5AFF517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lang w:val="en-GB"/>
              </w:rPr>
            </w:pPr>
            <w:r w:rsidRPr="006E15D4">
              <w:rPr>
                <w:color w:val="008C38" w:themeColor="accent1"/>
                <w:sz w:val="21"/>
                <w:szCs w:val="24"/>
                <w:lang w:val="en-GB"/>
              </w:rPr>
              <w:t>Start and completion date</w:t>
            </w:r>
          </w:p>
        </w:tc>
      </w:tr>
      <w:tr w:rsidR="00CE28BE" w:rsidRPr="006E15D4"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1</w:t>
            </w:r>
          </w:p>
        </w:tc>
        <w:tc>
          <w:tcPr>
            <w:tcW w:w="3390" w:type="dxa"/>
          </w:tcPr>
          <w:p w14:paraId="1FEA53E3"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 Installation of air source heat pump</w:t>
            </w:r>
          </w:p>
        </w:tc>
        <w:tc>
          <w:tcPr>
            <w:tcW w:w="2693" w:type="dxa"/>
          </w:tcPr>
          <w:p w14:paraId="7BA0F185"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Example: </w:t>
            </w:r>
          </w:p>
          <w:p w14:paraId="685E752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Invoice from installer </w:t>
            </w:r>
          </w:p>
          <w:p w14:paraId="0AC11A2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Photos </w:t>
            </w:r>
          </w:p>
          <w:p w14:paraId="2D14505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Heat pump O&amp;M manuals including warranty information</w:t>
            </w:r>
          </w:p>
        </w:tc>
        <w:tc>
          <w:tcPr>
            <w:tcW w:w="1843" w:type="dxa"/>
          </w:tcPr>
          <w:p w14:paraId="7F5ABFB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w:t>
            </w:r>
          </w:p>
          <w:p w14:paraId="577AC75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September 2026 </w:t>
            </w:r>
          </w:p>
        </w:tc>
      </w:tr>
      <w:tr w:rsidR="00CE28BE" w:rsidRPr="006E15D4"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2</w:t>
            </w:r>
          </w:p>
        </w:tc>
        <w:tc>
          <w:tcPr>
            <w:tcW w:w="3390" w:type="dxa"/>
          </w:tcPr>
          <w:p w14:paraId="2B43702A"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5532B82C"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15D063AD"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3</w:t>
            </w:r>
          </w:p>
        </w:tc>
        <w:tc>
          <w:tcPr>
            <w:tcW w:w="3390" w:type="dxa"/>
          </w:tcPr>
          <w:p w14:paraId="2BAC9AD4"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17BC770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42E3FD9"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4</w:t>
            </w:r>
          </w:p>
        </w:tc>
        <w:tc>
          <w:tcPr>
            <w:tcW w:w="3390" w:type="dxa"/>
          </w:tcPr>
          <w:p w14:paraId="01AC7044"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F5B98E6"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0805923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5</w:t>
            </w:r>
          </w:p>
        </w:tc>
        <w:tc>
          <w:tcPr>
            <w:tcW w:w="3390" w:type="dxa"/>
          </w:tcPr>
          <w:p w14:paraId="0F7CC6F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0E890F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50D70C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2"/>
    </w:tbl>
    <w:p w14:paraId="1AE086CD" w14:textId="77777777" w:rsidR="00CE28BE" w:rsidRDefault="00CE28BE" w:rsidP="000F78E9">
      <w:pPr>
        <w:pStyle w:val="Heading1"/>
        <w:rPr>
          <w:sz w:val="52"/>
          <w:szCs w:val="24"/>
          <w:lang w:val="en-GB"/>
        </w:rPr>
      </w:pPr>
    </w:p>
    <w:p w14:paraId="70E78B12" w14:textId="44C37EB4" w:rsidR="000F78E9" w:rsidRPr="006E15D4" w:rsidRDefault="00D45089" w:rsidP="000F78E9">
      <w:pPr>
        <w:pStyle w:val="Heading1"/>
        <w:rPr>
          <w:sz w:val="52"/>
          <w:szCs w:val="24"/>
          <w:lang w:val="en-GB"/>
        </w:rPr>
      </w:pPr>
      <w:r w:rsidRPr="006E15D4">
        <w:rPr>
          <w:sz w:val="52"/>
          <w:szCs w:val="24"/>
          <w:lang w:val="en-GB"/>
        </w:rPr>
        <w:t>B</w:t>
      </w:r>
      <w:r w:rsidR="00950554">
        <w:rPr>
          <w:sz w:val="52"/>
          <w:szCs w:val="24"/>
          <w:lang w:val="en-GB"/>
        </w:rPr>
        <w:t>udget</w:t>
      </w:r>
    </w:p>
    <w:tbl>
      <w:tblPr>
        <w:tblStyle w:val="GridTable1Light"/>
        <w:tblW w:w="9776" w:type="dxa"/>
        <w:tblLook w:val="04A0" w:firstRow="1" w:lastRow="0" w:firstColumn="1" w:lastColumn="0" w:noHBand="0" w:noVBand="1"/>
      </w:tblPr>
      <w:tblGrid>
        <w:gridCol w:w="2122"/>
        <w:gridCol w:w="2693"/>
        <w:gridCol w:w="4961"/>
      </w:tblGrid>
      <w:tr w:rsidR="00D07D82" w:rsidRPr="006E15D4"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6E15D4" w:rsidRDefault="00D07D82" w:rsidP="00A22B18">
            <w:pPr>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Heading</w:t>
            </w:r>
          </w:p>
        </w:tc>
        <w:tc>
          <w:tcPr>
            <w:tcW w:w="2693" w:type="dxa"/>
          </w:tcPr>
          <w:p w14:paraId="0016431A" w14:textId="77777777" w:rsidR="00D07D82" w:rsidRPr="006E15D4"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Amount (£)</w:t>
            </w:r>
          </w:p>
        </w:tc>
        <w:tc>
          <w:tcPr>
            <w:tcW w:w="4961" w:type="dxa"/>
          </w:tcPr>
          <w:p w14:paraId="7118D984" w14:textId="6C0ACA34" w:rsidR="00D07D82" w:rsidRPr="006E15D4"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Evidence</w:t>
            </w:r>
            <w:r w:rsidR="00E00D56">
              <w:rPr>
                <w:rFonts w:ascii="IberPangea" w:hAnsi="IberPangea" w:cs="IberPangea"/>
                <w:color w:val="008C38" w:themeColor="accent1"/>
                <w:sz w:val="21"/>
                <w:szCs w:val="24"/>
                <w:lang w:val="en-GB"/>
              </w:rPr>
              <w:t xml:space="preserve"> and details</w:t>
            </w:r>
          </w:p>
        </w:tc>
      </w:tr>
      <w:tr w:rsidR="00D07D82" w:rsidRPr="006E15D4"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FE7E46" w:rsidRDefault="00D07D82" w:rsidP="00A22B18">
            <w:pPr>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Total Project budget</w:t>
            </w:r>
          </w:p>
        </w:tc>
        <w:tc>
          <w:tcPr>
            <w:tcW w:w="2693" w:type="dxa"/>
          </w:tcPr>
          <w:p w14:paraId="7E8AA6EA"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832490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FE7E46" w:rsidRDefault="00D07D82" w:rsidP="00A22B18">
            <w:pPr>
              <w:spacing w:after="160" w:line="259" w:lineRule="auto"/>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Local Fund request</w:t>
            </w:r>
          </w:p>
        </w:tc>
        <w:tc>
          <w:tcPr>
            <w:tcW w:w="2693" w:type="dxa"/>
          </w:tcPr>
          <w:p w14:paraId="1916F58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0D60EC4"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Default="00D07D82" w:rsidP="00A22B18">
            <w:pPr>
              <w:rPr>
                <w:rFonts w:ascii="IberPangea Text Light" w:hAnsi="IberPangea Text Light"/>
                <w:sz w:val="21"/>
                <w:szCs w:val="21"/>
                <w:lang w:val="en-GB"/>
              </w:rPr>
            </w:pPr>
            <w:r w:rsidRPr="00FE7E46">
              <w:rPr>
                <w:rFonts w:ascii="IberPangea Text Light" w:hAnsi="IberPangea Text Light"/>
                <w:b w:val="0"/>
                <w:bCs w:val="0"/>
                <w:sz w:val="21"/>
                <w:szCs w:val="21"/>
                <w:lang w:val="en-GB"/>
              </w:rPr>
              <w:t>Match funding</w:t>
            </w:r>
            <w:r w:rsidR="007A6654">
              <w:rPr>
                <w:rFonts w:ascii="IberPangea Text Light" w:hAnsi="IberPangea Text Light"/>
                <w:b w:val="0"/>
                <w:bCs w:val="0"/>
                <w:sz w:val="21"/>
                <w:szCs w:val="21"/>
                <w:lang w:val="en-GB"/>
              </w:rPr>
              <w:t xml:space="preserve"> c</w:t>
            </w:r>
            <w:r w:rsidR="00736318">
              <w:rPr>
                <w:rFonts w:ascii="IberPangea Text Light" w:hAnsi="IberPangea Text Light"/>
                <w:b w:val="0"/>
                <w:bCs w:val="0"/>
                <w:sz w:val="21"/>
                <w:szCs w:val="21"/>
                <w:lang w:val="en-GB"/>
              </w:rPr>
              <w:t>onfirmation</w:t>
            </w:r>
          </w:p>
          <w:p w14:paraId="78C6708B" w14:textId="77777777" w:rsidR="005247E8" w:rsidRDefault="005247E8" w:rsidP="00A22B18">
            <w:pPr>
              <w:rPr>
                <w:rFonts w:ascii="IberPangea Text Light" w:hAnsi="IberPangea Text Light"/>
                <w:sz w:val="21"/>
                <w:szCs w:val="21"/>
                <w:lang w:val="en-GB"/>
              </w:rPr>
            </w:pPr>
          </w:p>
          <w:p w14:paraId="236875C1" w14:textId="477E08C3" w:rsidR="00D07D82" w:rsidRPr="00FE7E46" w:rsidRDefault="005247E8" w:rsidP="008046C2">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I</w:t>
            </w:r>
            <w:r w:rsidRPr="005247E8">
              <w:rPr>
                <w:rFonts w:ascii="IberPangea Text Light" w:hAnsi="IberPangea Text Light"/>
                <w:b w:val="0"/>
                <w:bCs w:val="0"/>
                <w:sz w:val="21"/>
                <w:szCs w:val="21"/>
                <w:lang w:val="en-GB"/>
              </w:rPr>
              <w:t>f your application is successful, match funding will need to be evidenced</w:t>
            </w:r>
          </w:p>
        </w:tc>
        <w:tc>
          <w:tcPr>
            <w:tcW w:w="2693" w:type="dxa"/>
          </w:tcPr>
          <w:p w14:paraId="797A2E39"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5F4C3AFD" w14:textId="5CDA8034"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C478ABA" w14:textId="77777777" w:rsidR="000F78E9" w:rsidRDefault="000F78E9" w:rsidP="008820A1">
      <w:pPr>
        <w:pStyle w:val="BodyText1"/>
        <w:rPr>
          <w:sz w:val="21"/>
          <w:szCs w:val="24"/>
          <w:lang w:val="en-GB"/>
        </w:rPr>
      </w:pPr>
    </w:p>
    <w:p w14:paraId="5FBDF55F" w14:textId="6B83B82B" w:rsidR="008123B6" w:rsidRDefault="008123B6" w:rsidP="00CF7911">
      <w:pPr>
        <w:pStyle w:val="Heading1"/>
        <w:rPr>
          <w:sz w:val="52"/>
          <w:szCs w:val="24"/>
          <w:lang w:val="en-GB"/>
        </w:rPr>
      </w:pPr>
      <w:r>
        <w:rPr>
          <w:sz w:val="52"/>
          <w:szCs w:val="24"/>
          <w:lang w:val="en-GB"/>
        </w:rPr>
        <w:t>Quotes</w:t>
      </w:r>
    </w:p>
    <w:p w14:paraId="542FEFD1" w14:textId="71D27DDB" w:rsidR="00167D70" w:rsidRPr="008123B6" w:rsidRDefault="00DD4C7C" w:rsidP="00DD4C7C">
      <w:pPr>
        <w:pStyle w:val="BodyText1"/>
        <w:rPr>
          <w:lang w:val="en-GB"/>
        </w:rPr>
      </w:pPr>
      <w:r>
        <w:rPr>
          <w:lang w:val="en-GB"/>
        </w:rPr>
        <w:t>C</w:t>
      </w:r>
      <w:r w:rsidR="001C5369">
        <w:rPr>
          <w:lang w:val="en-GB"/>
        </w:rPr>
        <w:t xml:space="preserve">apital or other spend </w:t>
      </w:r>
      <w:r w:rsidR="00167D70">
        <w:rPr>
          <w:lang w:val="en-GB"/>
        </w:rPr>
        <w:t xml:space="preserve">should be </w:t>
      </w:r>
      <w:r>
        <w:rPr>
          <w:lang w:val="en-GB"/>
        </w:rPr>
        <w:t>evidenced with 3 quotes.</w:t>
      </w:r>
    </w:p>
    <w:p w14:paraId="18781611" w14:textId="708582E0" w:rsidR="00167D70" w:rsidRDefault="000818AB" w:rsidP="00167D70">
      <w:pPr>
        <w:pStyle w:val="BodyText1"/>
        <w:rPr>
          <w:lang w:val="en-GB"/>
        </w:rPr>
      </w:pPr>
      <w:r>
        <w:rPr>
          <w:lang w:val="en-GB"/>
        </w:rPr>
        <w:t xml:space="preserve">Quotes are expected to be no older than 6 months </w:t>
      </w:r>
      <w:r w:rsidR="00764ED5">
        <w:rPr>
          <w:lang w:val="en-GB"/>
        </w:rPr>
        <w:t>and not an estimate. Where multiple quotes are provided</w:t>
      </w:r>
      <w:r w:rsidR="0002579C">
        <w:rPr>
          <w:lang w:val="en-GB"/>
        </w:rPr>
        <w:t>, please indicate which is the preferred supplier and why.</w:t>
      </w:r>
      <w:r w:rsidR="00A64967">
        <w:rPr>
          <w:lang w:val="en-GB"/>
        </w:rPr>
        <w:t xml:space="preserve"> Quotes can be provided as attachments to your application form. </w:t>
      </w:r>
    </w:p>
    <w:p w14:paraId="3FEEB576" w14:textId="1D342478" w:rsidR="008F5A81" w:rsidRPr="001C5369" w:rsidRDefault="008F5A81" w:rsidP="00167D70">
      <w:pPr>
        <w:pStyle w:val="BodyText1"/>
        <w:rPr>
          <w:lang w:val="en-GB"/>
        </w:rPr>
      </w:pPr>
      <w:r>
        <w:rPr>
          <w:lang w:val="en-GB"/>
        </w:rPr>
        <w:t xml:space="preserve">For staff costs please confirm if the person is in post or to be </w:t>
      </w:r>
      <w:r w:rsidR="00075C53">
        <w:rPr>
          <w:lang w:val="en-GB"/>
        </w:rPr>
        <w:t>appointed</w:t>
      </w:r>
      <w:r w:rsidR="009C2894">
        <w:rPr>
          <w:lang w:val="en-GB"/>
        </w:rPr>
        <w:t xml:space="preserve"> (in the evidence box)</w:t>
      </w:r>
      <w:r w:rsidR="00075C53">
        <w:rPr>
          <w:lang w:val="en-GB"/>
        </w:rPr>
        <w:t xml:space="preserve">. </w:t>
      </w:r>
      <w:r w:rsidR="00222CF1">
        <w:rPr>
          <w:lang w:val="en-GB"/>
        </w:rPr>
        <w:t xml:space="preserve">Please note that staff costs can only </w:t>
      </w:r>
      <w:r w:rsidR="00E01AA3">
        <w:rPr>
          <w:lang w:val="en-GB"/>
        </w:rPr>
        <w:t>be claimed for your project team members (your/partner organisation)</w:t>
      </w:r>
      <w:r w:rsidR="009C71BD">
        <w:rPr>
          <w:lang w:val="en-GB"/>
        </w:rPr>
        <w:t>. External persons and their costs should be listed under ‘other</w:t>
      </w:r>
      <w:r w:rsidR="00ED6880">
        <w:rPr>
          <w:lang w:val="en-GB"/>
        </w:rPr>
        <w:t xml:space="preserve">’ </w:t>
      </w:r>
      <w:r w:rsidR="009D721C">
        <w:rPr>
          <w:lang w:val="en-GB"/>
        </w:rPr>
        <w:t xml:space="preserve">with the item description being the services provided. </w:t>
      </w:r>
    </w:p>
    <w:p w14:paraId="40C53D62" w14:textId="3B8D24FD" w:rsidR="00CF7911" w:rsidRPr="006E15D4" w:rsidRDefault="00CF7911" w:rsidP="00CF7911">
      <w:pPr>
        <w:pStyle w:val="Heading1"/>
        <w:rPr>
          <w:sz w:val="52"/>
          <w:szCs w:val="24"/>
          <w:lang w:val="en-GB"/>
        </w:rPr>
      </w:pPr>
      <w:r w:rsidRPr="006E15D4">
        <w:rPr>
          <w:sz w:val="52"/>
          <w:szCs w:val="24"/>
          <w:lang w:val="en-GB"/>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611503"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6E15D4" w:rsidRDefault="00CF7911" w:rsidP="00A22B18">
            <w:pPr>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Type</w:t>
            </w:r>
          </w:p>
          <w:p w14:paraId="04242434" w14:textId="77777777" w:rsidR="00CF7911" w:rsidRPr="006E15D4" w:rsidRDefault="00CF7911" w:rsidP="00A22B18">
            <w:pPr>
              <w:rPr>
                <w:rFonts w:ascii="IberPangea" w:hAnsi="IberPangea" w:cs="IberPangea"/>
                <w:b w:val="0"/>
                <w:bCs w:val="0"/>
                <w:color w:val="008C38" w:themeColor="accent1"/>
                <w:sz w:val="21"/>
                <w:szCs w:val="24"/>
                <w:lang w:val="en-GB"/>
              </w:rPr>
            </w:pPr>
          </w:p>
        </w:tc>
        <w:tc>
          <w:tcPr>
            <w:tcW w:w="1417" w:type="dxa"/>
          </w:tcPr>
          <w:p w14:paraId="798D9822"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Total cost amount (£)</w:t>
            </w:r>
          </w:p>
        </w:tc>
        <w:tc>
          <w:tcPr>
            <w:tcW w:w="1418" w:type="dxa"/>
          </w:tcPr>
          <w:p w14:paraId="481247DD"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Non recoverable VAT (£)</w:t>
            </w:r>
          </w:p>
        </w:tc>
        <w:tc>
          <w:tcPr>
            <w:tcW w:w="1275" w:type="dxa"/>
          </w:tcPr>
          <w:p w14:paraId="005BB857"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Local fund request (£)</w:t>
            </w:r>
          </w:p>
        </w:tc>
        <w:tc>
          <w:tcPr>
            <w:tcW w:w="2356" w:type="dxa"/>
          </w:tcPr>
          <w:p w14:paraId="59BB86E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Item description</w:t>
            </w:r>
            <w:r w:rsidRPr="006E15D4">
              <w:rPr>
                <w:rFonts w:ascii="IberPangea Text Light" w:hAnsi="IberPangea Text Light"/>
                <w:b w:val="0"/>
                <w:bCs w:val="0"/>
                <w:lang w:val="en-GB"/>
              </w:rPr>
              <w:t xml:space="preserve"> model and specification</w:t>
            </w:r>
            <w:r>
              <w:rPr>
                <w:rFonts w:ascii="IberPangea Text Light" w:hAnsi="IberPangea Text Light"/>
                <w:b w:val="0"/>
                <w:bCs w:val="0"/>
                <w:lang w:val="en-GB"/>
              </w:rPr>
              <w:t xml:space="preserve"> where applicable</w:t>
            </w:r>
          </w:p>
        </w:tc>
        <w:tc>
          <w:tcPr>
            <w:tcW w:w="2322" w:type="dxa"/>
          </w:tcPr>
          <w:p w14:paraId="0A33D0C0" w14:textId="77777777" w:rsidR="00CF7911"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lang w:val="en-GB"/>
              </w:rPr>
            </w:pPr>
            <w:r w:rsidRPr="006E15D4">
              <w:rPr>
                <w:rFonts w:ascii="IberPangea" w:hAnsi="IberPangea" w:cs="IberPangea"/>
                <w:color w:val="008C38" w:themeColor="accent1"/>
                <w:sz w:val="21"/>
                <w:szCs w:val="24"/>
                <w:lang w:val="en-GB"/>
              </w:rPr>
              <w:t>Evidence</w:t>
            </w:r>
            <w:r w:rsidRPr="006E15D4">
              <w:rPr>
                <w:rFonts w:ascii="IberPangea Text Light" w:hAnsi="IberPangea Text Light"/>
                <w:b w:val="0"/>
                <w:bCs w:val="0"/>
                <w:lang w:val="en-GB"/>
              </w:rPr>
              <w:t xml:space="preserve"> </w:t>
            </w:r>
          </w:p>
          <w:p w14:paraId="00DBFC6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Pr>
                <w:rFonts w:ascii="IberPangea Text Light" w:hAnsi="IberPangea Text Light"/>
                <w:b w:val="0"/>
                <w:bCs w:val="0"/>
                <w:lang w:val="en-GB"/>
              </w:rPr>
              <w:t>Provid</w:t>
            </w:r>
            <w:r w:rsidRPr="00DC7696">
              <w:rPr>
                <w:rFonts w:ascii="IberPangea Text Light" w:hAnsi="IberPangea Text Light"/>
                <w:b w:val="0"/>
                <w:bCs w:val="0"/>
                <w:lang w:val="en-GB"/>
              </w:rPr>
              <w:t>e</w:t>
            </w:r>
            <w:r w:rsidRPr="006E15D4">
              <w:rPr>
                <w:rFonts w:ascii="IberPangea Text Light" w:hAnsi="IberPangea Text Light"/>
                <w:b w:val="0"/>
                <w:bCs w:val="0"/>
                <w:lang w:val="en-GB"/>
              </w:rPr>
              <w:t xml:space="preserve"> 3 quotes, suppliers and preferred quote.</w:t>
            </w:r>
          </w:p>
        </w:tc>
      </w:tr>
      <w:tr w:rsidR="00CF7911" w:rsidRPr="006E15D4"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6E15D4" w:rsidRDefault="00CF7911" w:rsidP="00A22B18">
            <w:pPr>
              <w:rPr>
                <w:rFonts w:ascii="IberPangea Text Light" w:hAnsi="IberPangea Text Light"/>
                <w:bCs w:val="0"/>
                <w:sz w:val="21"/>
                <w:szCs w:val="24"/>
                <w:lang w:val="en-GB"/>
              </w:rPr>
            </w:pPr>
            <w:r w:rsidRPr="006E15D4">
              <w:rPr>
                <w:rFonts w:ascii="IberPangea Text Light" w:hAnsi="IberPangea Text Light"/>
                <w:sz w:val="21"/>
                <w:szCs w:val="24"/>
                <w:lang w:val="en-GB"/>
              </w:rPr>
              <w:t>Capital</w:t>
            </w:r>
          </w:p>
        </w:tc>
        <w:tc>
          <w:tcPr>
            <w:tcW w:w="1417" w:type="dxa"/>
          </w:tcPr>
          <w:p w14:paraId="60739A0F"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8A5B1B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6083328F"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4378D24"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022E54DB"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467A0091"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51749E8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6E15D4" w:rsidRDefault="009D721C" w:rsidP="00A22B18">
            <w:pPr>
              <w:rPr>
                <w:rFonts w:ascii="IberPangea Text Light" w:hAnsi="IberPangea Text Light"/>
                <w:sz w:val="21"/>
                <w:szCs w:val="24"/>
                <w:lang w:val="en-GB"/>
              </w:rPr>
            </w:pPr>
            <w:r>
              <w:rPr>
                <w:rFonts w:ascii="IberPangea Text Light" w:hAnsi="IberPangea Text Light"/>
                <w:sz w:val="21"/>
                <w:szCs w:val="24"/>
                <w:lang w:val="en-GB"/>
              </w:rPr>
              <w:t>Other</w:t>
            </w:r>
          </w:p>
        </w:tc>
        <w:tc>
          <w:tcPr>
            <w:tcW w:w="1417" w:type="dxa"/>
          </w:tcPr>
          <w:p w14:paraId="27F03651"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123CB9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6E16AD2"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60CBA63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7FB3B6E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C7DE8C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75591BF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6E15D4" w:rsidRDefault="009D721C" w:rsidP="00A22B18">
            <w:pPr>
              <w:rPr>
                <w:rFonts w:ascii="IberPangea Text Light" w:hAnsi="IberPangea Text Light"/>
                <w:bCs w:val="0"/>
                <w:sz w:val="21"/>
                <w:szCs w:val="24"/>
                <w:lang w:val="en-GB"/>
              </w:rPr>
            </w:pPr>
            <w:r>
              <w:rPr>
                <w:rFonts w:ascii="IberPangea Text Light" w:hAnsi="IberPangea Text Light"/>
                <w:bCs w:val="0"/>
                <w:sz w:val="21"/>
                <w:szCs w:val="24"/>
                <w:lang w:val="en-GB"/>
              </w:rPr>
              <w:t>Staff</w:t>
            </w:r>
          </w:p>
        </w:tc>
        <w:tc>
          <w:tcPr>
            <w:tcW w:w="1417" w:type="dxa"/>
          </w:tcPr>
          <w:p w14:paraId="074468B0"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4DC6CE"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AA39CA"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777AB2A"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34EE2740"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F64968C"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22" w:type="dxa"/>
          </w:tcPr>
          <w:p w14:paraId="40F03999"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5E769390" w14:textId="77777777" w:rsidR="00CF7911" w:rsidRDefault="00CF7911" w:rsidP="008820A1">
      <w:pPr>
        <w:pStyle w:val="BodyText1"/>
        <w:rPr>
          <w:sz w:val="21"/>
          <w:szCs w:val="24"/>
          <w:lang w:val="en-GB"/>
        </w:rPr>
      </w:pPr>
    </w:p>
    <w:p w14:paraId="6282FFA8" w14:textId="77777777" w:rsidR="00D07D82" w:rsidRDefault="00D07D82" w:rsidP="008820A1">
      <w:pPr>
        <w:pStyle w:val="BodyText1"/>
        <w:rPr>
          <w:sz w:val="21"/>
          <w:szCs w:val="24"/>
          <w:lang w:val="en-GB"/>
        </w:rPr>
      </w:pPr>
    </w:p>
    <w:p w14:paraId="6E50375A" w14:textId="77777777" w:rsidR="003111D9" w:rsidRDefault="003111D9" w:rsidP="00772C20">
      <w:pPr>
        <w:pStyle w:val="Heading1"/>
        <w:spacing w:after="0"/>
        <w:rPr>
          <w:sz w:val="52"/>
          <w:szCs w:val="24"/>
          <w:lang w:val="en-GB"/>
        </w:rPr>
      </w:pPr>
    </w:p>
    <w:p w14:paraId="301D9985" w14:textId="77777777" w:rsidR="003111D9" w:rsidRDefault="003111D9" w:rsidP="00772C20">
      <w:pPr>
        <w:pStyle w:val="Heading1"/>
        <w:spacing w:after="0"/>
        <w:rPr>
          <w:sz w:val="52"/>
          <w:szCs w:val="24"/>
          <w:lang w:val="en-GB"/>
        </w:rPr>
      </w:pPr>
    </w:p>
    <w:p w14:paraId="0BB8C4AF" w14:textId="77777777" w:rsidR="003111D9" w:rsidRPr="003111D9" w:rsidRDefault="003111D9" w:rsidP="003111D9">
      <w:pPr>
        <w:pStyle w:val="BodyText1"/>
        <w:rPr>
          <w:lang w:val="en-GB"/>
        </w:rPr>
      </w:pPr>
    </w:p>
    <w:p w14:paraId="18F5B816" w14:textId="77777777" w:rsidR="003111D9" w:rsidRDefault="003111D9" w:rsidP="00772C20">
      <w:pPr>
        <w:pStyle w:val="Heading1"/>
        <w:spacing w:after="0"/>
        <w:rPr>
          <w:sz w:val="52"/>
          <w:szCs w:val="24"/>
          <w:lang w:val="en-GB"/>
        </w:rPr>
      </w:pPr>
    </w:p>
    <w:p w14:paraId="019A0DD5" w14:textId="4A5E2672" w:rsidR="001D30B1" w:rsidRPr="006E15D4" w:rsidRDefault="00DF15D3" w:rsidP="00772C20">
      <w:pPr>
        <w:pStyle w:val="Heading1"/>
        <w:spacing w:after="0"/>
        <w:rPr>
          <w:sz w:val="52"/>
          <w:szCs w:val="24"/>
          <w:lang w:val="en-GB"/>
        </w:rPr>
      </w:pPr>
      <w:r>
        <w:rPr>
          <w:sz w:val="52"/>
          <w:szCs w:val="24"/>
          <w:lang w:val="en-GB"/>
        </w:rPr>
        <w:t xml:space="preserve">Grant </w:t>
      </w:r>
      <w:r w:rsidR="000B4DB0">
        <w:rPr>
          <w:sz w:val="52"/>
          <w:szCs w:val="24"/>
          <w:lang w:val="en-GB"/>
        </w:rPr>
        <w:t>Impact</w:t>
      </w:r>
    </w:p>
    <w:p w14:paraId="1D1136BF" w14:textId="1237BD62" w:rsidR="001D30B1" w:rsidRPr="006E15D4" w:rsidRDefault="001D30B1" w:rsidP="00772C20">
      <w:pPr>
        <w:pStyle w:val="Heading1"/>
        <w:spacing w:before="240"/>
        <w:rPr>
          <w:rFonts w:ascii="IberPangea Text Light" w:eastAsiaTheme="minorHAnsi" w:hAnsi="IberPangea Text Light" w:cs="Lato Light (Cuerpo)"/>
          <w:color w:val="3A3734" w:themeColor="text1"/>
          <w:sz w:val="21"/>
          <w:szCs w:val="24"/>
          <w:lang w:val="en-GB"/>
        </w:rPr>
      </w:pPr>
    </w:p>
    <w:tbl>
      <w:tblPr>
        <w:tblStyle w:val="GridTable1Light"/>
        <w:tblW w:w="9776" w:type="dxa"/>
        <w:tblLook w:val="04A0" w:firstRow="1" w:lastRow="0" w:firstColumn="1" w:lastColumn="0" w:noHBand="0" w:noVBand="1"/>
      </w:tblPr>
      <w:tblGrid>
        <w:gridCol w:w="4673"/>
        <w:gridCol w:w="2551"/>
        <w:gridCol w:w="2552"/>
      </w:tblGrid>
      <w:tr w:rsidR="003111D9" w:rsidRPr="006E15D4"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6E15D4" w:rsidRDefault="003111D9" w:rsidP="00A22B18">
            <w:pPr>
              <w:spacing w:line="259" w:lineRule="auto"/>
              <w:rPr>
                <w:rFonts w:ascii="IberPangea Text Light" w:hAnsi="IberPangea Text Light"/>
                <w:color w:val="008C38" w:themeColor="accent1"/>
                <w:sz w:val="21"/>
                <w:szCs w:val="24"/>
                <w:lang w:val="en-GB"/>
              </w:rPr>
            </w:pPr>
            <w:bookmarkStart w:id="3" w:name="_Hlk210737047"/>
            <w:r>
              <w:rPr>
                <w:rFonts w:ascii="IberPangea Text Light" w:hAnsi="IberPangea Text Light"/>
                <w:color w:val="008C38" w:themeColor="accent1"/>
                <w:sz w:val="21"/>
                <w:szCs w:val="24"/>
                <w:lang w:val="en-GB"/>
              </w:rPr>
              <w:t>Question</w:t>
            </w:r>
          </w:p>
        </w:tc>
        <w:tc>
          <w:tcPr>
            <w:tcW w:w="5103" w:type="dxa"/>
            <w:gridSpan w:val="2"/>
          </w:tcPr>
          <w:p w14:paraId="367823A0" w14:textId="77777777" w:rsidR="003111D9" w:rsidRPr="006E15D4"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3111D9" w:rsidRPr="008A538D"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6E15D4" w:rsidRDefault="003111D9" w:rsidP="00A22B18">
            <w:pPr>
              <w:rPr>
                <w:rFonts w:ascii="IberPangea Text Light" w:hAnsi="IberPangea Text Light"/>
                <w:b w:val="0"/>
                <w:bCs w:val="0"/>
                <w:sz w:val="21"/>
                <w:szCs w:val="24"/>
                <w:lang w:val="en-GB"/>
              </w:rPr>
            </w:pPr>
            <w:r w:rsidRPr="00A81F1A">
              <w:rPr>
                <w:rFonts w:ascii="IberPangea Text Light" w:hAnsi="IberPangea Text Light"/>
                <w:b w:val="0"/>
                <w:bCs w:val="0"/>
                <w:sz w:val="21"/>
                <w:szCs w:val="24"/>
                <w:lang w:val="en-GB"/>
              </w:rPr>
              <w:t>Select a theme that your project will address.</w:t>
            </w:r>
          </w:p>
        </w:tc>
        <w:tc>
          <w:tcPr>
            <w:tcW w:w="5103" w:type="dxa"/>
            <w:gridSpan w:val="2"/>
          </w:tcPr>
          <w:sdt>
            <w:sdtPr>
              <w:rPr>
                <w:rFonts w:ascii="IberPangea Text Light" w:hAnsi="IberPangea Text Light"/>
                <w:sz w:val="21"/>
                <w:szCs w:val="24"/>
                <w:highlight w:val="yellow"/>
                <w:lang w:val="en-GB"/>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782945" w:rsidRDefault="003111D9" w:rsidP="00A22B18">
            <w:pPr>
              <w:pStyle w:val="ListParagraph"/>
              <w:numPr>
                <w:ilvl w:val="0"/>
                <w:numId w:val="29"/>
              </w:numPr>
              <w:rPr>
                <w:rFonts w:ascii="IberPangea Text Light" w:hAnsi="IberPangea Text Light"/>
                <w:b w:val="0"/>
                <w:bCs w:val="0"/>
                <w:sz w:val="21"/>
                <w:szCs w:val="24"/>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8A538D"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611503"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6E15D4" w:rsidRDefault="003111D9" w:rsidP="00A22B18">
            <w:pPr>
              <w:rPr>
                <w:rFonts w:ascii="IberPangea Text Light" w:hAnsi="IberPangea Text Light"/>
                <w:b w:val="0"/>
                <w:bCs w:val="0"/>
                <w:lang w:val="en-GB"/>
              </w:rPr>
            </w:pPr>
            <w:r w:rsidRPr="00B7564D">
              <w:rPr>
                <w:rFonts w:ascii="IberPangea Text Light" w:hAnsi="IberPangea Text Light"/>
                <w:b w:val="0"/>
                <w:bCs w:val="0"/>
                <w:lang w:val="en-GB"/>
              </w:rPr>
              <w:t>How many people will benefit from the funding?</w:t>
            </w:r>
          </w:p>
        </w:tc>
        <w:tc>
          <w:tcPr>
            <w:tcW w:w="5103" w:type="dxa"/>
            <w:gridSpan w:val="2"/>
          </w:tcPr>
          <w:p w14:paraId="4FFEF1B0"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28ABE8A"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3111D9" w:rsidRPr="008A538D"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BD2106" w:rsidRDefault="003111D9" w:rsidP="00A22B18">
            <w:pPr>
              <w:rPr>
                <w:rFonts w:ascii="IberPangea Text Light" w:hAnsi="IberPangea Text Light"/>
                <w:b w:val="0"/>
                <w:bCs w:val="0"/>
                <w:lang w:val="en-GB"/>
              </w:rPr>
            </w:pPr>
            <w:r w:rsidRPr="00BD2106">
              <w:rPr>
                <w:rFonts w:ascii="IberPangea Text Light" w:hAnsi="IberPangea Text Light"/>
                <w:b w:val="0"/>
                <w:bCs w:val="0"/>
                <w:lang w:val="en-GB"/>
              </w:rPr>
              <w:t xml:space="preserve">Select a primary beneficiary group and primary age group that describe your project </w:t>
            </w:r>
          </w:p>
          <w:p w14:paraId="0D693630" w14:textId="77777777" w:rsidR="003111D9" w:rsidRPr="00B7564D" w:rsidRDefault="003111D9" w:rsidP="00A22B18">
            <w:pPr>
              <w:rPr>
                <w:rFonts w:ascii="IberPangea Text Light" w:hAnsi="IberPangea Text Light"/>
                <w:lang w:val="en-GB"/>
              </w:rPr>
            </w:pPr>
            <w:r w:rsidRPr="00BD2106">
              <w:rPr>
                <w:rFonts w:ascii="IberPangea Text Light" w:hAnsi="IberPangea Text Light"/>
                <w:b w:val="0"/>
                <w:bCs w:val="0"/>
                <w:lang w:val="en-GB"/>
              </w:rPr>
              <w:t>participants.</w:t>
            </w:r>
          </w:p>
        </w:tc>
        <w:tc>
          <w:tcPr>
            <w:tcW w:w="2551" w:type="dxa"/>
          </w:tcPr>
          <w:p w14:paraId="185095DF"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Group </w:t>
            </w:r>
          </w:p>
          <w:sdt>
            <w:sdtPr>
              <w:rPr>
                <w:rFonts w:ascii="IberPangea Text Light" w:hAnsi="IberPangea Text Light"/>
                <w:sz w:val="21"/>
                <w:szCs w:val="24"/>
                <w:highlight w:val="yellow"/>
                <w:lang w:val="en-GB"/>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c>
          <w:tcPr>
            <w:tcW w:w="2552" w:type="dxa"/>
          </w:tcPr>
          <w:p w14:paraId="17DEBEF1"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Age</w:t>
            </w:r>
          </w:p>
          <w:sdt>
            <w:sdtPr>
              <w:rPr>
                <w:rFonts w:ascii="IberPangea Text Light" w:hAnsi="IberPangea Text Light"/>
                <w:sz w:val="21"/>
                <w:szCs w:val="24"/>
                <w:highlight w:val="yellow"/>
                <w:lang w:val="en-GB"/>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bl>
    <w:p w14:paraId="79F699BF" w14:textId="5781AAB2" w:rsidR="2A78C30D" w:rsidRPr="006E15D4" w:rsidRDefault="2A78C30D">
      <w:pPr>
        <w:rPr>
          <w:sz w:val="21"/>
          <w:szCs w:val="24"/>
        </w:rPr>
      </w:pPr>
    </w:p>
    <w:bookmarkEnd w:id="3"/>
    <w:p w14:paraId="0472FED3" w14:textId="473AB67E" w:rsidR="1843D750" w:rsidRPr="006E15D4" w:rsidRDefault="1843D750" w:rsidP="1843D750">
      <w:pPr>
        <w:pStyle w:val="BodyText1"/>
        <w:rPr>
          <w:sz w:val="21"/>
          <w:szCs w:val="24"/>
          <w:lang w:val="en-GB"/>
        </w:rPr>
      </w:pPr>
    </w:p>
    <w:p w14:paraId="4BA32CF5" w14:textId="77777777" w:rsidR="00413936" w:rsidRPr="006E15D4" w:rsidRDefault="00413936" w:rsidP="008820A1">
      <w:pPr>
        <w:pStyle w:val="BodyText1"/>
        <w:rPr>
          <w:sz w:val="21"/>
          <w:szCs w:val="24"/>
          <w:lang w:val="en-GB"/>
        </w:rPr>
      </w:pPr>
    </w:p>
    <w:p w14:paraId="149345FC" w14:textId="77777777" w:rsidR="00040A9F"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Pr>
          <w:sz w:val="52"/>
          <w:szCs w:val="24"/>
        </w:rPr>
        <w:br w:type="page"/>
      </w:r>
    </w:p>
    <w:p w14:paraId="0A6D9B30" w14:textId="35BB29E8" w:rsidR="00C62084" w:rsidRPr="009C676C" w:rsidRDefault="00C62084" w:rsidP="007F0372">
      <w:pPr>
        <w:pStyle w:val="Heading1"/>
        <w:spacing w:after="0"/>
        <w:rPr>
          <w:sz w:val="52"/>
          <w:szCs w:val="24"/>
          <w:lang w:val="en-GB"/>
        </w:rPr>
      </w:pPr>
      <w:r w:rsidRPr="009C676C">
        <w:rPr>
          <w:sz w:val="52"/>
          <w:szCs w:val="24"/>
          <w:lang w:val="en-GB"/>
        </w:rPr>
        <w:lastRenderedPageBreak/>
        <w:t xml:space="preserve">Important </w:t>
      </w:r>
      <w:r w:rsidR="00B27094" w:rsidRPr="009C676C">
        <w:rPr>
          <w:sz w:val="52"/>
          <w:szCs w:val="24"/>
          <w:lang w:val="en-GB"/>
        </w:rPr>
        <w:t>I</w:t>
      </w:r>
      <w:r w:rsidRPr="009C676C">
        <w:rPr>
          <w:sz w:val="52"/>
          <w:szCs w:val="24"/>
          <w:lang w:val="en-GB"/>
        </w:rPr>
        <w:t xml:space="preserve">nformation </w:t>
      </w:r>
      <w:bookmarkEnd w:id="5"/>
    </w:p>
    <w:p w14:paraId="1612E224" w14:textId="55676F89" w:rsidR="00C62084" w:rsidRPr="006E15D4" w:rsidRDefault="00C62084" w:rsidP="007F0372">
      <w:pPr>
        <w:spacing w:before="240"/>
        <w:rPr>
          <w:rFonts w:ascii="IberPangea Text" w:eastAsia="IberPangea Text" w:hAnsi="IberPangea Text" w:cs="IberPangea Text"/>
          <w:sz w:val="21"/>
          <w:szCs w:val="21"/>
          <w:lang w:val="en-GB"/>
        </w:rPr>
      </w:pPr>
      <w:r w:rsidRPr="006E15D4">
        <w:rPr>
          <w:rFonts w:cstheme="minorBidi"/>
          <w:sz w:val="21"/>
          <w:szCs w:val="24"/>
          <w:lang w:val="en-GB"/>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6E15D4" w:rsidRDefault="5574F30B" w:rsidP="00C62084">
      <w:pPr>
        <w:rPr>
          <w:rFonts w:ascii="IberPangea" w:eastAsia="IberPangea Text" w:hAnsi="IberPangea" w:cs="IberPangea"/>
          <w:sz w:val="22"/>
          <w:lang w:val="en-GB"/>
        </w:rPr>
      </w:pPr>
      <w:r w:rsidRPr="006E15D4">
        <w:rPr>
          <w:rFonts w:ascii="IberPangea" w:eastAsia="Segoe UI" w:hAnsi="IberPangea" w:cs="IberPangea"/>
          <w:color w:val="333333"/>
          <w:sz w:val="21"/>
          <w:szCs w:val="21"/>
          <w:lang w:val="en-GB"/>
        </w:rPr>
        <w:t>Failure to respond to questions or provide information may result in a delayed award decision.</w:t>
      </w:r>
    </w:p>
    <w:p w14:paraId="53B1A2FE" w14:textId="77777777" w:rsidR="00656DE6" w:rsidRPr="006E15D4" w:rsidRDefault="00656DE6" w:rsidP="00656DE6">
      <w:pPr>
        <w:pStyle w:val="Heading2"/>
        <w:ind w:left="709" w:hanging="709"/>
        <w:rPr>
          <w:rFonts w:cstheme="minorHAnsi"/>
          <w:sz w:val="36"/>
          <w:szCs w:val="36"/>
          <w:lang w:val="en-GB"/>
        </w:rPr>
      </w:pPr>
      <w:r w:rsidRPr="006E15D4">
        <w:rPr>
          <w:rFonts w:cstheme="minorHAnsi"/>
          <w:sz w:val="36"/>
          <w:szCs w:val="36"/>
          <w:lang w:val="en-GB"/>
        </w:rPr>
        <w:t>Data protection</w:t>
      </w:r>
    </w:p>
    <w:p w14:paraId="60C6C59C" w14:textId="77777777" w:rsidR="00656DE6" w:rsidRPr="0013700D" w:rsidRDefault="00656DE6" w:rsidP="00656DE6">
      <w:pPr>
        <w:rPr>
          <w:rFonts w:cstheme="minorHAnsi"/>
          <w:sz w:val="21"/>
          <w:szCs w:val="21"/>
          <w:lang w:val="en-GB"/>
        </w:rPr>
      </w:pPr>
      <w:r w:rsidRPr="0013700D">
        <w:rPr>
          <w:rFonts w:cstheme="minorHAnsi"/>
          <w:sz w:val="21"/>
          <w:szCs w:val="21"/>
          <w:lang w:val="en-GB"/>
        </w:rPr>
        <w:t>Privacy Notice</w:t>
      </w:r>
    </w:p>
    <w:p w14:paraId="4497DB9F" w14:textId="77777777" w:rsidR="00656DE6" w:rsidRDefault="00656DE6" w:rsidP="00656DE6">
      <w:pPr>
        <w:rPr>
          <w:rFonts w:cstheme="minorHAnsi"/>
          <w:sz w:val="21"/>
          <w:szCs w:val="21"/>
          <w:lang w:val="en-GB"/>
        </w:rPr>
      </w:pPr>
      <w:hyperlink r:id="rId14" w:tooltip="https://energysavingtrust.org.uk/privacy-policy/" w:history="1">
        <w:r w:rsidRPr="004F23F2">
          <w:rPr>
            <w:rStyle w:val="Hyperlink"/>
            <w:rFonts w:cstheme="minorHAnsi"/>
            <w:sz w:val="21"/>
            <w:szCs w:val="21"/>
            <w:lang w:val="en-GB"/>
          </w:rPr>
          <w:t>Privacy policy - Energy Saving Trust</w:t>
        </w:r>
      </w:hyperlink>
    </w:p>
    <w:p w14:paraId="10D13676" w14:textId="77777777" w:rsidR="00656DE6" w:rsidRDefault="00656DE6" w:rsidP="00656DE6">
      <w:pPr>
        <w:rPr>
          <w:rFonts w:cstheme="minorHAnsi"/>
          <w:sz w:val="21"/>
          <w:szCs w:val="21"/>
          <w:lang w:val="en-GB"/>
        </w:rPr>
      </w:pPr>
      <w:r>
        <w:rPr>
          <w:rFonts w:cstheme="minorHAnsi"/>
          <w:sz w:val="21"/>
          <w:szCs w:val="21"/>
          <w:lang w:val="en-GB"/>
        </w:rPr>
        <w:t>The Energy Saving Trust privacy policy can be accessed by clicking on the link above and found at our website energysavingtrust.org.uk.</w:t>
      </w:r>
    </w:p>
    <w:p w14:paraId="4522FC39" w14:textId="77777777" w:rsidR="00656DE6" w:rsidRDefault="00656DE6" w:rsidP="00656DE6">
      <w:pPr>
        <w:rPr>
          <w:rFonts w:cstheme="minorHAnsi"/>
          <w:sz w:val="21"/>
          <w:szCs w:val="21"/>
          <w:lang w:val="en-GB"/>
        </w:rPr>
      </w:pPr>
      <w:r w:rsidRPr="00294FBE">
        <w:rPr>
          <w:rFonts w:cstheme="minorHAnsi"/>
          <w:sz w:val="21"/>
          <w:szCs w:val="21"/>
          <w:lang w:val="en-GB"/>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Default="00656DE6" w:rsidP="00656DE6">
      <w:pPr>
        <w:rPr>
          <w:rFonts w:cstheme="minorHAnsi"/>
          <w:sz w:val="21"/>
          <w:szCs w:val="21"/>
          <w:lang w:val="en-GB"/>
        </w:rPr>
      </w:pPr>
      <w:r w:rsidRPr="00941718">
        <w:rPr>
          <w:rFonts w:cstheme="minorHAnsi"/>
          <w:sz w:val="21"/>
          <w:szCs w:val="21"/>
          <w:lang w:val="en-GB"/>
        </w:rPr>
        <w:t>This privacy policy</w:t>
      </w:r>
      <w:r>
        <w:rPr>
          <w:rFonts w:cstheme="minorHAnsi"/>
          <w:sz w:val="21"/>
          <w:szCs w:val="21"/>
          <w:lang w:val="en-GB"/>
        </w:rPr>
        <w:t xml:space="preserve"> (see link)</w:t>
      </w:r>
      <w:r w:rsidRPr="00941718">
        <w:rPr>
          <w:rFonts w:cstheme="minorHAnsi"/>
          <w:sz w:val="21"/>
          <w:szCs w:val="21"/>
          <w:lang w:val="en-GB"/>
        </w:rPr>
        <w:t xml:space="preserve">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Default="00656DE6" w:rsidP="00656DE6">
      <w:pPr>
        <w:rPr>
          <w:rFonts w:cstheme="minorHAnsi"/>
          <w:sz w:val="21"/>
          <w:szCs w:val="21"/>
          <w:lang w:val="en-GB"/>
        </w:rPr>
      </w:pPr>
      <w:r w:rsidRPr="00941718">
        <w:rPr>
          <w:rFonts w:cstheme="minorHAnsi"/>
          <w:sz w:val="21"/>
          <w:szCs w:val="21"/>
          <w:lang w:val="en-GB"/>
        </w:rPr>
        <w:t xml:space="preserve">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w:t>
      </w:r>
      <w:proofErr w:type="gramStart"/>
      <w:r w:rsidRPr="00941718">
        <w:rPr>
          <w:rFonts w:cstheme="minorHAnsi"/>
          <w:sz w:val="21"/>
          <w:szCs w:val="21"/>
          <w:lang w:val="en-GB"/>
        </w:rPr>
        <w:t>protected at all times</w:t>
      </w:r>
      <w:proofErr w:type="gramEnd"/>
      <w:r w:rsidRPr="00941718">
        <w:rPr>
          <w:rFonts w:cstheme="minorHAnsi"/>
          <w:sz w:val="21"/>
          <w:szCs w:val="21"/>
          <w:lang w:val="en-GB"/>
        </w:rPr>
        <w:t>.</w:t>
      </w:r>
    </w:p>
    <w:p w14:paraId="3B43C22B" w14:textId="77777777" w:rsidR="00656DE6" w:rsidRPr="006E15D4" w:rsidRDefault="00656DE6" w:rsidP="00656DE6">
      <w:pPr>
        <w:rPr>
          <w:rFonts w:cstheme="minorHAnsi"/>
          <w:sz w:val="21"/>
          <w:szCs w:val="21"/>
          <w:lang w:val="en-GB"/>
        </w:rPr>
      </w:pPr>
      <w:r w:rsidRPr="007F0C22">
        <w:rPr>
          <w:rFonts w:cstheme="minorHAnsi"/>
          <w:sz w:val="21"/>
          <w:szCs w:val="21"/>
          <w:lang w:val="en-GB"/>
        </w:rPr>
        <w:t>For further information or to exercise data protection rights, individuals can contact the Data Protection Officer at Energy Saving Trust.</w:t>
      </w:r>
    </w:p>
    <w:p w14:paraId="42FE281F" w14:textId="77777777" w:rsidR="00C62084" w:rsidRPr="006E15D4" w:rsidRDefault="00C62084" w:rsidP="00C62084">
      <w:pPr>
        <w:rPr>
          <w:rFonts w:cstheme="minorHAnsi"/>
          <w:sz w:val="21"/>
          <w:szCs w:val="21"/>
          <w:lang w:val="en-GB"/>
        </w:rPr>
      </w:pPr>
    </w:p>
    <w:p w14:paraId="2B560168" w14:textId="77777777" w:rsidR="00C62084" w:rsidRPr="006E15D4" w:rsidRDefault="00C62084" w:rsidP="00C62084">
      <w:pPr>
        <w:rPr>
          <w:rFonts w:ascii="Arial" w:hAnsi="Arial" w:cs="Arial"/>
          <w:sz w:val="21"/>
          <w:szCs w:val="24"/>
          <w:lang w:val="en-GB"/>
        </w:rPr>
      </w:pPr>
    </w:p>
    <w:p w14:paraId="1D80CBF3" w14:textId="77777777" w:rsidR="00C62084" w:rsidRPr="006E15D4" w:rsidRDefault="00C62084" w:rsidP="00C62084">
      <w:pPr>
        <w:rPr>
          <w:rFonts w:ascii="Arial" w:eastAsiaTheme="majorEastAsia" w:hAnsi="Arial" w:cs="Arial"/>
          <w:color w:val="006829" w:themeColor="accent1" w:themeShade="BF"/>
          <w:sz w:val="28"/>
          <w:szCs w:val="28"/>
          <w:lang w:val="en-GB"/>
        </w:rPr>
      </w:pPr>
      <w:r w:rsidRPr="006E15D4">
        <w:rPr>
          <w:rFonts w:ascii="Arial" w:hAnsi="Arial" w:cs="Arial"/>
          <w:sz w:val="21"/>
          <w:szCs w:val="24"/>
          <w:lang w:val="en-GB"/>
        </w:rPr>
        <w:br w:type="page"/>
      </w:r>
    </w:p>
    <w:p w14:paraId="711CE298" w14:textId="396CCE34" w:rsidR="00C62084" w:rsidRPr="00345E95"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proofErr w:type="spellStart"/>
      <w:r w:rsidRPr="00345E95">
        <w:rPr>
          <w:rFonts w:ascii="IberPangea Text Medium" w:eastAsia="Times New Roman" w:hAnsi="IberPangea Text Medium"/>
          <w:sz w:val="52"/>
          <w:szCs w:val="24"/>
        </w:rPr>
        <w:lastRenderedPageBreak/>
        <w:t>Declaration</w:t>
      </w:r>
      <w:proofErr w:type="spellEnd"/>
      <w:r w:rsidRPr="00345E95">
        <w:rPr>
          <w:rFonts w:ascii="IberPangea Text Medium" w:eastAsia="Times New Roman" w:hAnsi="IberPangea Text Medium"/>
          <w:sz w:val="52"/>
          <w:szCs w:val="24"/>
        </w:rPr>
        <w:t xml:space="preserve"> and </w:t>
      </w:r>
      <w:proofErr w:type="spellStart"/>
      <w:r w:rsidRPr="00345E95">
        <w:rPr>
          <w:rFonts w:ascii="IberPangea Text Medium" w:eastAsia="Times New Roman" w:hAnsi="IberPangea Text Medium"/>
          <w:sz w:val="52"/>
          <w:szCs w:val="24"/>
        </w:rPr>
        <w:t>submit</w:t>
      </w:r>
      <w:proofErr w:type="spellEnd"/>
      <w:r w:rsidRPr="00345E95">
        <w:rPr>
          <w:rFonts w:ascii="IberPangea Text Medium" w:eastAsia="Times New Roman" w:hAnsi="IberPangea Text Medium"/>
          <w:sz w:val="52"/>
          <w:szCs w:val="24"/>
        </w:rPr>
        <w:t xml:space="preserve"> </w:t>
      </w:r>
      <w:bookmarkEnd w:id="6"/>
      <w:bookmarkEnd w:id="7"/>
    </w:p>
    <w:p w14:paraId="4D1EC7C3" w14:textId="77777777" w:rsidR="007140EC" w:rsidRDefault="007140EC" w:rsidP="00C62084">
      <w:pPr>
        <w:rPr>
          <w:rFonts w:cstheme="minorBidi"/>
          <w:sz w:val="21"/>
          <w:szCs w:val="24"/>
          <w:lang w:val="en-GB"/>
        </w:rPr>
      </w:pPr>
    </w:p>
    <w:tbl>
      <w:tblPr>
        <w:tblStyle w:val="GridTable1Light"/>
        <w:tblW w:w="8926" w:type="dxa"/>
        <w:tblLook w:val="04A0" w:firstRow="1" w:lastRow="0" w:firstColumn="1" w:lastColumn="0" w:noHBand="0" w:noVBand="1"/>
      </w:tblPr>
      <w:tblGrid>
        <w:gridCol w:w="5665"/>
        <w:gridCol w:w="3261"/>
      </w:tblGrid>
      <w:tr w:rsidR="00B83CFE" w:rsidRPr="006E15D4"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6E15D4" w:rsidRDefault="00B83CFE"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 – I can confirm that:</w:t>
            </w:r>
          </w:p>
        </w:tc>
        <w:tc>
          <w:tcPr>
            <w:tcW w:w="3261" w:type="dxa"/>
          </w:tcPr>
          <w:p w14:paraId="303DCDE6" w14:textId="77777777" w:rsidR="00B83CFE" w:rsidRPr="006E15D4"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B83CFE" w:rsidRPr="006E15D4"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I am authorised to submit this application on behalf of the organisation.</w:t>
            </w:r>
          </w:p>
        </w:tc>
        <w:tc>
          <w:tcPr>
            <w:tcW w:w="3261" w:type="dxa"/>
          </w:tcPr>
          <w:p w14:paraId="0B658176"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6005980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The information provided in this application is accurate and complete to the best of my knowledge.</w:t>
            </w:r>
          </w:p>
        </w:tc>
        <w:tc>
          <w:tcPr>
            <w:tcW w:w="3261" w:type="dxa"/>
          </w:tcPr>
          <w:p w14:paraId="2367A767"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8532444"/>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4622F8" w:rsidRDefault="00B83CFE" w:rsidP="00A22B18">
            <w:pPr>
              <w:rPr>
                <w:rFonts w:ascii="IberPangea Text Light" w:hAnsi="IberPangea Text Light"/>
                <w:sz w:val="21"/>
                <w:szCs w:val="24"/>
                <w:lang w:val="en-GB"/>
              </w:rPr>
            </w:pPr>
            <w:r w:rsidRPr="000F09B7">
              <w:rPr>
                <w:rFonts w:ascii="IberPangea Text Light" w:hAnsi="IberPangea Text Light"/>
                <w:b w:val="0"/>
                <w:bCs w:val="0"/>
                <w:sz w:val="21"/>
                <w:szCs w:val="24"/>
                <w:lang w:val="en-GB"/>
              </w:rPr>
              <w:t>The organisation meets the eligibility criteria for this fund.</w:t>
            </w:r>
          </w:p>
        </w:tc>
        <w:tc>
          <w:tcPr>
            <w:tcW w:w="3261" w:type="dxa"/>
          </w:tcPr>
          <w:p w14:paraId="3E84B9D3"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6094186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FD4007" w:rsidRDefault="00B83CFE"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w:t>
            </w:r>
            <w:r>
              <w:rPr>
                <w:rFonts w:ascii="IberPangea Text Light" w:hAnsi="IberPangea Text Light"/>
                <w:b w:val="0"/>
                <w:bCs w:val="0"/>
                <w:sz w:val="21"/>
                <w:szCs w:val="24"/>
                <w:lang w:val="en-GB"/>
              </w:rPr>
              <w:t xml:space="preserve">have listed any attachments to this application in the next section and checked they are attached. </w:t>
            </w:r>
          </w:p>
        </w:tc>
        <w:tc>
          <w:tcPr>
            <w:tcW w:w="3261" w:type="dxa"/>
          </w:tcPr>
          <w:p w14:paraId="07FA5D75"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7624549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8A538D"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FD4007" w:rsidRDefault="00B83CFE" w:rsidP="00A22B18">
            <w:pPr>
              <w:spacing w:line="259" w:lineRule="auto"/>
              <w:rPr>
                <w:rFonts w:ascii="IberPangea Text Light" w:hAnsi="IberPangea Text Light"/>
                <w:b w:val="0"/>
                <w:bCs w:val="0"/>
                <w:sz w:val="21"/>
                <w:szCs w:val="21"/>
                <w:lang w:val="en-GB"/>
              </w:rPr>
            </w:pPr>
            <w:r w:rsidRPr="00A52FB6">
              <w:rPr>
                <w:rFonts w:ascii="IberPangea Text Light" w:hAnsi="IberPangea Text Light"/>
                <w:b w:val="0"/>
                <w:bCs w:val="0"/>
                <w:sz w:val="21"/>
                <w:szCs w:val="21"/>
                <w:lang w:val="en-GB"/>
              </w:rPr>
              <w:t>I understand that providing false or misleading information may result in the application being rejected or grant funding being withdrawn.</w:t>
            </w:r>
          </w:p>
        </w:tc>
        <w:tc>
          <w:tcPr>
            <w:tcW w:w="3261" w:type="dxa"/>
          </w:tcPr>
          <w:p w14:paraId="3A671531"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12508062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6E15D4"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Name: </w:t>
            </w:r>
          </w:p>
          <w:p w14:paraId="7780E7C1" w14:textId="77777777" w:rsidR="00B83CFE" w:rsidRPr="00345E95" w:rsidRDefault="00B83CFE" w:rsidP="00A22B18">
            <w:pPr>
              <w:spacing w:after="160" w:line="259" w:lineRule="auto"/>
              <w:rPr>
                <w:rFonts w:ascii="IberPangea Text Light" w:hAnsi="IberPangea Text Light"/>
                <w:b w:val="0"/>
                <w:bCs w:val="0"/>
                <w:sz w:val="21"/>
                <w:szCs w:val="24"/>
                <w:lang w:val="en-GB"/>
              </w:rPr>
            </w:pPr>
            <w:r w:rsidRPr="00345E95">
              <w:rPr>
                <w:rFonts w:ascii="IberPangea Text Light" w:hAnsi="IberPangea Text Light"/>
                <w:b w:val="0"/>
                <w:bCs w:val="0"/>
                <w:sz w:val="21"/>
                <w:szCs w:val="24"/>
                <w:lang w:val="en-GB"/>
              </w:rPr>
              <w:t xml:space="preserve">Organisation: </w:t>
            </w:r>
          </w:p>
          <w:p w14:paraId="2747D37F"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Position: </w:t>
            </w:r>
          </w:p>
          <w:p w14:paraId="098976B2" w14:textId="77777777" w:rsidR="00B83CFE" w:rsidRPr="006E15D4"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Date: </w:t>
            </w:r>
          </w:p>
        </w:tc>
      </w:tr>
    </w:tbl>
    <w:p w14:paraId="762839C7" w14:textId="77777777" w:rsidR="007140EC" w:rsidRDefault="007140EC" w:rsidP="00C62084">
      <w:pPr>
        <w:rPr>
          <w:rFonts w:cstheme="minorBidi"/>
          <w:sz w:val="21"/>
          <w:szCs w:val="24"/>
          <w:lang w:val="en-GB"/>
        </w:rPr>
      </w:pPr>
    </w:p>
    <w:p w14:paraId="52C62D6B" w14:textId="77777777" w:rsidR="007140EC" w:rsidRDefault="007140EC" w:rsidP="00C62084">
      <w:pPr>
        <w:rPr>
          <w:rFonts w:cstheme="minorBidi"/>
          <w:sz w:val="21"/>
          <w:szCs w:val="24"/>
          <w:lang w:val="en-GB"/>
        </w:rPr>
      </w:pPr>
    </w:p>
    <w:p w14:paraId="38555F9C" w14:textId="77777777" w:rsidR="00C62084" w:rsidRPr="006E15D4" w:rsidRDefault="00C62084" w:rsidP="00C62084">
      <w:pPr>
        <w:rPr>
          <w:rFonts w:ascii="Arial" w:hAnsi="Arial" w:cs="Arial"/>
          <w:sz w:val="21"/>
          <w:szCs w:val="24"/>
          <w:lang w:val="en-GB"/>
        </w:rPr>
      </w:pPr>
    </w:p>
    <w:p w14:paraId="3E41B8F1" w14:textId="77777777" w:rsidR="00C62084" w:rsidRPr="006E15D4" w:rsidRDefault="00C62084" w:rsidP="00C62084">
      <w:pPr>
        <w:rPr>
          <w:rFonts w:ascii="Arial" w:hAnsi="Arial" w:cs="Arial"/>
          <w:sz w:val="21"/>
          <w:szCs w:val="24"/>
          <w:lang w:val="en-GB"/>
        </w:rPr>
      </w:pPr>
    </w:p>
    <w:p w14:paraId="7A60C426" w14:textId="77777777" w:rsidR="00C62084" w:rsidRPr="006E15D4" w:rsidRDefault="00C62084" w:rsidP="00C62084">
      <w:pPr>
        <w:rPr>
          <w:rFonts w:ascii="Arial" w:hAnsi="Arial" w:cs="Arial"/>
          <w:sz w:val="21"/>
          <w:szCs w:val="24"/>
          <w:lang w:val="en-GB"/>
        </w:rPr>
      </w:pPr>
    </w:p>
    <w:p w14:paraId="6D51D465" w14:textId="77777777" w:rsidR="00C62084" w:rsidRPr="006E15D4" w:rsidRDefault="00C62084" w:rsidP="00C62084">
      <w:pPr>
        <w:rPr>
          <w:rFonts w:ascii="Arial" w:hAnsi="Arial" w:cs="Arial"/>
          <w:sz w:val="21"/>
          <w:szCs w:val="24"/>
          <w:lang w:val="en-GB"/>
        </w:rPr>
      </w:pPr>
    </w:p>
    <w:p w14:paraId="774E2AC9" w14:textId="77777777" w:rsidR="00C62084" w:rsidRPr="006E15D4" w:rsidRDefault="00C62084" w:rsidP="00C62084">
      <w:pPr>
        <w:rPr>
          <w:rFonts w:ascii="Arial" w:hAnsi="Arial" w:cs="Arial"/>
          <w:sz w:val="21"/>
          <w:szCs w:val="24"/>
          <w:lang w:val="en-GB"/>
        </w:rPr>
      </w:pPr>
    </w:p>
    <w:p w14:paraId="0CCC6A37" w14:textId="77777777" w:rsidR="00C62084" w:rsidRPr="006E15D4" w:rsidRDefault="00C62084" w:rsidP="00C62084">
      <w:pPr>
        <w:rPr>
          <w:rFonts w:ascii="Arial" w:hAnsi="Arial" w:cs="Arial"/>
          <w:sz w:val="21"/>
          <w:szCs w:val="24"/>
          <w:lang w:val="en-GB"/>
        </w:rPr>
      </w:pPr>
    </w:p>
    <w:p w14:paraId="191389F0" w14:textId="77777777" w:rsidR="00C62084" w:rsidRPr="006E15D4" w:rsidRDefault="00C62084" w:rsidP="00C62084">
      <w:pPr>
        <w:rPr>
          <w:rFonts w:ascii="Arial" w:hAnsi="Arial" w:cs="Arial"/>
          <w:sz w:val="21"/>
          <w:szCs w:val="24"/>
          <w:lang w:val="en-GB"/>
        </w:rPr>
      </w:pPr>
    </w:p>
    <w:p w14:paraId="1D9F7A61" w14:textId="77777777" w:rsidR="00C62084" w:rsidRPr="006E15D4" w:rsidRDefault="00C62084" w:rsidP="00C62084">
      <w:pPr>
        <w:rPr>
          <w:rFonts w:ascii="Arial" w:hAnsi="Arial" w:cs="Arial"/>
          <w:sz w:val="21"/>
          <w:szCs w:val="24"/>
          <w:lang w:val="en-GB"/>
        </w:rPr>
      </w:pPr>
    </w:p>
    <w:p w14:paraId="0A26ABF1" w14:textId="77777777" w:rsidR="00C62084" w:rsidRPr="006E15D4" w:rsidRDefault="00C62084" w:rsidP="00C62084">
      <w:pPr>
        <w:rPr>
          <w:rFonts w:ascii="Arial" w:hAnsi="Arial" w:cs="Arial"/>
          <w:sz w:val="21"/>
          <w:szCs w:val="24"/>
          <w:lang w:val="en-GB"/>
        </w:rPr>
      </w:pPr>
    </w:p>
    <w:p w14:paraId="089EE1B8" w14:textId="77777777" w:rsidR="00C62084" w:rsidRPr="006E15D4" w:rsidRDefault="00C62084" w:rsidP="00C62084">
      <w:pPr>
        <w:rPr>
          <w:rFonts w:ascii="Arial" w:hAnsi="Arial" w:cs="Arial"/>
          <w:sz w:val="21"/>
          <w:szCs w:val="24"/>
          <w:lang w:val="en-GB"/>
        </w:rPr>
      </w:pPr>
    </w:p>
    <w:p w14:paraId="524606EA" w14:textId="77777777" w:rsidR="00C62084" w:rsidRPr="006E15D4" w:rsidRDefault="00C62084" w:rsidP="00C62084">
      <w:pPr>
        <w:rPr>
          <w:rFonts w:ascii="Arial" w:hAnsi="Arial" w:cs="Arial"/>
          <w:sz w:val="21"/>
          <w:szCs w:val="24"/>
          <w:lang w:val="en-GB"/>
        </w:rPr>
      </w:pPr>
    </w:p>
    <w:p w14:paraId="41E3E821" w14:textId="4245CD3D" w:rsidR="00E62794" w:rsidRPr="006E15D4" w:rsidRDefault="00C62084" w:rsidP="00B83CFE">
      <w:pPr>
        <w:rPr>
          <w:sz w:val="52"/>
          <w:szCs w:val="24"/>
        </w:rPr>
      </w:pPr>
      <w:r w:rsidRPr="006E15D4">
        <w:rPr>
          <w:rFonts w:ascii="Arial" w:hAnsi="Arial" w:cs="Arial"/>
          <w:sz w:val="21"/>
          <w:szCs w:val="24"/>
          <w:lang w:val="en-GB"/>
        </w:rPr>
        <w:br w:type="page"/>
      </w:r>
      <w:bookmarkStart w:id="8" w:name="_Toc142308365"/>
      <w:proofErr w:type="spellStart"/>
      <w:r w:rsidR="00ED4225" w:rsidRPr="00B83CFE">
        <w:rPr>
          <w:rFonts w:ascii="IberPangea Text Medium" w:eastAsia="Times New Roman" w:hAnsi="IberPangea Text Medium" w:cs="Times New Roman"/>
          <w:color w:val="008C38" w:themeColor="accent1"/>
          <w:sz w:val="52"/>
          <w:szCs w:val="24"/>
        </w:rPr>
        <w:lastRenderedPageBreak/>
        <w:t>Attach</w:t>
      </w:r>
      <w:r w:rsidR="00040A9F" w:rsidRPr="00B83CFE">
        <w:rPr>
          <w:rFonts w:ascii="IberPangea Text Medium" w:eastAsia="Times New Roman" w:hAnsi="IberPangea Text Medium" w:cs="Times New Roman"/>
          <w:color w:val="008C38" w:themeColor="accent1"/>
          <w:sz w:val="52"/>
          <w:szCs w:val="24"/>
        </w:rPr>
        <w:t>ments</w:t>
      </w:r>
      <w:proofErr w:type="spellEnd"/>
      <w:r w:rsidR="00040A9F" w:rsidRPr="00B83CFE">
        <w:rPr>
          <w:rFonts w:ascii="IberPangea Text Medium" w:eastAsia="Times New Roman" w:hAnsi="IberPangea Text Medium" w:cs="Times New Roman"/>
          <w:color w:val="008C38" w:themeColor="accent1"/>
          <w:sz w:val="52"/>
          <w:szCs w:val="24"/>
        </w:rPr>
        <w:t xml:space="preserve"> </w:t>
      </w:r>
      <w:bookmarkEnd w:id="8"/>
      <w:r w:rsidR="00A14233" w:rsidRPr="006E15D4">
        <w:rPr>
          <w:sz w:val="52"/>
          <w:szCs w:val="24"/>
        </w:rPr>
        <w:t xml:space="preserve"> </w:t>
      </w:r>
    </w:p>
    <w:p w14:paraId="3D45E307" w14:textId="4125DCD2" w:rsidR="00A14233" w:rsidRPr="006E15D4"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6E15D4"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6E15D4" w:rsidRDefault="00A14233">
            <w:pPr>
              <w:rPr>
                <w:rFonts w:cstheme="minorHAnsi"/>
                <w:b/>
                <w:color w:val="008C38" w:themeColor="accent1"/>
                <w:sz w:val="21"/>
                <w:szCs w:val="21"/>
              </w:rPr>
            </w:pPr>
            <w:proofErr w:type="spellStart"/>
            <w:r w:rsidRPr="006E15D4">
              <w:rPr>
                <w:rFonts w:cstheme="minorHAnsi"/>
                <w:b/>
                <w:caps w:val="0"/>
                <w:color w:val="008C38" w:themeColor="accent1"/>
                <w:sz w:val="21"/>
                <w:szCs w:val="21"/>
              </w:rPr>
              <w:t>Document</w:t>
            </w:r>
            <w:proofErr w:type="spellEnd"/>
            <w:r w:rsidRPr="006E15D4">
              <w:rPr>
                <w:rFonts w:cstheme="minorHAnsi"/>
                <w:b/>
                <w:caps w:val="0"/>
                <w:color w:val="008C38" w:themeColor="accent1"/>
                <w:sz w:val="21"/>
                <w:szCs w:val="21"/>
              </w:rPr>
              <w:t xml:space="preserve"> </w:t>
            </w:r>
          </w:p>
        </w:tc>
        <w:tc>
          <w:tcPr>
            <w:tcW w:w="2086" w:type="dxa"/>
            <w:vAlign w:val="center"/>
          </w:tcPr>
          <w:p w14:paraId="53D8CDD0" w14:textId="61621A84"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6E15D4">
              <w:rPr>
                <w:rFonts w:cstheme="minorHAnsi"/>
                <w:b/>
                <w:caps w:val="0"/>
                <w:color w:val="008C38" w:themeColor="accent1"/>
                <w:sz w:val="21"/>
                <w:szCs w:val="21"/>
              </w:rPr>
              <w:t>File</w:t>
            </w:r>
            <w:r w:rsidR="00B27094"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name</w:t>
            </w:r>
            <w:proofErr w:type="spellEnd"/>
          </w:p>
        </w:tc>
        <w:tc>
          <w:tcPr>
            <w:tcW w:w="2101" w:type="dxa"/>
            <w:vAlign w:val="center"/>
          </w:tcPr>
          <w:p w14:paraId="3F5C7795" w14:textId="65DEC7ED"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by</w:t>
            </w:r>
            <w:proofErr w:type="spellEnd"/>
          </w:p>
        </w:tc>
        <w:tc>
          <w:tcPr>
            <w:tcW w:w="3374" w:type="dxa"/>
            <w:vAlign w:val="center"/>
          </w:tcPr>
          <w:p w14:paraId="596472DB" w14:textId="357E4CCE"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date/time</w:t>
            </w:r>
          </w:p>
        </w:tc>
      </w:tr>
      <w:tr w:rsidR="00A14233" w:rsidRPr="006E15D4"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6E15D4" w:rsidRDefault="00A14233" w:rsidP="34B90105">
            <w:pPr>
              <w:rPr>
                <w:rFonts w:cstheme="minorBidi"/>
                <w:sz w:val="21"/>
                <w:szCs w:val="21"/>
              </w:rPr>
            </w:pPr>
          </w:p>
        </w:tc>
        <w:tc>
          <w:tcPr>
            <w:tcW w:w="2086" w:type="dxa"/>
            <w:vAlign w:val="center"/>
          </w:tcPr>
          <w:p w14:paraId="3D4C885B"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8A538D"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6E15D4" w:rsidRDefault="00A14233" w:rsidP="34B90105">
            <w:pPr>
              <w:rPr>
                <w:rFonts w:cstheme="minorBidi"/>
                <w:sz w:val="21"/>
                <w:szCs w:val="21"/>
                <w:lang w:val="en-GB"/>
              </w:rPr>
            </w:pPr>
          </w:p>
        </w:tc>
        <w:tc>
          <w:tcPr>
            <w:tcW w:w="2086" w:type="dxa"/>
            <w:vAlign w:val="center"/>
          </w:tcPr>
          <w:p w14:paraId="7B1B64C9"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64F67492"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5DE2E120"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A14233" w:rsidRPr="008A538D"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6E15D4" w:rsidRDefault="00A14233" w:rsidP="31C3E70F">
            <w:pPr>
              <w:rPr>
                <w:rFonts w:cstheme="minorBidi"/>
                <w:sz w:val="21"/>
                <w:szCs w:val="21"/>
                <w:lang w:val="en-GB"/>
              </w:rPr>
            </w:pPr>
          </w:p>
        </w:tc>
        <w:tc>
          <w:tcPr>
            <w:tcW w:w="2086" w:type="dxa"/>
            <w:vAlign w:val="center"/>
          </w:tcPr>
          <w:p w14:paraId="0C1FC415"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9B20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DFB5E7F"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34B90105" w:rsidRPr="008A538D"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6E15D4" w:rsidRDefault="2673D7E6" w:rsidP="34B90105">
            <w:pPr>
              <w:rPr>
                <w:rFonts w:cstheme="minorBidi"/>
                <w:sz w:val="21"/>
                <w:szCs w:val="21"/>
                <w:lang w:val="en-GB"/>
              </w:rPr>
            </w:pPr>
          </w:p>
        </w:tc>
        <w:tc>
          <w:tcPr>
            <w:tcW w:w="2086" w:type="dxa"/>
            <w:vAlign w:val="center"/>
          </w:tcPr>
          <w:p w14:paraId="65023635" w14:textId="09C970AC"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D65FECA" w14:textId="7AAACF2F"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224277F4" w14:textId="3C9ACD78"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7F4763" w:rsidRPr="008A538D"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6E15D4" w:rsidRDefault="007F4763" w:rsidP="34B90105">
            <w:pPr>
              <w:rPr>
                <w:rFonts w:cstheme="minorBidi"/>
                <w:sz w:val="21"/>
                <w:szCs w:val="21"/>
                <w:lang w:val="en-GB"/>
              </w:rPr>
            </w:pPr>
          </w:p>
        </w:tc>
        <w:tc>
          <w:tcPr>
            <w:tcW w:w="2086" w:type="dxa"/>
            <w:vAlign w:val="center"/>
          </w:tcPr>
          <w:p w14:paraId="01B361DE"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59BE34D3"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0FD5ED0"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bl>
    <w:p w14:paraId="73C73B96" w14:textId="77777777" w:rsidR="00A14233" w:rsidRPr="006E15D4" w:rsidRDefault="00A14233" w:rsidP="00A14233">
      <w:pPr>
        <w:pStyle w:val="BodyText1"/>
        <w:rPr>
          <w:rFonts w:asciiTheme="minorHAnsi" w:hAnsiTheme="minorHAnsi" w:cstheme="minorHAnsi"/>
          <w:sz w:val="21"/>
          <w:szCs w:val="24"/>
          <w:lang w:val="en-GB"/>
        </w:rPr>
      </w:pPr>
    </w:p>
    <w:sectPr w:rsidR="00A14233" w:rsidRPr="006E15D4" w:rsidSect="00BA3012">
      <w:headerReference w:type="even" r:id="rId15"/>
      <w:headerReference w:type="default" r:id="rId16"/>
      <w:footerReference w:type="default" r:id="rId17"/>
      <w:footerReference w:type="first" r:id="rId18"/>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12DB" w14:textId="77777777" w:rsidR="008A036C" w:rsidRPr="00493E52" w:rsidRDefault="008A036C" w:rsidP="003A0E56">
      <w:pPr>
        <w:spacing w:after="0" w:line="240" w:lineRule="auto"/>
      </w:pPr>
      <w:r w:rsidRPr="00493E52">
        <w:separator/>
      </w:r>
    </w:p>
    <w:p w14:paraId="4FAD19C0" w14:textId="77777777" w:rsidR="008A036C" w:rsidRPr="00493E52" w:rsidRDefault="008A036C"/>
  </w:endnote>
  <w:endnote w:type="continuationSeparator" w:id="0">
    <w:p w14:paraId="26DB264F" w14:textId="77777777" w:rsidR="008A036C" w:rsidRPr="00493E52" w:rsidRDefault="008A036C" w:rsidP="003A0E56">
      <w:pPr>
        <w:spacing w:after="0" w:line="240" w:lineRule="auto"/>
      </w:pPr>
      <w:r w:rsidRPr="00493E52">
        <w:continuationSeparator/>
      </w:r>
    </w:p>
    <w:p w14:paraId="40595BC6" w14:textId="77777777" w:rsidR="008A036C" w:rsidRPr="00493E52" w:rsidRDefault="008A036C"/>
  </w:endnote>
  <w:endnote w:type="continuationNotice" w:id="1">
    <w:p w14:paraId="29DADBF6" w14:textId="77777777" w:rsidR="008A036C" w:rsidRDefault="008A0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0DBD0CCA-6747-4293-9304-F7EB8F19E108}"/>
  </w:font>
  <w:font w:name="Times New Roman">
    <w:panose1 w:val="02020603050405020304"/>
    <w:charset w:val="00"/>
    <w:family w:val="roman"/>
    <w:pitch w:val="variable"/>
    <w:sig w:usb0="E0002EFF" w:usb1="C000785B" w:usb2="00000009" w:usb3="00000000" w:csb0="000001FF" w:csb1="00000000"/>
    <w:embedRegular r:id="rId2" w:fontKey="{8FFBE528-6FB1-4898-8668-5367D0D11E58}"/>
    <w:embedBold r:id="rId3" w:fontKey="{317B6659-C689-4AF9-A45F-49782E676459}"/>
    <w:embedItalic r:id="rId4" w:fontKey="{16C8657B-156F-4E38-AF59-DFD533C2A65F}"/>
  </w:font>
  <w:font w:name="Courier New">
    <w:panose1 w:val="02070309020205020404"/>
    <w:charset w:val="00"/>
    <w:family w:val="modern"/>
    <w:pitch w:val="fixed"/>
    <w:sig w:usb0="E0002EFF" w:usb1="C0007843" w:usb2="00000009" w:usb3="00000000" w:csb0="000001FF" w:csb1="00000000"/>
    <w:embedRegular r:id="rId5" w:fontKey="{729AA408-7F47-4754-AE3E-AACE96C64343}"/>
  </w:font>
  <w:font w:name="Symbol">
    <w:panose1 w:val="05050102010706020507"/>
    <w:charset w:val="02"/>
    <w:family w:val="roman"/>
    <w:pitch w:val="variable"/>
    <w:sig w:usb0="00000000" w:usb1="10000000" w:usb2="00000000" w:usb3="00000000" w:csb0="80000000" w:csb1="00000000"/>
    <w:embedRegular r:id="rId6" w:fontKey="{34161E63-782B-4060-9C1B-2303EEBFE7FE}"/>
  </w:font>
  <w:font w:name="Lato">
    <w:panose1 w:val="020F0502020204030203"/>
    <w:charset w:val="00"/>
    <w:family w:val="swiss"/>
    <w:pitch w:val="variable"/>
    <w:sig w:usb0="E10002FF" w:usb1="5000ECFF" w:usb2="00000021" w:usb3="00000000" w:csb0="0000019F" w:csb1="00000000"/>
    <w:embedRegular r:id="rId7" w:fontKey="{8BE2EA80-D3DF-494A-81D1-FFEF20D43532}"/>
    <w:embedBold r:id="rId8" w:fontKey="{16CA3239-7B76-47BA-AB09-4BB712B23EE8}"/>
  </w:font>
  <w:font w:name="IberPangea Text">
    <w:altName w:val="Calibri"/>
    <w:panose1 w:val="020B0504000000000000"/>
    <w:charset w:val="00"/>
    <w:family w:val="swiss"/>
    <w:pitch w:val="variable"/>
    <w:sig w:usb0="A10002FF" w:usb1="5201E0FB" w:usb2="00000008" w:usb3="00000000" w:csb0="0000019F" w:csb1="00000000"/>
    <w:embedRegular r:id="rId9" w:fontKey="{477D1C3F-50B6-4762-8F5A-5F3F92425988}"/>
    <w:embedBold r:id="rId10" w:fontKey="{C04B714A-46C0-440D-B7C7-21F1C81D1B7D}"/>
    <w:embedItalic r:id="rId11" w:fontKey="{7E1157D9-A47E-4AD2-A3C4-FFDB8CD0C31B}"/>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embedRegular r:id="rId12" w:fontKey="{F3C2CF8B-3F27-4D49-A6C4-9EBAE0AD571A}"/>
    <w:embedBold r:id="rId13" w:fontKey="{9105431B-2CC0-46E0-B873-F40D65EC44C5}"/>
  </w:font>
  <w:font w:name="IberPangea Text SmBold">
    <w:panose1 w:val="020B0704000000000000"/>
    <w:charset w:val="00"/>
    <w:family w:val="swiss"/>
    <w:pitch w:val="variable"/>
    <w:sig w:usb0="A10002FF" w:usb1="5201E0FB" w:usb2="00000008" w:usb3="00000000" w:csb0="0000019F" w:csb1="00000000"/>
    <w:embedRegular r:id="rId14" w:fontKey="{12C0984E-81A8-43A5-8223-5C8E50FD9EC6}"/>
    <w:embedBold r:id="rId15" w:fontKey="{221B5CD1-DDF7-47C0-8E24-6AF605C11909}"/>
  </w:font>
  <w:font w:name="IberPangea Text Light">
    <w:altName w:val="Calibri"/>
    <w:panose1 w:val="020B0404000000000000"/>
    <w:charset w:val="00"/>
    <w:family w:val="swiss"/>
    <w:pitch w:val="variable"/>
    <w:sig w:usb0="A10002FF" w:usb1="5201E0FB" w:usb2="00000008" w:usb3="00000000" w:csb0="0000019F" w:csb1="00000000"/>
    <w:embedRegular r:id="rId16" w:fontKey="{A503BB17-2132-459E-87AA-F3C5C393F2A0}"/>
    <w:embedBold r:id="rId17" w:fontKey="{75DF8057-91B6-4304-9113-30BF9EDD0CFF}"/>
    <w:embedItalic r:id="rId18" w:fontKey="{47A3C1F6-9B81-42FF-A61C-0A0768554272}"/>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embedRegular r:id="rId19" w:fontKey="{6AD8A97B-7C2D-49D4-BAA5-56291A2C3643}"/>
    <w:embedBold r:id="rId20" w:fontKey="{14995170-479D-47DD-97E6-17476DD9D8CC}"/>
  </w:font>
  <w:font w:name="Segoe UI Light">
    <w:panose1 w:val="020B0502040204020203"/>
    <w:charset w:val="00"/>
    <w:family w:val="swiss"/>
    <w:pitch w:val="variable"/>
    <w:sig w:usb0="E4002EFF" w:usb1="C000E47F" w:usb2="00000009" w:usb3="00000000" w:csb0="000001FF" w:csb1="00000000"/>
    <w:embedRegular r:id="rId21" w:fontKey="{A7517304-FBC0-4C08-A0A4-EBC047316FE1}"/>
  </w:font>
  <w:font w:name="MS Gothic">
    <w:altName w:val="ＭＳ ゴシック"/>
    <w:panose1 w:val="020B0609070205080204"/>
    <w:charset w:val="80"/>
    <w:family w:val="modern"/>
    <w:pitch w:val="fixed"/>
    <w:sig w:usb0="E00002FF" w:usb1="6AC7FDFB" w:usb2="08000012" w:usb3="00000000" w:csb0="0002009F" w:csb1="00000000"/>
    <w:embedRegular r:id="rId22" w:subsetted="1" w:fontKey="{3FE877A3-F585-41F8-936D-87891EBD437F}"/>
  </w:font>
  <w:font w:name="IberPangea">
    <w:panose1 w:val="020B0504000000000000"/>
    <w:charset w:val="00"/>
    <w:family w:val="swiss"/>
    <w:pitch w:val="variable"/>
    <w:sig w:usb0="A10002FF" w:usb1="5201E0FB" w:usb2="00000008" w:usb3="00000000" w:csb0="0000019F" w:csb1="00000000"/>
    <w:embedRegular r:id="rId23" w:fontKey="{5638E1A0-D4F1-4E56-93B3-77F807E419CE}"/>
    <w:embedBold r:id="rId24" w:fontKey="{598EC07D-8BF2-4854-B5DB-73FB5E20EE40}"/>
  </w:font>
  <w:font w:name="Segoe UI">
    <w:panose1 w:val="020B0502040204020203"/>
    <w:charset w:val="00"/>
    <w:family w:val="swiss"/>
    <w:pitch w:val="variable"/>
    <w:sig w:usb0="E4002EFF" w:usb1="C000E47F" w:usb2="00000009" w:usb3="00000000" w:csb0="000001FF" w:csb1="00000000"/>
    <w:embedRegular r:id="rId25" w:fontKey="{1A1372B7-C4C6-451E-A079-53E863984B0A}"/>
  </w:font>
  <w:font w:name="Calibri">
    <w:panose1 w:val="020F0502020204030204"/>
    <w:charset w:val="00"/>
    <w:family w:val="swiss"/>
    <w:pitch w:val="variable"/>
    <w:sig w:usb0="E4002EFF" w:usb1="C200247B" w:usb2="00000009" w:usb3="00000000" w:csb0="000001FF" w:csb1="00000000"/>
    <w:embedRegular r:id="rId26" w:fontKey="{90FF9907-E61B-47C6-9F4B-86F221665F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Default="00874F27">
    <w:pPr>
      <w:pStyle w:val="Footer"/>
      <w:jc w:val="center"/>
      <w:rPr>
        <w:caps/>
        <w:noProof/>
        <w:color w:val="008C38" w:themeColor="accent1"/>
      </w:rPr>
    </w:pPr>
    <w:r>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874F27"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874F27"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Pr>
        <w:caps/>
        <w:color w:val="008C38" w:themeColor="accent1"/>
      </w:rPr>
      <w:fldChar w:fldCharType="begin"/>
    </w:r>
    <w:r w:rsidR="00A14233">
      <w:rPr>
        <w:caps/>
        <w:color w:val="008C38" w:themeColor="accent1"/>
      </w:rPr>
      <w:instrText xml:space="preserve"> PAGE   \* MERGEFORMAT </w:instrText>
    </w:r>
    <w:r w:rsidR="00A14233">
      <w:rPr>
        <w:caps/>
        <w:color w:val="008C38" w:themeColor="accent1"/>
      </w:rPr>
      <w:fldChar w:fldCharType="separate"/>
    </w:r>
    <w:r w:rsidR="00A14233">
      <w:rPr>
        <w:caps/>
        <w:noProof/>
        <w:color w:val="008C38" w:themeColor="accent1"/>
      </w:rPr>
      <w:t>2</w:t>
    </w:r>
    <w:r w:rsidR="00A14233">
      <w:rPr>
        <w:caps/>
        <w:noProof/>
        <w:color w:val="008C38" w:themeColor="accent1"/>
      </w:rPr>
      <w:fldChar w:fldCharType="end"/>
    </w:r>
  </w:p>
  <w:p w14:paraId="48E00F18" w14:textId="71CB20D1" w:rsidR="00E728E2" w:rsidRPr="00A96691" w:rsidRDefault="00E728E2" w:rsidP="00CE000E">
    <w:pPr>
      <w:pStyle w:val="Footnote"/>
      <w:ind w:left="426" w:right="-569" w:hanging="426"/>
      <w:jc w:val="right"/>
      <w:rPr>
        <w:rFonts w:cs="IberPangea Text"/>
        <w:noProof/>
        <w:color w:val="00402A" w:themeColor="text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Default="00000000">
    <w:pPr>
      <w:pStyle w:val="Footer"/>
      <w:jc w:val="right"/>
    </w:pPr>
    <w:sdt>
      <w:sdtPr>
        <w:id w:val="-1081521641"/>
        <w:docPartObj>
          <w:docPartGallery w:val="Page Numbers (Bottom of Page)"/>
          <w:docPartUnique/>
        </w:docPartObj>
      </w:sdtPr>
      <w:sdtEndPr>
        <w:rPr>
          <w:noProof/>
        </w:rPr>
      </w:sdtEndPr>
      <w:sdtContent>
        <w:r w:rsidR="006B7C59">
          <w:fldChar w:fldCharType="begin"/>
        </w:r>
        <w:r w:rsidR="006B7C59">
          <w:instrText xml:space="preserve"> PAGE   \* MERGEFORMAT </w:instrText>
        </w:r>
        <w:r w:rsidR="006B7C59">
          <w:fldChar w:fldCharType="separate"/>
        </w:r>
        <w:r w:rsidR="006B7C59">
          <w:rPr>
            <w:noProof/>
          </w:rPr>
          <w:t>2</w:t>
        </w:r>
        <w:r w:rsidR="006B7C59">
          <w:rPr>
            <w:noProof/>
          </w:rPr>
          <w:fldChar w:fldCharType="end"/>
        </w:r>
      </w:sdtContent>
    </w:sdt>
  </w:p>
  <w:p w14:paraId="66CB9727" w14:textId="5A954731" w:rsidR="00A32443"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E752" w14:textId="77777777" w:rsidR="008A036C" w:rsidRPr="00493E52" w:rsidRDefault="008A036C" w:rsidP="003A0E56">
      <w:pPr>
        <w:spacing w:after="0" w:line="240" w:lineRule="auto"/>
      </w:pPr>
      <w:r w:rsidRPr="00493E52">
        <w:separator/>
      </w:r>
    </w:p>
    <w:p w14:paraId="4BDC3391" w14:textId="77777777" w:rsidR="008A036C" w:rsidRPr="00493E52" w:rsidRDefault="008A036C"/>
  </w:footnote>
  <w:footnote w:type="continuationSeparator" w:id="0">
    <w:p w14:paraId="4921D261" w14:textId="77777777" w:rsidR="008A036C" w:rsidRPr="00493E52" w:rsidRDefault="008A036C" w:rsidP="003A0E56">
      <w:pPr>
        <w:spacing w:after="0" w:line="240" w:lineRule="auto"/>
      </w:pPr>
      <w:r w:rsidRPr="00493E52">
        <w:continuationSeparator/>
      </w:r>
    </w:p>
    <w:p w14:paraId="3190C0B6" w14:textId="77777777" w:rsidR="008A036C" w:rsidRPr="00493E52" w:rsidRDefault="008A036C"/>
  </w:footnote>
  <w:footnote w:type="continuationNotice" w:id="1">
    <w:p w14:paraId="723094EE" w14:textId="77777777" w:rsidR="008A036C" w:rsidRDefault="008A03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Default="002F1A5E">
    <w:pPr>
      <w:pStyle w:val="Header"/>
    </w:pPr>
    <w:r>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78A95F6F" w:rsidR="00E728E2" w:rsidRPr="00493E52" w:rsidRDefault="00662774" w:rsidP="00772FD1">
    <w:pPr>
      <w:pStyle w:val="BodyText1"/>
      <w:rPr>
        <w:rFonts w:cstheme="minorHAnsi"/>
      </w:rPr>
    </w:pPr>
    <w:r>
      <w:rPr>
        <w:noProof/>
      </w:rPr>
      <w:drawing>
        <wp:inline distT="0" distB="0" distL="0" distR="0" wp14:anchorId="0AC2433F" wp14:editId="78CF00CB">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385A38">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group id="Grupo 54" style="position:absolute;margin-left:332.95pt;margin-top:66.6pt;width:88.9pt;height:27.4pt;z-index:-251661824;mso-position-vertical-relative:page;mso-width-relative:margin;mso-height-relative:margin" coordsize="64914,20020" o:spid="_x0000_s1026" w14:anchorId="176CA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BD7"/>
    <w:rsid w:val="00016C34"/>
    <w:rsid w:val="00024C86"/>
    <w:rsid w:val="0002579C"/>
    <w:rsid w:val="00026D6F"/>
    <w:rsid w:val="000274EE"/>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FA5"/>
    <w:rsid w:val="0014668D"/>
    <w:rsid w:val="00146F11"/>
    <w:rsid w:val="001478E8"/>
    <w:rsid w:val="00147F7E"/>
    <w:rsid w:val="00150721"/>
    <w:rsid w:val="00150A73"/>
    <w:rsid w:val="00151BF9"/>
    <w:rsid w:val="00152DB3"/>
    <w:rsid w:val="00156B9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64E8"/>
    <w:rsid w:val="001869B4"/>
    <w:rsid w:val="001870E9"/>
    <w:rsid w:val="00187187"/>
    <w:rsid w:val="0019195A"/>
    <w:rsid w:val="0019427E"/>
    <w:rsid w:val="00195C8C"/>
    <w:rsid w:val="00196C98"/>
    <w:rsid w:val="001A2F53"/>
    <w:rsid w:val="001A420D"/>
    <w:rsid w:val="001A7B4A"/>
    <w:rsid w:val="001B013B"/>
    <w:rsid w:val="001B07EC"/>
    <w:rsid w:val="001B19F8"/>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6004"/>
    <w:rsid w:val="003C3FFC"/>
    <w:rsid w:val="003C4892"/>
    <w:rsid w:val="003C5608"/>
    <w:rsid w:val="003D09E8"/>
    <w:rsid w:val="003D3635"/>
    <w:rsid w:val="003D497A"/>
    <w:rsid w:val="003D59F0"/>
    <w:rsid w:val="003D5B77"/>
    <w:rsid w:val="003D5D34"/>
    <w:rsid w:val="003D7828"/>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C098C"/>
    <w:rsid w:val="004C0EBC"/>
    <w:rsid w:val="004C1E38"/>
    <w:rsid w:val="004C36E5"/>
    <w:rsid w:val="004C3CC1"/>
    <w:rsid w:val="004C4B64"/>
    <w:rsid w:val="004C4C12"/>
    <w:rsid w:val="004C5CB2"/>
    <w:rsid w:val="004D0462"/>
    <w:rsid w:val="004D180D"/>
    <w:rsid w:val="004D22B1"/>
    <w:rsid w:val="004D3B42"/>
    <w:rsid w:val="004D411E"/>
    <w:rsid w:val="004E075E"/>
    <w:rsid w:val="004E1368"/>
    <w:rsid w:val="004E14D4"/>
    <w:rsid w:val="004E2C6E"/>
    <w:rsid w:val="004E46C4"/>
    <w:rsid w:val="004E7844"/>
    <w:rsid w:val="004F06DF"/>
    <w:rsid w:val="004F0CC9"/>
    <w:rsid w:val="004F654E"/>
    <w:rsid w:val="004F6658"/>
    <w:rsid w:val="004F8BEC"/>
    <w:rsid w:val="00500D70"/>
    <w:rsid w:val="0050232D"/>
    <w:rsid w:val="00505928"/>
    <w:rsid w:val="00505981"/>
    <w:rsid w:val="00510526"/>
    <w:rsid w:val="00510F28"/>
    <w:rsid w:val="0051189E"/>
    <w:rsid w:val="005124EB"/>
    <w:rsid w:val="00514A52"/>
    <w:rsid w:val="0051610B"/>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5F69"/>
    <w:rsid w:val="006E7CAD"/>
    <w:rsid w:val="006F00B5"/>
    <w:rsid w:val="006F0E09"/>
    <w:rsid w:val="006F1604"/>
    <w:rsid w:val="006F5DC8"/>
    <w:rsid w:val="006F612C"/>
    <w:rsid w:val="006F618B"/>
    <w:rsid w:val="006F65E5"/>
    <w:rsid w:val="006F7C0F"/>
    <w:rsid w:val="0070078E"/>
    <w:rsid w:val="00701850"/>
    <w:rsid w:val="00705318"/>
    <w:rsid w:val="00707DBA"/>
    <w:rsid w:val="00712048"/>
    <w:rsid w:val="0071283E"/>
    <w:rsid w:val="007140EC"/>
    <w:rsid w:val="00714B86"/>
    <w:rsid w:val="007170DF"/>
    <w:rsid w:val="007214E0"/>
    <w:rsid w:val="0072239C"/>
    <w:rsid w:val="00726924"/>
    <w:rsid w:val="00727A6E"/>
    <w:rsid w:val="00727C24"/>
    <w:rsid w:val="007329DD"/>
    <w:rsid w:val="00732B65"/>
    <w:rsid w:val="00735CEE"/>
    <w:rsid w:val="00735EED"/>
    <w:rsid w:val="00736318"/>
    <w:rsid w:val="0073679D"/>
    <w:rsid w:val="007415EE"/>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036C"/>
    <w:rsid w:val="008A1370"/>
    <w:rsid w:val="008A1A5D"/>
    <w:rsid w:val="008A31E6"/>
    <w:rsid w:val="008A463B"/>
    <w:rsid w:val="008A538D"/>
    <w:rsid w:val="008B1159"/>
    <w:rsid w:val="008B1339"/>
    <w:rsid w:val="008B1910"/>
    <w:rsid w:val="008B2B6B"/>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71EB6"/>
    <w:rsid w:val="00973795"/>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E2B"/>
    <w:rsid w:val="009D5F0D"/>
    <w:rsid w:val="009D6085"/>
    <w:rsid w:val="009D62E5"/>
    <w:rsid w:val="009D721C"/>
    <w:rsid w:val="009E03B4"/>
    <w:rsid w:val="009E2686"/>
    <w:rsid w:val="009E6124"/>
    <w:rsid w:val="009E6FC8"/>
    <w:rsid w:val="009E77A2"/>
    <w:rsid w:val="009F0DED"/>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48BE"/>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D0D0F"/>
    <w:rsid w:val="00CD13EF"/>
    <w:rsid w:val="00CD17D0"/>
    <w:rsid w:val="00CD27BD"/>
    <w:rsid w:val="00CD3028"/>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49DE"/>
    <w:rsid w:val="00DD4C7C"/>
    <w:rsid w:val="00DD50F8"/>
    <w:rsid w:val="00DD5AB0"/>
    <w:rsid w:val="00DD5E94"/>
    <w:rsid w:val="00DD6924"/>
    <w:rsid w:val="00DD7B39"/>
    <w:rsid w:val="00DE049C"/>
    <w:rsid w:val="00DE0C71"/>
    <w:rsid w:val="00DE1D33"/>
    <w:rsid w:val="00DE207B"/>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13C6"/>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D58"/>
    <w:rsid w:val="00E64EEA"/>
    <w:rsid w:val="00E71C44"/>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DEC"/>
    <w:rsid w:val="00EF1EF3"/>
    <w:rsid w:val="00EF3025"/>
    <w:rsid w:val="00EF65F1"/>
    <w:rsid w:val="00F013F3"/>
    <w:rsid w:val="00F03004"/>
    <w:rsid w:val="00F06E91"/>
    <w:rsid w:val="00F10441"/>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58CB"/>
    <w:rsid w:val="00FD6523"/>
    <w:rsid w:val="00FD6BCF"/>
    <w:rsid w:val="00FE0332"/>
    <w:rsid w:val="00FE14CE"/>
    <w:rsid w:val="00FE4674"/>
    <w:rsid w:val="00FE7E46"/>
    <w:rsid w:val="00FF13D6"/>
    <w:rsid w:val="00FF17D4"/>
    <w:rsid w:val="00FF3169"/>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lang w:val="en-GB"/>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val="en-GB"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val="en-GB"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mmunitycouncils.scot/community-council-find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ocalgiving.org/sp-energy-networks-community-benefit-fund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ergysavingtrust.org.uk/privacy-polic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IberPangea Text">
    <w:altName w:val="Calibri"/>
    <w:panose1 w:val="020B0504000000000000"/>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font>
  <w:font w:name="IberPangea Text SmBold">
    <w:panose1 w:val="020B0704000000000000"/>
    <w:charset w:val="00"/>
    <w:family w:val="swiss"/>
    <w:pitch w:val="variable"/>
    <w:sig w:usb0="A10002FF" w:usb1="5201E0FB" w:usb2="00000008" w:usb3="00000000" w:csb0="0000019F" w:csb1="00000000"/>
  </w:font>
  <w:font w:name="IberPangea Text Light">
    <w:altName w:val="Calibri"/>
    <w:panose1 w:val="020B0404000000000000"/>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panose1 w:val="020B0504000000000000"/>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1331B8"/>
    <w:rsid w:val="00137EF1"/>
    <w:rsid w:val="001A6CA8"/>
    <w:rsid w:val="001F734C"/>
    <w:rsid w:val="0036603F"/>
    <w:rsid w:val="00531BD3"/>
    <w:rsid w:val="0059404B"/>
    <w:rsid w:val="00635314"/>
    <w:rsid w:val="007727F7"/>
    <w:rsid w:val="00887244"/>
    <w:rsid w:val="009F05E6"/>
    <w:rsid w:val="00C5656E"/>
    <w:rsid w:val="00C64050"/>
    <w:rsid w:val="00D41471"/>
    <w:rsid w:val="00D93B86"/>
    <w:rsid w:val="00E64D58"/>
    <w:rsid w:val="00E970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8926D-75B2-4FC3-BA71-BACC35A2199C}">
  <ds:schemaRefs>
    <ds:schemaRef ds:uri="http://schemas.microsoft.com/sharepoint/v3/contenttype/forms"/>
  </ds:schemaRefs>
</ds:datastoreItem>
</file>

<file path=customXml/itemProps2.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customXml/itemProps4.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32</TotalTime>
  <Pages>1</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11580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Fabiani, Kirsty</cp:lastModifiedBy>
  <cp:revision>19</cp:revision>
  <cp:lastPrinted>2023-04-18T21:36:00Z</cp:lastPrinted>
  <dcterms:created xsi:type="dcterms:W3CDTF">2026-09-24T14:48:00Z</dcterms:created>
  <dcterms:modified xsi:type="dcterms:W3CDTF">2026-09-25T11:18:00Z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