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A5EA" w14:textId="5EC3B00B" w:rsidR="007C2C4D" w:rsidRPr="00165AE9" w:rsidRDefault="00BA3012" w:rsidP="00165AE9">
      <w:r>
        <w:rPr>
          <w:rFonts w:cstheme="minorHAnsi"/>
          <w:noProof/>
        </w:rPr>
        <mc:AlternateContent>
          <mc:Choice Requires="wps">
            <w:drawing>
              <wp:anchor distT="0" distB="0" distL="114300" distR="114300" simplePos="0" relativeHeight="251658240" behindDoc="0" locked="0" layoutInCell="1" allowOverlap="1" wp14:anchorId="139B8D50" wp14:editId="75E0405E">
                <wp:simplePos x="0" y="0"/>
                <wp:positionH relativeFrom="column">
                  <wp:posOffset>123825</wp:posOffset>
                </wp:positionH>
                <wp:positionV relativeFrom="paragraph">
                  <wp:posOffset>1003300</wp:posOffset>
                </wp:positionV>
                <wp:extent cx="6205219" cy="3194050"/>
                <wp:effectExtent l="0" t="0" r="0" b="0"/>
                <wp:wrapNone/>
                <wp:docPr id="1764396128" name="Text Box 90"/>
                <wp:cNvGraphicFramePr/>
                <a:graphic xmlns:a="http://schemas.openxmlformats.org/drawingml/2006/main">
                  <a:graphicData uri="http://schemas.microsoft.com/office/word/2010/wordprocessingShape">
                    <wps:wsp>
                      <wps:cNvSpPr txBox="1"/>
                      <wps:spPr>
                        <a:xfrm>
                          <a:off x="0" y="0"/>
                          <a:ext cx="6205219" cy="3194050"/>
                        </a:xfrm>
                        <a:prstGeom prst="rect">
                          <a:avLst/>
                        </a:prstGeom>
                        <a:noFill/>
                        <a:ln w="3175">
                          <a:miter lim="400000"/>
                        </a:ln>
                        <a:extLst>
                          <a:ext uri="{C572A759-6A51-4108-AA02-DFA0A04FC94B}">
                            <ma14:wrappingTextBoxFlag xmlns:arto="http://schemas.microsoft.com/office/word/2006/arto"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22989BD2" w14:textId="4908D6FF" w:rsidR="007C2C4D" w:rsidRPr="00A32443" w:rsidRDefault="0087019E" w:rsidP="00165AE9">
                            <w:pPr>
                              <w:pStyle w:val="Documenttitle"/>
                              <w:rPr>
                                <w:rFonts w:asciiTheme="majorHAnsi" w:hAnsiTheme="majorHAnsi" w:cstheme="majorHAnsi"/>
                                <w:noProof/>
                                <w:spacing w:val="-20"/>
                                <w:szCs w:val="104"/>
                              </w:rPr>
                            </w:pPr>
                            <w:r>
                              <w:rPr>
                                <w:rFonts w:asciiTheme="majorHAnsi" w:hAnsiTheme="majorHAnsi" w:cstheme="majorHAnsi"/>
                                <w:spacing w:val="-20"/>
                              </w:rPr>
                              <w:t>Local</w:t>
                            </w:r>
                            <w:r w:rsidR="006B7C59">
                              <w:rPr>
                                <w:rFonts w:asciiTheme="majorHAnsi" w:hAnsiTheme="majorHAnsi" w:cstheme="majorHAnsi"/>
                                <w:spacing w:val="-20"/>
                              </w:rPr>
                              <w:t xml:space="preserve"> Fund</w:t>
                            </w:r>
                          </w:p>
                          <w:p w14:paraId="751D3B65" w14:textId="3F0657E3" w:rsidR="00E604DE" w:rsidRPr="007B4242" w:rsidRDefault="009F1D90" w:rsidP="006B7C59">
                            <w:pPr>
                              <w:pStyle w:val="Documentsubtitle"/>
                              <w:rPr>
                                <w:rFonts w:ascii="Arial" w:hAnsi="Arial" w:cs="Arial"/>
                                <w:b/>
                                <w:bCs/>
                                <w:sz w:val="48"/>
                              </w:rPr>
                            </w:pPr>
                            <w:proofErr w:type="spellStart"/>
                            <w:r w:rsidRPr="009F1D90">
                              <w:rPr>
                                <w:rFonts w:ascii="Arial" w:hAnsi="Arial" w:cs="Arial"/>
                                <w:b/>
                                <w:bCs/>
                                <w:sz w:val="48"/>
                              </w:rPr>
                              <w:t>Stranoch</w:t>
                            </w:r>
                            <w:proofErr w:type="spellEnd"/>
                            <w:r w:rsidRPr="009F1D90">
                              <w:rPr>
                                <w:rFonts w:ascii="Arial" w:hAnsi="Arial" w:cs="Arial"/>
                                <w:b/>
                                <w:bCs/>
                                <w:sz w:val="48"/>
                              </w:rPr>
                              <w:t xml:space="preserve"> Overhead Lines &amp; Substation Fund</w:t>
                            </w:r>
                          </w:p>
                          <w:p w14:paraId="539E943D" w14:textId="2C229604" w:rsidR="007C2C4D" w:rsidRPr="007B4242" w:rsidRDefault="002C4DCA" w:rsidP="006B7C59">
                            <w:pPr>
                              <w:pStyle w:val="Documentsubtitle"/>
                              <w:rPr>
                                <w:rFonts w:cs="Segoe UI Light"/>
                                <w:noProof/>
                                <w:sz w:val="40"/>
                                <w:szCs w:val="40"/>
                              </w:rPr>
                            </w:pPr>
                            <w:r>
                              <w:rPr>
                                <w:rFonts w:ascii="Arial" w:hAnsi="Arial" w:cs="Arial"/>
                                <w:sz w:val="40"/>
                                <w:szCs w:val="40"/>
                              </w:rPr>
                              <w:t>Round 3</w:t>
                            </w:r>
                            <w:r w:rsidR="00FE4674">
                              <w:rPr>
                                <w:rFonts w:ascii="Arial" w:hAnsi="Arial" w:cs="Arial"/>
                                <w:sz w:val="40"/>
                                <w:szCs w:val="40"/>
                              </w:rPr>
                              <w:t xml:space="preserve"> </w:t>
                            </w:r>
                            <w:r w:rsidR="006B7C59" w:rsidRPr="007B4242">
                              <w:rPr>
                                <w:rFonts w:ascii="Arial" w:hAnsi="Arial" w:cs="Arial"/>
                                <w:sz w:val="40"/>
                                <w:szCs w:val="40"/>
                              </w:rPr>
                              <w:t>Application Form</w:t>
                            </w:r>
                            <w:r w:rsidR="0001613C">
                              <w:rPr>
                                <w:rFonts w:ascii="Arial" w:hAnsi="Arial" w:cs="Arial"/>
                                <w:sz w:val="40"/>
                                <w:szCs w:val="40"/>
                              </w:rPr>
                              <w:t xml:space="preserve"> for </w:t>
                            </w:r>
                            <w:proofErr w:type="spellStart"/>
                            <w:r w:rsidR="0001613C">
                              <w:rPr>
                                <w:rFonts w:ascii="Arial" w:hAnsi="Arial" w:cs="Arial"/>
                                <w:sz w:val="40"/>
                                <w:szCs w:val="40"/>
                              </w:rPr>
                              <w:t>Barrhill</w:t>
                            </w:r>
                            <w:proofErr w:type="spellEnd"/>
                            <w:r w:rsidR="0001613C">
                              <w:rPr>
                                <w:rFonts w:ascii="Arial" w:hAnsi="Arial" w:cs="Arial"/>
                                <w:sz w:val="40"/>
                                <w:szCs w:val="40"/>
                              </w:rPr>
                              <w:t xml:space="preserve"> Community Council area only</w:t>
                            </w:r>
                          </w:p>
                        </w:txbxContent>
                      </wps:txbx>
                      <wps:bodyPr rot="0" spcFirstLastPara="0" vertOverflow="overflow" horzOverflow="overflow" vert="horz" wrap="square" lIns="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8D50" id="_x0000_t202" coordsize="21600,21600" o:spt="202" path="m,l,21600r21600,l21600,xe">
                <v:stroke joinstyle="miter"/>
                <v:path gradientshapeok="t" o:connecttype="rect"/>
              </v:shapetype>
              <v:shape id="Text Box 90" o:spid="_x0000_s1026" type="#_x0000_t202" style="position:absolute;margin-left:9.75pt;margin-top:79pt;width:488.6pt;height:25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vHgIAADUEAAAOAAAAZHJzL2Uyb0RvYy54bWysU11v2yAUfZ+0/4B4X+ykT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" filled="f" stroked="f" strokeweight=".25pt">
                <v:stroke miterlimit="4"/>
                <v:textbox inset="0,1mm,1mm,1mm">
                  <w:txbxContent>
                    <w:p w14:paraId="22989BD2" w14:textId="4908D6FF" w:rsidR="007C2C4D" w:rsidRPr="00A32443" w:rsidRDefault="0087019E" w:rsidP="00165AE9">
                      <w:pPr>
                        <w:pStyle w:val="Documenttitle"/>
                        <w:rPr>
                          <w:rFonts w:asciiTheme="majorHAnsi" w:hAnsiTheme="majorHAnsi" w:cstheme="majorHAnsi"/>
                          <w:noProof/>
                          <w:spacing w:val="-20"/>
                          <w:szCs w:val="104"/>
                        </w:rPr>
                      </w:pPr>
                      <w:r>
                        <w:rPr>
                          <w:rFonts w:asciiTheme="majorHAnsi" w:hAnsiTheme="majorHAnsi" w:cstheme="majorHAnsi"/>
                          <w:spacing w:val="-20"/>
                        </w:rPr>
                        <w:t>Local</w:t>
                      </w:r>
                      <w:r w:rsidR="006B7C59">
                        <w:rPr>
                          <w:rFonts w:asciiTheme="majorHAnsi" w:hAnsiTheme="majorHAnsi" w:cstheme="majorHAnsi"/>
                          <w:spacing w:val="-20"/>
                        </w:rPr>
                        <w:t xml:space="preserve"> Fund</w:t>
                      </w:r>
                    </w:p>
                    <w:p w14:paraId="751D3B65" w14:textId="3F0657E3" w:rsidR="00E604DE" w:rsidRPr="007B4242" w:rsidRDefault="009F1D90" w:rsidP="006B7C59">
                      <w:pPr>
                        <w:pStyle w:val="Documentsubtitle"/>
                        <w:rPr>
                          <w:rFonts w:ascii="Arial" w:hAnsi="Arial" w:cs="Arial"/>
                          <w:b/>
                          <w:bCs/>
                          <w:sz w:val="48"/>
                        </w:rPr>
                      </w:pPr>
                      <w:proofErr w:type="spellStart"/>
                      <w:r w:rsidRPr="009F1D90">
                        <w:rPr>
                          <w:rFonts w:ascii="Arial" w:hAnsi="Arial" w:cs="Arial"/>
                          <w:b/>
                          <w:bCs/>
                          <w:sz w:val="48"/>
                        </w:rPr>
                        <w:t>Stranoch</w:t>
                      </w:r>
                      <w:proofErr w:type="spellEnd"/>
                      <w:r w:rsidRPr="009F1D90">
                        <w:rPr>
                          <w:rFonts w:ascii="Arial" w:hAnsi="Arial" w:cs="Arial"/>
                          <w:b/>
                          <w:bCs/>
                          <w:sz w:val="48"/>
                        </w:rPr>
                        <w:t xml:space="preserve"> Overhead Lines &amp; Substation Fund</w:t>
                      </w:r>
                    </w:p>
                    <w:p w14:paraId="539E943D" w14:textId="2C229604" w:rsidR="007C2C4D" w:rsidRPr="007B4242" w:rsidRDefault="002C4DCA" w:rsidP="006B7C59">
                      <w:pPr>
                        <w:pStyle w:val="Documentsubtitle"/>
                        <w:rPr>
                          <w:rFonts w:cs="Segoe UI Light"/>
                          <w:noProof/>
                          <w:sz w:val="40"/>
                          <w:szCs w:val="40"/>
                        </w:rPr>
                      </w:pPr>
                      <w:r>
                        <w:rPr>
                          <w:rFonts w:ascii="Arial" w:hAnsi="Arial" w:cs="Arial"/>
                          <w:sz w:val="40"/>
                          <w:szCs w:val="40"/>
                        </w:rPr>
                        <w:t>Round 3</w:t>
                      </w:r>
                      <w:r w:rsidR="00FE4674">
                        <w:rPr>
                          <w:rFonts w:ascii="Arial" w:hAnsi="Arial" w:cs="Arial"/>
                          <w:sz w:val="40"/>
                          <w:szCs w:val="40"/>
                        </w:rPr>
                        <w:t xml:space="preserve"> </w:t>
                      </w:r>
                      <w:r w:rsidR="006B7C59" w:rsidRPr="007B4242">
                        <w:rPr>
                          <w:rFonts w:ascii="Arial" w:hAnsi="Arial" w:cs="Arial"/>
                          <w:sz w:val="40"/>
                          <w:szCs w:val="40"/>
                        </w:rPr>
                        <w:t>Application Form</w:t>
                      </w:r>
                      <w:r w:rsidR="0001613C">
                        <w:rPr>
                          <w:rFonts w:ascii="Arial" w:hAnsi="Arial" w:cs="Arial"/>
                          <w:sz w:val="40"/>
                          <w:szCs w:val="40"/>
                        </w:rPr>
                        <w:t xml:space="preserve"> for </w:t>
                      </w:r>
                      <w:proofErr w:type="spellStart"/>
                      <w:r w:rsidR="0001613C">
                        <w:rPr>
                          <w:rFonts w:ascii="Arial" w:hAnsi="Arial" w:cs="Arial"/>
                          <w:sz w:val="40"/>
                          <w:szCs w:val="40"/>
                        </w:rPr>
                        <w:t>Barrhill</w:t>
                      </w:r>
                      <w:proofErr w:type="spellEnd"/>
                      <w:r w:rsidR="0001613C">
                        <w:rPr>
                          <w:rFonts w:ascii="Arial" w:hAnsi="Arial" w:cs="Arial"/>
                          <w:sz w:val="40"/>
                          <w:szCs w:val="40"/>
                        </w:rPr>
                        <w:t xml:space="preserve"> Community Council area only</w:t>
                      </w:r>
                    </w:p>
                  </w:txbxContent>
                </v:textbox>
              </v:shape>
            </w:pict>
          </mc:Fallback>
        </mc:AlternateContent>
      </w:r>
      <w:r w:rsidR="000D3371" w:rsidRPr="00385A38">
        <w:rPr>
          <w:rFonts w:cstheme="minorHAnsi"/>
          <w:noProof/>
        </w:rPr>
        <mc:AlternateContent>
          <mc:Choice Requires="wpg">
            <w:drawing>
              <wp:anchor distT="0" distB="0" distL="114300" distR="114300" simplePos="0" relativeHeight="251658241" behindDoc="1" locked="0" layoutInCell="1" allowOverlap="1" wp14:anchorId="5F35F5C1" wp14:editId="554A69E9">
                <wp:simplePos x="0" y="0"/>
                <wp:positionH relativeFrom="column">
                  <wp:posOffset>3632200</wp:posOffset>
                </wp:positionH>
                <wp:positionV relativeFrom="page">
                  <wp:posOffset>300990</wp:posOffset>
                </wp:positionV>
                <wp:extent cx="2331720" cy="718820"/>
                <wp:effectExtent l="0" t="0" r="0" b="5080"/>
                <wp:wrapNone/>
                <wp:docPr id="4" name="Grupo 54"/>
                <wp:cNvGraphicFramePr/>
                <a:graphic xmlns:a="http://schemas.openxmlformats.org/drawingml/2006/main">
                  <a:graphicData uri="http://schemas.microsoft.com/office/word/2010/wordprocessingGroup">
                    <wpg:wgp>
                      <wpg:cNvGrpSpPr/>
                      <wpg:grpSpPr>
                        <a:xfrm>
                          <a:off x="0" y="0"/>
                          <a:ext cx="2331720" cy="718820"/>
                          <a:chOff x="0" y="0"/>
                          <a:chExt cx="6491475" cy="2002067"/>
                        </a:xfrm>
                      </wpg:grpSpPr>
                      <wps:wsp>
                        <wps:cNvPr id="5" name="Forma libre 1073887755"/>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bre 1646054699"/>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orma libre 1382546070"/>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bre 1341787054"/>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a libre 177615015"/>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a libre 1212296664"/>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a libre 1550037006"/>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a libre 468452587"/>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a libre 953399215"/>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orma libre 2135204290"/>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a libre 1104061916"/>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a libre 571134157"/>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bre 1401413891"/>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bre 691397436"/>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bre 190882133"/>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bre 1876378440"/>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bre 1758905110"/>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bre 949183197"/>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bre 972047422"/>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07734B" id="Grupo 54" o:spid="_x0000_s1026" style="position:absolute;margin-left:286pt;margin-top:23.7pt;width:183.6pt;height:56.6pt;z-index:-251658239;mso-position-vertical-relative:page;mso-width-relative:margin;mso-height-relative:margin" coordsize="64914,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">
                <v:shape id="Forma libre 1073887755" o:spid="_x0000_s1027" style="position:absolute;left:8451;width:7253;height:11623;visibility:visible;mso-wrap-style:square;v-text-anchor:middle" coordsize="725300,116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" path="m1,828517v-241,87808,34302,172143,96081,234584c215751,1182118,377419,1182118,480404,1125772,606977,1057352,890616,852091,596046,,596046,402472,1,443294,1,828517xe" fillcolor="#ff9c1a" stroked="f" strokeweight=".15964mm">
                  <v:stroke joinstyle="miter"/>
                  <v:path arrowok="t" o:connecttype="custom" o:connectlocs="1,828517;96082,1063101;480404,1125772;596046,0;1,828517" o:connectangles="0,0,0,0,0"/>
                </v:shape>
                <v:shape id="Forma libre 1646054699" o:spid="_x0000_s1028" style="position:absolute;left:4228;width:6939;height:11623;visibility:visible;mso-wrap-style:square;v-text-anchor:middle" coordsize="693851,116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" path="m693852,352451c674291,246658,642647,139140,595470,,595470,402472,1,443294,1,828517v-241,87808,34302,172143,96081,234584c215176,1182118,378570,1182118,480404,1125772,242791,873364,326790,581285,693852,352451xe" fillcolor="#0da9ff" stroked="f" strokeweight=".15964mm">
                  <v:stroke joinstyle="miter"/>
                  <v:path arrowok="t" o:connecttype="custom" o:connectlocs="693852,352451;595470,0;1,828517;96082,1063101;480404,1125772;693852,352451" o:connectangles="0,0,0,0,0,0"/>
                </v:shape>
                <v:shape id="Forma libre 1382546070" o:spid="_x0000_s1029" style="position:absolute;width:6938;height:14362;visibility:visible;mso-wrap-style:square;v-text-anchor:middle" coordsize="693850,143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" path="m693851,352451c674290,246658,643222,139140,596044,,596044,402472,,443294,,828517v,197787,160518,285181,160518,285181c135871,1219398,130796,1328721,145559,1436250r75944,-12649c184682,1293660,207120,1152220,209996,1137846v97232,39672,198490,27598,270982,-12074c243366,873364,327364,581285,693851,352451xe" fillcolor="#00a443" stroked="f" strokeweight=".15964mm">
                  <v:stroke joinstyle="miter"/>
                  <v:path arrowok="t" o:connecttype="custom" o:connectlocs="693851,352451;596044,0;0,828517;160518,1113698;145559,1436250;221503,1423601;209996,1137846;480978,1125772;693851,352451" o:connectangles="0,0,0,0,0,0,0,0,0"/>
                </v:shape>
                <v:shape id="Forma libre 1341787054" o:spid="_x0000_s1030" style="position:absolute;left:18243;top:3254;width:6013;height:7866;visibility:visible;mso-wrap-style:square;v-text-anchor:middle" coordsize="601261,78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"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fillcolor="#00a443" stroked="f" strokeweight=".15964mm">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o:spid="_x0000_s1031" style="position:absolute;left:25113;top:3369;width:5638;height:7629;visibility:visible;mso-wrap-style:square;v-text-anchor:middle" coordsize="563825,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"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fillcolor="#00a443" stroked="f" strokeweight=".15964mm">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o:spid="_x0000_s1032" style="position:absolute;left:33472;top:3369;width:5213;height:7629;visibility:visible;mso-wrap-style:square;v-text-anchor:middle" coordsize="521250,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" path="m521251,661779r-409061,l112190,426045r364185,l476375,326002r-364185,l112190,101768r409061,l521251,,112190,,47177,,,,,762972r47177,l112190,762972r409061,l521251,661779xe" fillcolor="#00a443" stroked="f" strokeweight=".15964mm">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o:spid="_x0000_s1033" style="position:absolute;left:39300;top:5352;width:4753;height:5646;visibility:visible;mso-wrap-style:square;v-text-anchor:middle" coordsize="475224,56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"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fillcolor="#00a443" stroked="f" strokeweight=".15964mm">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o:spid="_x0000_s1034" style="position:absolute;left:44749;top:5352;width:5219;height:5768;visibility:visible;mso-wrap-style:square;v-text-anchor:middle" coordsize="521901,57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"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fillcolor="#00a443" stroked="f" strokeweight=".15964mm">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o:spid="_x0000_s1035" style="position:absolute;left:50686;top:5352;width:2888;height:5646;visibility:visible;mso-wrap-style:square;v-text-anchor:middle" coordsize="288816,56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" path="m288817,113278r,-113268l257174,10c225990,-346,195383,8451,169148,25309v-27622,19008,-49191,45554,-62136,76469l107012,10935,,10935,,564621r107012,l107012,269092v,-47147,11506,-84519,35670,-113267c165051,128393,198760,112714,234160,113278r54657,xe" fillcolor="#00a443" stroked="f" strokeweight=".15964mm">
                  <v:stroke joinstyle="miter"/>
                  <v:path arrowok="t" o:connecttype="custom" o:connectlocs="288817,113278;288817,10;257174,10;169148,25309;107012,101778;107012,10935;0,10935;0,564621;107012,564621;107012,269092;142682,155825;234160,113278" o:connectangles="0,0,0,0,0,0,0,0,0,0,0,0"/>
                </v:shape>
                <v:shape id="Forma libre 2135204290" o:spid="_x0000_s1036" style="position:absolute;left:53626;top:5352;width:5334;height:7584;visibility:visible;mso-wrap-style:square;v-text-anchor:middle" coordsize="533368,75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"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fillcolor="#00a443" stroked="f" strokeweight=".15964mm">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o:spid="_x0000_s1037" style="position:absolute;left:59391;top:5462;width:5523;height:7342;visibility:visible;mso-wrap-style:square;v-text-anchor:middle" coordsize="552319,734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" path="m84574,734224r117943,l552319,,434951,,308378,261607v-8055,16674,-18410,39672,-31643,68420l245091,260457,121970,,,,220928,449044,84574,734224xe" fillcolor="#00a443" stroked="f" strokeweight=".15964mm">
                  <v:stroke joinstyle="miter"/>
                  <v:path arrowok="t" o:connecttype="custom" o:connectlocs="84574,734224;202517,734224;552319,0;434951,0;308378,261607;276735,330027;245091,260457;121970,0;0,0;220928,449044" o:connectangles="0,0,0,0,0,0,0,0,0,0"/>
                </v:shape>
                <v:shape id="Forma libre 571134157" o:spid="_x0000_s1038" style="position:absolute;left:18537;top:12269;width:6363;height:7630;visibility:visible;mso-wrap-style:square;v-text-anchor:middle" coordsize="636317,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" path="m524128,475492r,97743l466595,493891,101259,,,,,762972r112190,l112190,189737v23588,33347,43150,59796,57533,79344l535059,762972r101259,l636318,,524128,r,475492xe" fillcolor="#00a443" stroked="f" strokeweight=".15964mm">
                  <v:stroke joinstyle="miter"/>
                  <v:path arrowok="t" o:connecttype="custom" o:connectlocs="524128,475492;524128,573235;466595,493891;101259,0;0,0;0,762972;112190,762972;112190,189737;169723,269081;535059,762972;636318,762972;636318,0;524128,0" o:connectangles="0,0,0,0,0,0,0,0,0,0,0,0,0"/>
                </v:shape>
                <v:shape id="Forma libre 1401413891" o:spid="_x0000_s1039" style="position:absolute;left:25768;top:14252;width:5219;height:5768;visibility:visible;mso-wrap-style:square;v-text-anchor:middle" coordsize="521901,57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"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fillcolor="#00a443" stroked="f" strokeweight=".15964mm">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o:spid="_x0000_s1040" style="position:absolute;left:31021;top:12545;width:3378;height:7354;visibility:visible;mso-wrap-style:square;v-text-anchor:middle" coordsize="337719,735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"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fillcolor="#00a443" stroked="f" strokeweight=".15964mm">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o:spid="_x0000_s1041" style="position:absolute;left:34721;top:14362;width:8026;height:5537;visibility:visible;mso-wrap-style:square;v-text-anchor:middle" coordsize="802588,553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"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fillcolor="#00a443" stroked="f" strokeweight=".15964mm">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o:spid="_x0000_s1042" style="position:absolute;left:42752;top:14252;width:5616;height:5768;visibility:visible;mso-wrap-style:square;v-text-anchor:middle" coordsize="561603,57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"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fillcolor="#00a443" stroked="f" strokeweight=".15964mm">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o:spid="_x0000_s1043" style="position:absolute;left:49075;top:14253;width:2889;height:5646;visibility:visible;mso-wrap-style:square;v-text-anchor:middle" coordsize="288816,56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" path="m169148,25309v-25315,16673,-46602,41972,-62712,76469l106436,10935,,10935,,564621r106436,l106436,269092v,-47147,12082,-84519,36246,-113267c165051,128393,198760,112720,234160,113277r54657,l288817,10r-31643,c225985,-346,195383,8451,169148,25309xe" fillcolor="#00a443" stroked="f" strokeweight=".15964mm">
                  <v:stroke joinstyle="miter"/>
                  <v:path arrowok="t" o:connecttype="custom" o:connectlocs="169148,25309;106436,101778;106436,10935;0,10935;0,564621;106436,564621;106436,269092;142682,155825;234160,113277;288817,113277;288817,10;257174,10;169148,25309" o:connectangles="0,0,0,0,0,0,0,0,0,0,0,0,0"/>
                </v:shape>
                <v:shape id="Forma libre 949183197" o:spid="_x0000_s1044" style="position:absolute;left:52464;top:12269;width:4741;height:7630;visibility:visible;mso-wrap-style:square;v-text-anchor:middle" coordsize="474073,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" path="m465444,209285r-132326,l107587,458818,107587,,,,,762972r107587,l107587,485841,342323,762972r131751,l221503,470317,465444,209285xe" fillcolor="#00a443" stroked="f" strokeweight=".15964mm">
                  <v:stroke joinstyle="miter"/>
                  <v:path arrowok="t" o:connecttype="custom" o:connectlocs="465444,209285;333118,209285;107587,458818;107587,0;0,0;0,762972;107587,762972;107587,485841;342323,762972;474074,762972;221503,470317;465444,209285" o:connectangles="0,0,0,0,0,0,0,0,0,0,0,0"/>
                </v:shape>
                <v:shape id="Forma libre 972047422" o:spid="_x0000_s1045" style="position:absolute;left:56963;top:14253;width:4644;height:5767;visibility:visible;mso-wrap-style:square;v-text-anchor:middle" coordsize="464347,576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"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fillcolor="#00a443" stroked="f" strokeweight=".15964mm">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r w:rsidR="007C2C4D" w:rsidRPr="00493E52">
        <w:rPr>
          <w:rFonts w:eastAsiaTheme="majorEastAsia"/>
          <w:sz w:val="72"/>
        </w:rPr>
        <w:br w:type="page"/>
      </w:r>
    </w:p>
    <w:p w14:paraId="39A1E843" w14:textId="466E91F7" w:rsidR="000B1901" w:rsidRPr="006E15D4" w:rsidRDefault="001C696C" w:rsidP="00FB6193">
      <w:pPr>
        <w:pStyle w:val="Heading1"/>
        <w:spacing w:after="0"/>
        <w:rPr>
          <w:sz w:val="52"/>
          <w:szCs w:val="24"/>
          <w:lang w:val="en-GB"/>
        </w:rPr>
      </w:pPr>
      <w:r>
        <w:rPr>
          <w:sz w:val="52"/>
          <w:szCs w:val="24"/>
          <w:lang w:val="en-GB"/>
        </w:rPr>
        <w:lastRenderedPageBreak/>
        <w:t>Pre-</w:t>
      </w:r>
      <w:r w:rsidR="00042CDC" w:rsidRPr="006E15D4">
        <w:rPr>
          <w:sz w:val="52"/>
          <w:szCs w:val="24"/>
          <w:lang w:val="en-GB"/>
        </w:rPr>
        <w:t>Ap</w:t>
      </w:r>
      <w:r w:rsidR="00D85776" w:rsidRPr="006E15D4">
        <w:rPr>
          <w:sz w:val="52"/>
          <w:szCs w:val="24"/>
          <w:lang w:val="en-GB"/>
        </w:rPr>
        <w:t xml:space="preserve">plication </w:t>
      </w:r>
      <w:r>
        <w:rPr>
          <w:sz w:val="52"/>
          <w:szCs w:val="24"/>
          <w:lang w:val="en-GB"/>
        </w:rPr>
        <w:t>Checklist</w:t>
      </w:r>
    </w:p>
    <w:p w14:paraId="49C1BD83" w14:textId="77777777" w:rsidR="00DA46A2" w:rsidRDefault="00DA46A2" w:rsidP="1843D750">
      <w:pPr>
        <w:rPr>
          <w:rFonts w:cstheme="minorBidi"/>
          <w:color w:val="auto"/>
          <w:sz w:val="21"/>
          <w:szCs w:val="24"/>
          <w:lang w:val="en-GB"/>
        </w:rPr>
      </w:pPr>
    </w:p>
    <w:p w14:paraId="738BF241" w14:textId="77EC6273" w:rsidR="00D02FC9" w:rsidRDefault="00DD50F8" w:rsidP="1843D750">
      <w:pPr>
        <w:rPr>
          <w:rFonts w:cstheme="minorBidi"/>
          <w:color w:val="auto"/>
          <w:sz w:val="21"/>
          <w:szCs w:val="24"/>
          <w:lang w:val="en-GB"/>
        </w:rPr>
      </w:pPr>
      <w:r w:rsidRPr="006E15D4">
        <w:rPr>
          <w:rFonts w:cstheme="minorBidi"/>
          <w:color w:val="auto"/>
          <w:sz w:val="21"/>
          <w:szCs w:val="24"/>
          <w:lang w:val="en-GB"/>
        </w:rPr>
        <w:t>Before starting your application</w:t>
      </w:r>
      <w:r w:rsidR="00BD5641" w:rsidRPr="006E15D4">
        <w:rPr>
          <w:rFonts w:cstheme="minorBidi"/>
          <w:color w:val="auto"/>
          <w:sz w:val="21"/>
          <w:szCs w:val="24"/>
          <w:lang w:val="en-GB"/>
        </w:rPr>
        <w:t xml:space="preserve">, </w:t>
      </w:r>
      <w:r w:rsidR="00BD5641" w:rsidRPr="00172D18">
        <w:rPr>
          <w:rFonts w:cstheme="minorBidi"/>
          <w:color w:val="auto"/>
          <w:sz w:val="21"/>
          <w:szCs w:val="24"/>
          <w:lang w:val="en-GB"/>
        </w:rPr>
        <w:t xml:space="preserve">please read the guidance </w:t>
      </w:r>
      <w:r w:rsidR="00A107B2" w:rsidRPr="00172D18">
        <w:rPr>
          <w:rFonts w:cstheme="minorBidi"/>
          <w:color w:val="auto"/>
          <w:sz w:val="21"/>
          <w:szCs w:val="24"/>
          <w:lang w:val="en-GB"/>
        </w:rPr>
        <w:t>document</w:t>
      </w:r>
      <w:r w:rsidR="00F83D87" w:rsidRPr="00172D18">
        <w:rPr>
          <w:rFonts w:cstheme="minorBidi"/>
          <w:color w:val="auto"/>
          <w:sz w:val="21"/>
          <w:szCs w:val="24"/>
          <w:lang w:val="en-GB"/>
        </w:rPr>
        <w:t>, which</w:t>
      </w:r>
      <w:r w:rsidR="00F83D87" w:rsidRPr="006E15D4">
        <w:rPr>
          <w:rFonts w:cstheme="minorBidi"/>
          <w:color w:val="auto"/>
          <w:sz w:val="21"/>
          <w:szCs w:val="24"/>
          <w:lang w:val="en-GB"/>
        </w:rPr>
        <w:t xml:space="preserve"> includes detailed information on organisation and project eligibility</w:t>
      </w:r>
      <w:r w:rsidR="00F83D87" w:rsidRPr="006E15D4" w:rsidDel="00D33C41">
        <w:rPr>
          <w:rFonts w:cstheme="minorBidi"/>
          <w:color w:val="auto"/>
          <w:sz w:val="21"/>
          <w:szCs w:val="24"/>
          <w:lang w:val="en-GB"/>
        </w:rPr>
        <w:t>.</w:t>
      </w:r>
      <w:r w:rsidR="002D6566" w:rsidRPr="006E15D4">
        <w:rPr>
          <w:rFonts w:cstheme="minorBidi"/>
          <w:color w:val="auto"/>
          <w:sz w:val="21"/>
          <w:szCs w:val="24"/>
          <w:lang w:val="en-GB"/>
        </w:rPr>
        <w:t xml:space="preserve">  </w:t>
      </w:r>
    </w:p>
    <w:p w14:paraId="30CBFCBF" w14:textId="5DA13E9F" w:rsidR="007E4C0E" w:rsidRDefault="007E4C0E" w:rsidP="1843D750">
      <w:pPr>
        <w:rPr>
          <w:rFonts w:cstheme="minorBidi"/>
          <w:color w:val="auto"/>
          <w:sz w:val="21"/>
          <w:szCs w:val="24"/>
          <w:lang w:val="en-GB"/>
        </w:rPr>
      </w:pPr>
      <w:r>
        <w:rPr>
          <w:rFonts w:cstheme="minorBidi"/>
          <w:color w:val="auto"/>
          <w:sz w:val="21"/>
          <w:szCs w:val="24"/>
          <w:lang w:val="en-GB"/>
        </w:rPr>
        <w:t xml:space="preserve">The guidance document can be found </w:t>
      </w:r>
      <w:r w:rsidR="00851C15">
        <w:rPr>
          <w:rFonts w:cstheme="minorBidi"/>
          <w:color w:val="auto"/>
          <w:sz w:val="21"/>
          <w:szCs w:val="24"/>
          <w:lang w:val="en-GB"/>
        </w:rPr>
        <w:t xml:space="preserve">at: </w:t>
      </w:r>
    </w:p>
    <w:p w14:paraId="3B4D780E" w14:textId="22045659" w:rsidR="00851C15" w:rsidRDefault="00851C15" w:rsidP="1843D750">
      <w:pPr>
        <w:rPr>
          <w:rFonts w:cstheme="minorBidi"/>
          <w:color w:val="auto"/>
          <w:sz w:val="21"/>
          <w:szCs w:val="24"/>
          <w:lang w:val="en-GB"/>
        </w:rPr>
      </w:pPr>
      <w:hyperlink r:id="rId11" w:anchor="tablist1-panel3" w:history="1">
        <w:r w:rsidRPr="00A93123">
          <w:rPr>
            <w:rStyle w:val="Hyperlink"/>
            <w:rFonts w:cstheme="minorBidi"/>
            <w:sz w:val="21"/>
            <w:szCs w:val="24"/>
            <w:lang w:val="en-GB"/>
          </w:rPr>
          <w:t>Community Benefit Funding - SP Energy Networks</w:t>
        </w:r>
      </w:hyperlink>
    </w:p>
    <w:p w14:paraId="2CC57E15" w14:textId="39BCDEE9" w:rsidR="00851C15" w:rsidRPr="00A93123" w:rsidRDefault="001F7A43" w:rsidP="1843D750">
      <w:pPr>
        <w:rPr>
          <w:rStyle w:val="Hyperlink"/>
          <w:lang w:val="en-GB"/>
        </w:rPr>
      </w:pPr>
      <w:hyperlink r:id="rId12" w:history="1">
        <w:r w:rsidRPr="00A93123">
          <w:rPr>
            <w:rStyle w:val="Hyperlink"/>
            <w:rFonts w:cstheme="minorBidi"/>
            <w:sz w:val="21"/>
            <w:szCs w:val="24"/>
            <w:lang w:val="en-GB"/>
          </w:rPr>
          <w:t>Domestic and international programmes - Energy Saving Trust</w:t>
        </w:r>
      </w:hyperlink>
      <w:r w:rsidR="00172D18" w:rsidRPr="00A93123">
        <w:rPr>
          <w:rStyle w:val="Hyperlink"/>
          <w:rFonts w:cstheme="minorBidi"/>
          <w:sz w:val="21"/>
          <w:szCs w:val="24"/>
          <w:lang w:val="en-GB"/>
        </w:rPr>
        <w:t xml:space="preserve"> – click on </w:t>
      </w:r>
      <w:proofErr w:type="spellStart"/>
      <w:r w:rsidR="00172D18" w:rsidRPr="00A93123">
        <w:rPr>
          <w:rFonts w:cstheme="minorBidi"/>
          <w:color w:val="008C38" w:themeColor="hyperlink"/>
          <w:sz w:val="21"/>
          <w:szCs w:val="24"/>
          <w:u w:val="single"/>
          <w:lang w:val="en-GB"/>
        </w:rPr>
        <w:t>sp</w:t>
      </w:r>
      <w:proofErr w:type="spellEnd"/>
      <w:r w:rsidR="00172D18" w:rsidRPr="00A93123">
        <w:rPr>
          <w:rFonts w:cstheme="minorBidi"/>
          <w:color w:val="008C38" w:themeColor="hyperlink"/>
          <w:sz w:val="21"/>
          <w:szCs w:val="24"/>
          <w:u w:val="single"/>
          <w:lang w:val="en-GB"/>
        </w:rPr>
        <w:t>-energy-networks-community-benefit-fund</w:t>
      </w:r>
    </w:p>
    <w:p w14:paraId="58AF3937" w14:textId="2E30F452" w:rsidR="00DA46A2" w:rsidRDefault="008E3EE0" w:rsidP="1843D750">
      <w:pPr>
        <w:rPr>
          <w:rFonts w:cstheme="minorBidi"/>
          <w:color w:val="auto"/>
          <w:sz w:val="21"/>
          <w:szCs w:val="24"/>
          <w:lang w:val="en-GB"/>
        </w:rPr>
      </w:pPr>
      <w:r>
        <w:rPr>
          <w:rFonts w:cstheme="minorBidi"/>
          <w:color w:val="auto"/>
          <w:sz w:val="21"/>
          <w:szCs w:val="24"/>
          <w:lang w:val="en-GB"/>
        </w:rPr>
        <w:t xml:space="preserve">Before completing the full application </w:t>
      </w:r>
      <w:r w:rsidR="002B3BB2">
        <w:rPr>
          <w:rFonts w:cstheme="minorBidi"/>
          <w:color w:val="auto"/>
          <w:sz w:val="21"/>
          <w:szCs w:val="24"/>
          <w:lang w:val="en-GB"/>
        </w:rPr>
        <w:t>form</w:t>
      </w:r>
      <w:r w:rsidR="00C63A8D">
        <w:rPr>
          <w:rFonts w:cstheme="minorBidi"/>
          <w:color w:val="auto"/>
          <w:sz w:val="21"/>
          <w:szCs w:val="24"/>
          <w:lang w:val="en-GB"/>
        </w:rPr>
        <w:t xml:space="preserve">, please confirm the following points, </w:t>
      </w:r>
      <w:r w:rsidR="00C63A8D" w:rsidRPr="0013700D">
        <w:rPr>
          <w:rFonts w:cstheme="minorBidi"/>
          <w:color w:val="auto"/>
          <w:sz w:val="21"/>
          <w:szCs w:val="24"/>
          <w:lang w:val="en-GB"/>
        </w:rPr>
        <w:t xml:space="preserve">which </w:t>
      </w:r>
      <w:r w:rsidR="0025549F" w:rsidRPr="0013700D">
        <w:rPr>
          <w:rFonts w:cstheme="minorBidi"/>
          <w:color w:val="auto"/>
          <w:sz w:val="21"/>
          <w:szCs w:val="24"/>
          <w:lang w:val="en-GB"/>
        </w:rPr>
        <w:t xml:space="preserve">will </w:t>
      </w:r>
      <w:r w:rsidR="00C63A8D" w:rsidRPr="0013700D">
        <w:rPr>
          <w:rFonts w:cstheme="minorBidi"/>
          <w:color w:val="auto"/>
          <w:sz w:val="21"/>
          <w:szCs w:val="24"/>
          <w:lang w:val="en-GB"/>
        </w:rPr>
        <w:t>b</w:t>
      </w:r>
      <w:r w:rsidR="00C63A8D">
        <w:rPr>
          <w:rFonts w:cstheme="minorBidi"/>
          <w:color w:val="auto"/>
          <w:sz w:val="21"/>
          <w:szCs w:val="24"/>
          <w:lang w:val="en-GB"/>
        </w:rPr>
        <w:t xml:space="preserve">e checked during the assessment </w:t>
      </w:r>
      <w:r w:rsidR="008E5313">
        <w:rPr>
          <w:rFonts w:cstheme="minorBidi"/>
          <w:color w:val="auto"/>
          <w:sz w:val="21"/>
          <w:szCs w:val="24"/>
          <w:lang w:val="en-GB"/>
        </w:rPr>
        <w:t xml:space="preserve">process. </w:t>
      </w:r>
      <w:r w:rsidR="003A2A61">
        <w:rPr>
          <w:rFonts w:cstheme="minorBidi"/>
          <w:color w:val="auto"/>
          <w:sz w:val="21"/>
          <w:szCs w:val="24"/>
          <w:lang w:val="en-GB"/>
        </w:rPr>
        <w:t xml:space="preserve">Any application forms found not to meet the eligibility criteria listed below and in the guidance document </w:t>
      </w:r>
      <w:r w:rsidR="003A2A61" w:rsidRPr="00D35C95">
        <w:rPr>
          <w:rFonts w:cstheme="minorBidi"/>
          <w:b/>
          <w:bCs/>
          <w:color w:val="auto"/>
          <w:sz w:val="21"/>
          <w:szCs w:val="24"/>
          <w:lang w:val="en-GB"/>
        </w:rPr>
        <w:t xml:space="preserve">will not proceed </w:t>
      </w:r>
      <w:r w:rsidR="00D35C95" w:rsidRPr="00D35C95">
        <w:rPr>
          <w:rFonts w:cstheme="minorBidi"/>
          <w:b/>
          <w:bCs/>
          <w:color w:val="auto"/>
          <w:sz w:val="21"/>
          <w:szCs w:val="24"/>
          <w:lang w:val="en-GB"/>
        </w:rPr>
        <w:t>to a funding decision.</w:t>
      </w:r>
      <w:r w:rsidR="00D35C95">
        <w:rPr>
          <w:rFonts w:cstheme="minorBidi"/>
          <w:color w:val="auto"/>
          <w:sz w:val="21"/>
          <w:szCs w:val="24"/>
          <w:lang w:val="en-GB"/>
        </w:rPr>
        <w:t xml:space="preserve"> </w:t>
      </w:r>
    </w:p>
    <w:p w14:paraId="2E0C6D44" w14:textId="0FBF77F2" w:rsidR="003017EC" w:rsidRPr="006E15D4" w:rsidRDefault="00A93123" w:rsidP="00A93123">
      <w:pPr>
        <w:tabs>
          <w:tab w:val="left" w:pos="6645"/>
        </w:tabs>
        <w:rPr>
          <w:rFonts w:cstheme="minorBidi"/>
          <w:color w:val="auto"/>
          <w:sz w:val="21"/>
          <w:szCs w:val="24"/>
          <w:lang w:val="en-GB"/>
        </w:rPr>
      </w:pPr>
      <w:r>
        <w:rPr>
          <w:rFonts w:cstheme="minorBidi"/>
          <w:color w:val="auto"/>
          <w:sz w:val="21"/>
          <w:szCs w:val="24"/>
          <w:lang w:val="en-GB"/>
        </w:rPr>
        <w:tab/>
      </w:r>
    </w:p>
    <w:tbl>
      <w:tblPr>
        <w:tblStyle w:val="GridTable1Light"/>
        <w:tblW w:w="9487" w:type="dxa"/>
        <w:tblLook w:val="04A0" w:firstRow="1" w:lastRow="0" w:firstColumn="1" w:lastColumn="0" w:noHBand="0" w:noVBand="1"/>
      </w:tblPr>
      <w:tblGrid>
        <w:gridCol w:w="2547"/>
        <w:gridCol w:w="2410"/>
        <w:gridCol w:w="4530"/>
      </w:tblGrid>
      <w:tr w:rsidR="00B161C5" w:rsidRPr="006E15D4" w14:paraId="0D81D115" w14:textId="43FDB3B7" w:rsidTr="00B161C5">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47" w:type="dxa"/>
          </w:tcPr>
          <w:p w14:paraId="68B677F4" w14:textId="4D1E9F29" w:rsidR="00B161C5" w:rsidRPr="006E15D4" w:rsidRDefault="00B161C5" w:rsidP="00A22B18">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Check</w:t>
            </w:r>
          </w:p>
        </w:tc>
        <w:tc>
          <w:tcPr>
            <w:tcW w:w="2410" w:type="dxa"/>
          </w:tcPr>
          <w:p w14:paraId="3B24CAB8" w14:textId="77777777" w:rsidR="00B161C5" w:rsidRPr="006E15D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c>
          <w:tcPr>
            <w:tcW w:w="4530" w:type="dxa"/>
          </w:tcPr>
          <w:p w14:paraId="76E45C01" w14:textId="77777777" w:rsidR="00B161C5" w:rsidRPr="006E15D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p>
        </w:tc>
      </w:tr>
      <w:tr w:rsidR="00D46501" w:rsidRPr="006E15D4" w14:paraId="7AF60381" w14:textId="1E13F5B0" w:rsidTr="005F5FFA">
        <w:trPr>
          <w:trHeight w:val="862"/>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83EDD1C" w14:textId="5D2C424B" w:rsidR="00D46501" w:rsidRPr="00FD4007" w:rsidRDefault="00D46501" w:rsidP="00A22B18">
            <w:pPr>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My application for </w:t>
            </w:r>
            <w:r w:rsidRPr="009C676C">
              <w:rPr>
                <w:rFonts w:ascii="IberPangea Text Light" w:hAnsi="IberPangea Text Light"/>
                <w:b w:val="0"/>
                <w:bCs w:val="0"/>
                <w:sz w:val="21"/>
                <w:szCs w:val="24"/>
                <w:lang w:val="en-GB"/>
              </w:rPr>
              <w:t>funding</w:t>
            </w:r>
            <w:r w:rsidR="0025549F" w:rsidRPr="009C676C">
              <w:rPr>
                <w:rFonts w:ascii="IberPangea Text Light" w:hAnsi="IberPangea Text Light"/>
                <w:b w:val="0"/>
                <w:bCs w:val="0"/>
                <w:sz w:val="21"/>
                <w:szCs w:val="24"/>
                <w:lang w:val="en-GB"/>
              </w:rPr>
              <w:t>,</w:t>
            </w:r>
            <w:r w:rsidRPr="009C676C">
              <w:rPr>
                <w:rFonts w:ascii="IberPangea Text Light" w:hAnsi="IberPangea Text Light"/>
                <w:b w:val="0"/>
                <w:bCs w:val="0"/>
                <w:sz w:val="21"/>
                <w:szCs w:val="24"/>
                <w:lang w:val="en-GB"/>
              </w:rPr>
              <w:t xml:space="preserve"> not including match</w:t>
            </w:r>
            <w:r w:rsidR="009C676C" w:rsidRPr="009C676C">
              <w:rPr>
                <w:rFonts w:ascii="IberPangea Text Light" w:hAnsi="IberPangea Text Light"/>
                <w:b w:val="0"/>
                <w:bCs w:val="0"/>
                <w:sz w:val="21"/>
                <w:szCs w:val="24"/>
                <w:lang w:val="en-GB"/>
              </w:rPr>
              <w:t xml:space="preserve"> </w:t>
            </w:r>
            <w:r w:rsidRPr="009C676C">
              <w:rPr>
                <w:rFonts w:ascii="IberPangea Text Light" w:hAnsi="IberPangea Text Light"/>
                <w:b w:val="0"/>
                <w:bCs w:val="0"/>
                <w:sz w:val="21"/>
                <w:szCs w:val="24"/>
                <w:lang w:val="en-GB"/>
              </w:rPr>
              <w:t>funding</w:t>
            </w:r>
            <w:r w:rsidR="009C676C" w:rsidRPr="009C676C">
              <w:rPr>
                <w:rFonts w:ascii="IberPangea Text Light" w:hAnsi="IberPangea Text Light"/>
                <w:b w:val="0"/>
                <w:bCs w:val="0"/>
                <w:sz w:val="21"/>
                <w:szCs w:val="24"/>
                <w:lang w:val="en-GB"/>
              </w:rPr>
              <w:t>,</w:t>
            </w:r>
            <w:r w:rsidRPr="009C676C">
              <w:rPr>
                <w:rFonts w:ascii="IberPangea Text Light" w:hAnsi="IberPangea Text Light"/>
                <w:b w:val="0"/>
                <w:bCs w:val="0"/>
                <w:sz w:val="21"/>
                <w:szCs w:val="24"/>
                <w:lang w:val="en-GB"/>
              </w:rPr>
              <w:t xml:space="preserve"> is greater than £20,000 and </w:t>
            </w:r>
            <w:r w:rsidRPr="00172D18">
              <w:rPr>
                <w:rFonts w:ascii="IberPangea Text Light" w:hAnsi="IberPangea Text Light"/>
                <w:b w:val="0"/>
                <w:bCs w:val="0"/>
                <w:sz w:val="21"/>
                <w:szCs w:val="24"/>
                <w:lang w:val="en-GB"/>
              </w:rPr>
              <w:t xml:space="preserve">less than </w:t>
            </w:r>
            <w:r w:rsidRPr="00F066AF">
              <w:rPr>
                <w:rFonts w:ascii="IberPangea Text Light" w:hAnsi="IberPangea Text Light"/>
                <w:b w:val="0"/>
                <w:bCs w:val="0"/>
                <w:sz w:val="21"/>
                <w:szCs w:val="24"/>
                <w:lang w:val="en-GB"/>
              </w:rPr>
              <w:t>£</w:t>
            </w:r>
            <w:r w:rsidR="0025549F" w:rsidRPr="00F066AF">
              <w:rPr>
                <w:rFonts w:ascii="IberPangea Text Light" w:hAnsi="IberPangea Text Light"/>
                <w:b w:val="0"/>
                <w:bCs w:val="0"/>
                <w:sz w:val="21"/>
                <w:szCs w:val="24"/>
                <w:lang w:val="en-GB"/>
              </w:rPr>
              <w:t>500,000</w:t>
            </w:r>
          </w:p>
        </w:tc>
        <w:tc>
          <w:tcPr>
            <w:tcW w:w="2410" w:type="dxa"/>
          </w:tcPr>
          <w:p w14:paraId="2EB543C7" w14:textId="77CAC739" w:rsidR="00D46501"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820305780"/>
                <w14:checkbox>
                  <w14:checked w14:val="0"/>
                  <w14:checkedState w14:val="2612" w14:font="MS Gothic"/>
                  <w14:uncheckedState w14:val="2610" w14:font="MS Gothic"/>
                </w14:checkbox>
              </w:sdtPr>
              <w:sdtContent>
                <w:r w:rsidR="00D84CA0">
                  <w:rPr>
                    <w:rFonts w:ascii="MS Gothic" w:eastAsia="MS Gothic" w:hAnsi="MS Gothic" w:hint="eastAsia"/>
                    <w:sz w:val="21"/>
                    <w:szCs w:val="24"/>
                    <w:lang w:val="en-GB"/>
                  </w:rPr>
                  <w:t>☐</w:t>
                </w:r>
              </w:sdtContent>
            </w:sdt>
            <w:r w:rsidR="005F5FFA">
              <w:rPr>
                <w:rFonts w:ascii="IberPangea Text Light" w:hAnsi="IberPangea Text Light"/>
                <w:sz w:val="21"/>
                <w:szCs w:val="24"/>
                <w:lang w:val="en-GB"/>
              </w:rPr>
              <w:t xml:space="preserve"> Yes</w:t>
            </w:r>
          </w:p>
        </w:tc>
        <w:tc>
          <w:tcPr>
            <w:tcW w:w="4530" w:type="dxa"/>
          </w:tcPr>
          <w:p w14:paraId="7EC524E5" w14:textId="0EE21D3A" w:rsidR="00D46501" w:rsidRPr="006E15D4" w:rsidRDefault="0001089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Proceed with application</w:t>
            </w:r>
          </w:p>
        </w:tc>
      </w:tr>
      <w:tr w:rsidR="00D46501" w:rsidRPr="00A93123" w14:paraId="2CF44C26" w14:textId="68F21E18" w:rsidTr="00B161C5">
        <w:trPr>
          <w:trHeight w:val="288"/>
        </w:trPr>
        <w:tc>
          <w:tcPr>
            <w:cnfStyle w:val="001000000000" w:firstRow="0" w:lastRow="0" w:firstColumn="1" w:lastColumn="0" w:oddVBand="0" w:evenVBand="0" w:oddHBand="0" w:evenHBand="0" w:firstRowFirstColumn="0" w:firstRowLastColumn="0" w:lastRowFirstColumn="0" w:lastRowLastColumn="0"/>
            <w:tcW w:w="2547" w:type="dxa"/>
            <w:vMerge/>
          </w:tcPr>
          <w:p w14:paraId="4AF16060" w14:textId="52EB1748" w:rsidR="00D46501" w:rsidRPr="00FD4007" w:rsidRDefault="00D46501" w:rsidP="00A22B18">
            <w:pPr>
              <w:spacing w:after="160" w:line="259" w:lineRule="auto"/>
              <w:rPr>
                <w:rFonts w:ascii="IberPangea Text Light" w:hAnsi="IberPangea Text Light"/>
                <w:b w:val="0"/>
                <w:bCs w:val="0"/>
                <w:sz w:val="21"/>
                <w:szCs w:val="24"/>
                <w:lang w:val="en-GB"/>
              </w:rPr>
            </w:pPr>
          </w:p>
        </w:tc>
        <w:tc>
          <w:tcPr>
            <w:tcW w:w="2410" w:type="dxa"/>
          </w:tcPr>
          <w:p w14:paraId="290B2E19" w14:textId="17204ECA" w:rsidR="00D46501"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27192485"/>
                <w14:checkbox>
                  <w14:checked w14:val="0"/>
                  <w14:checkedState w14:val="2612" w14:font="MS Gothic"/>
                  <w14:uncheckedState w14:val="2610" w14:font="MS Gothic"/>
                </w14:checkbox>
              </w:sdtPr>
              <w:sdtContent>
                <w:r w:rsidR="00D84CA0">
                  <w:rPr>
                    <w:rFonts w:ascii="MS Gothic" w:eastAsia="MS Gothic" w:hAnsi="MS Gothic" w:hint="eastAsia"/>
                    <w:sz w:val="21"/>
                    <w:szCs w:val="24"/>
                    <w:lang w:val="en-GB"/>
                  </w:rPr>
                  <w:t>☐</w:t>
                </w:r>
              </w:sdtContent>
            </w:sdt>
            <w:r w:rsidR="005F5FFA">
              <w:rPr>
                <w:rFonts w:ascii="IberPangea Text Light" w:hAnsi="IberPangea Text Light"/>
                <w:sz w:val="21"/>
                <w:szCs w:val="24"/>
                <w:lang w:val="en-GB"/>
              </w:rPr>
              <w:t xml:space="preserve"> No</w:t>
            </w:r>
          </w:p>
        </w:tc>
        <w:tc>
          <w:tcPr>
            <w:tcW w:w="4530" w:type="dxa"/>
          </w:tcPr>
          <w:p w14:paraId="7414234C" w14:textId="77777777" w:rsidR="00D46501" w:rsidRPr="009C676C" w:rsidRDefault="0092631C" w:rsidP="00A22B18">
            <w:pPr>
              <w:cnfStyle w:val="000000000000" w:firstRow="0" w:lastRow="0" w:firstColumn="0" w:lastColumn="0" w:oddVBand="0" w:evenVBand="0" w:oddHBand="0" w:evenHBand="0" w:firstRowFirstColumn="0" w:firstRowLastColumn="0" w:lastRowFirstColumn="0" w:lastRowLastColumn="0"/>
              <w:rPr>
                <w:lang w:val="en-GB"/>
              </w:rPr>
            </w:pPr>
            <w:r>
              <w:rPr>
                <w:rFonts w:ascii="IberPangea Text Light" w:hAnsi="IberPangea Text Light"/>
                <w:sz w:val="21"/>
                <w:szCs w:val="24"/>
                <w:lang w:val="en-GB"/>
              </w:rPr>
              <w:t xml:space="preserve">If less than £20,000 you can apply to the Grassroots </w:t>
            </w:r>
            <w:r w:rsidR="00165271">
              <w:rPr>
                <w:rFonts w:ascii="IberPangea Text Light" w:hAnsi="IberPangea Text Light"/>
                <w:sz w:val="21"/>
                <w:szCs w:val="24"/>
                <w:lang w:val="en-GB"/>
              </w:rPr>
              <w:t xml:space="preserve">grant here: </w:t>
            </w:r>
            <w:hyperlink r:id="rId13" w:history="1">
              <w:r w:rsidR="00C90103" w:rsidRPr="009C676C">
                <w:rPr>
                  <w:color w:val="0000FF"/>
                  <w:u w:val="single"/>
                  <w:lang w:val="en-GB"/>
                </w:rPr>
                <w:t>SP Energy Networks' Community Benefit programme | Localgiving</w:t>
              </w:r>
            </w:hyperlink>
          </w:p>
          <w:p w14:paraId="2B796825" w14:textId="649B2FC8" w:rsidR="00C90103" w:rsidRPr="006E15D4" w:rsidRDefault="00C90103"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161C5" w:rsidRPr="00A93123" w14:paraId="37178EB5" w14:textId="5C99D8A4"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331A2A31" w14:textId="2C381514" w:rsidR="00B161C5" w:rsidRPr="00FD4007" w:rsidRDefault="00CA182F"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I am an </w:t>
            </w:r>
            <w:r w:rsidR="006F0E09" w:rsidRPr="00FD4007">
              <w:rPr>
                <w:rFonts w:ascii="IberPangea Text Light" w:hAnsi="IberPangea Text Light"/>
                <w:b w:val="0"/>
                <w:bCs w:val="0"/>
                <w:sz w:val="21"/>
                <w:szCs w:val="24"/>
                <w:lang w:val="en-GB"/>
              </w:rPr>
              <w:t>eligible, constituted not-for-profit organisation.</w:t>
            </w:r>
          </w:p>
        </w:tc>
        <w:tc>
          <w:tcPr>
            <w:tcW w:w="2410" w:type="dxa"/>
          </w:tcPr>
          <w:p w14:paraId="3C7C423A" w14:textId="404F1F05" w:rsidR="006F0E09" w:rsidRDefault="00000000"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79684537"/>
                <w14:checkbox>
                  <w14:checked w14:val="0"/>
                  <w14:checkedState w14:val="2612" w14:font="MS Gothic"/>
                  <w14:uncheckedState w14:val="2610" w14:font="MS Gothic"/>
                </w14:checkbox>
              </w:sdtPr>
              <w:sdtContent>
                <w:r w:rsidR="006F0E09">
                  <w:rPr>
                    <w:rFonts w:ascii="MS Gothic" w:eastAsia="MS Gothic" w:hAnsi="MS Gothic" w:hint="eastAsia"/>
                    <w:sz w:val="21"/>
                    <w:szCs w:val="24"/>
                    <w:lang w:val="en-GB"/>
                  </w:rPr>
                  <w:t>☐</w:t>
                </w:r>
              </w:sdtContent>
            </w:sdt>
            <w:r w:rsidR="006F0E09" w:rsidRPr="006F0E09">
              <w:rPr>
                <w:rFonts w:ascii="IberPangea Text Light" w:hAnsi="IberPangea Text Light"/>
                <w:sz w:val="21"/>
                <w:szCs w:val="24"/>
                <w:lang w:val="en-GB"/>
              </w:rPr>
              <w:t xml:space="preserve"> Yes</w:t>
            </w:r>
          </w:p>
          <w:p w14:paraId="731BBAA6" w14:textId="77777777" w:rsidR="004C5CB2" w:rsidRPr="006F0E09" w:rsidRDefault="004C5CB2"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0DD17238" w14:textId="7971E0CA" w:rsidR="00B161C5"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068446348"/>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15190112" w14:textId="184F3C5A" w:rsidR="00B161C5" w:rsidRPr="006E15D4" w:rsidRDefault="005515A7"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Check eligible organisation type </w:t>
            </w:r>
            <w:r w:rsidR="00B56260">
              <w:rPr>
                <w:rFonts w:ascii="IberPangea Text Light" w:hAnsi="IberPangea Text Light"/>
                <w:sz w:val="21"/>
                <w:szCs w:val="24"/>
                <w:lang w:val="en-GB"/>
              </w:rPr>
              <w:t>in guidance document</w:t>
            </w:r>
          </w:p>
        </w:tc>
      </w:tr>
      <w:tr w:rsidR="00B161C5" w:rsidRPr="00A93123" w14:paraId="566AB794" w14:textId="0F15E9AA" w:rsidTr="00B161C5">
        <w:trPr>
          <w:trHeight w:val="811"/>
        </w:trPr>
        <w:tc>
          <w:tcPr>
            <w:cnfStyle w:val="001000000000" w:firstRow="0" w:lastRow="0" w:firstColumn="1" w:lastColumn="0" w:oddVBand="0" w:evenVBand="0" w:oddHBand="0" w:evenHBand="0" w:firstRowFirstColumn="0" w:firstRowLastColumn="0" w:lastRowFirstColumn="0" w:lastRowLastColumn="0"/>
            <w:tcW w:w="2547" w:type="dxa"/>
          </w:tcPr>
          <w:p w14:paraId="1DCA90B8" w14:textId="22A3B7B8" w:rsidR="00B161C5" w:rsidRPr="00FD4007" w:rsidRDefault="00D53D9E" w:rsidP="00A22B18">
            <w:pPr>
              <w:spacing w:line="259" w:lineRule="auto"/>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My project will benefit people within the individual fund’s defined area of benefit.</w:t>
            </w:r>
          </w:p>
        </w:tc>
        <w:tc>
          <w:tcPr>
            <w:tcW w:w="2410" w:type="dxa"/>
          </w:tcPr>
          <w:p w14:paraId="7AC34E26" w14:textId="5B138AD6" w:rsidR="00B161C5"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46182729"/>
                <w14:checkbox>
                  <w14:checked w14:val="0"/>
                  <w14:checkedState w14:val="2612" w14:font="MS Gothic"/>
                  <w14:uncheckedState w14:val="2610" w14:font="MS Gothic"/>
                </w14:checkbox>
              </w:sdtPr>
              <w:sdtContent>
                <w:r w:rsidR="009C676C">
                  <w:rPr>
                    <w:rFonts w:ascii="MS Gothic" w:eastAsia="MS Gothic" w:hAnsi="MS Gothic" w:hint="eastAsia"/>
                    <w:sz w:val="21"/>
                    <w:szCs w:val="24"/>
                    <w:lang w:val="en-GB"/>
                  </w:rPr>
                  <w:t>☐</w:t>
                </w:r>
              </w:sdtContent>
            </w:sdt>
            <w:r w:rsidR="00D53D9E" w:rsidRPr="006F0E09">
              <w:rPr>
                <w:rFonts w:ascii="IberPangea Text Light" w:hAnsi="IberPangea Text Light"/>
                <w:sz w:val="21"/>
                <w:szCs w:val="24"/>
                <w:lang w:val="en-GB"/>
              </w:rPr>
              <w:t xml:space="preserve"> Yes</w:t>
            </w:r>
          </w:p>
          <w:p w14:paraId="7B23FE10" w14:textId="77777777" w:rsidR="004C5CB2" w:rsidRDefault="004C5CB2"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7F1EA9F2" w14:textId="2FDCB55A" w:rsidR="004C5CB2" w:rsidRPr="006E15D4"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53894043"/>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56B1D707" w14:textId="54C4EC9B" w:rsidR="00A46C15" w:rsidRPr="006E15D4" w:rsidRDefault="009C1998" w:rsidP="009C199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Use the following to check the location of your project: </w:t>
            </w:r>
            <w:hyperlink r:id="rId14" w:history="1">
              <w:r w:rsidRPr="0025549F">
                <w:rPr>
                  <w:color w:val="0000FF"/>
                  <w:u w:val="single"/>
                  <w:lang w:val="en-GB"/>
                </w:rPr>
                <w:t>Find a Community Council | Community Council</w:t>
              </w:r>
            </w:hyperlink>
          </w:p>
        </w:tc>
      </w:tr>
      <w:tr w:rsidR="00B161C5" w:rsidRPr="00A93123" w14:paraId="22A47052" w14:textId="5E6D43D3"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57117C9C" w14:textId="39558763" w:rsidR="00B161C5" w:rsidRPr="00FD4007" w:rsidRDefault="00F25B05"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My project aligns with at least one fund theme and responds to published local priorities.</w:t>
            </w:r>
          </w:p>
        </w:tc>
        <w:tc>
          <w:tcPr>
            <w:tcW w:w="2410" w:type="dxa"/>
          </w:tcPr>
          <w:p w14:paraId="42919F77" w14:textId="77777777" w:rsidR="00B161C5"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5964295"/>
                <w14:checkbox>
                  <w14:checked w14:val="0"/>
                  <w14:checkedState w14:val="2612" w14:font="MS Gothic"/>
                  <w14:uncheckedState w14:val="2610" w14:font="MS Gothic"/>
                </w14:checkbox>
              </w:sdtPr>
              <w:sdtContent>
                <w:r w:rsidR="00F25B05">
                  <w:rPr>
                    <w:rFonts w:ascii="MS Gothic" w:eastAsia="MS Gothic" w:hAnsi="MS Gothic" w:hint="eastAsia"/>
                    <w:sz w:val="21"/>
                    <w:szCs w:val="24"/>
                    <w:lang w:val="en-GB"/>
                  </w:rPr>
                  <w:t>☐</w:t>
                </w:r>
              </w:sdtContent>
            </w:sdt>
            <w:r w:rsidR="00F25B05" w:rsidRPr="006F0E09">
              <w:rPr>
                <w:rFonts w:ascii="IberPangea Text Light" w:hAnsi="IberPangea Text Light"/>
                <w:sz w:val="21"/>
                <w:szCs w:val="24"/>
                <w:lang w:val="en-GB"/>
              </w:rPr>
              <w:t xml:space="preserve"> Yes</w:t>
            </w:r>
          </w:p>
          <w:p w14:paraId="6C57DDA8" w14:textId="77777777" w:rsidR="004C5CB2" w:rsidRDefault="004C5CB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54E65053" w14:textId="0557F6BF" w:rsidR="004C5CB2"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73148212"/>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20CFCD2C" w14:textId="2AA0746A" w:rsidR="00B161C5" w:rsidRPr="006E15D4" w:rsidRDefault="00E3610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Check </w:t>
            </w:r>
            <w:r w:rsidR="00285DD2">
              <w:rPr>
                <w:rFonts w:ascii="IberPangea Text Light" w:hAnsi="IberPangea Text Light"/>
                <w:sz w:val="21"/>
                <w:szCs w:val="24"/>
                <w:lang w:val="en-GB"/>
              </w:rPr>
              <w:t xml:space="preserve">fund priorities </w:t>
            </w:r>
            <w:r w:rsidR="007E4C0E">
              <w:rPr>
                <w:rFonts w:ascii="IberPangea Text Light" w:hAnsi="IberPangea Text Light"/>
                <w:sz w:val="21"/>
                <w:szCs w:val="24"/>
                <w:lang w:val="en-GB"/>
              </w:rPr>
              <w:t>in guidance document</w:t>
            </w:r>
          </w:p>
        </w:tc>
      </w:tr>
    </w:tbl>
    <w:p w14:paraId="355BC37A" w14:textId="77777777" w:rsidR="00557D92" w:rsidRDefault="00557D92">
      <w:pPr>
        <w:rPr>
          <w:sz w:val="21"/>
          <w:szCs w:val="24"/>
          <w:lang w:val="en-GB"/>
        </w:rPr>
      </w:pPr>
    </w:p>
    <w:p w14:paraId="1E486E9B" w14:textId="689ED1F5" w:rsidR="00E762AB" w:rsidRPr="00557D92" w:rsidRDefault="00E762AB">
      <w:pPr>
        <w:rPr>
          <w:rFonts w:ascii="IberPangea Text Medium" w:eastAsia="Times New Roman" w:hAnsi="IberPangea Text Medium" w:cs="Times New Roman"/>
          <w:b/>
          <w:bCs/>
          <w:color w:val="008C38" w:themeColor="accent1"/>
          <w:sz w:val="52"/>
          <w:szCs w:val="24"/>
          <w:lang w:val="en-GB"/>
        </w:rPr>
      </w:pPr>
      <w:r w:rsidRPr="00557D92">
        <w:rPr>
          <w:b/>
          <w:bCs/>
          <w:sz w:val="21"/>
          <w:szCs w:val="24"/>
          <w:lang w:val="en-GB"/>
        </w:rPr>
        <w:br w:type="page"/>
      </w:r>
    </w:p>
    <w:p w14:paraId="24C751E4" w14:textId="32D17D94" w:rsidR="00D02FC9" w:rsidRPr="006E15D4" w:rsidRDefault="008926E2" w:rsidP="00FB6193">
      <w:pPr>
        <w:pStyle w:val="Heading1"/>
        <w:spacing w:after="0"/>
        <w:rPr>
          <w:sz w:val="52"/>
          <w:szCs w:val="24"/>
          <w:lang w:val="en-GB"/>
        </w:rPr>
      </w:pPr>
      <w:r w:rsidRPr="006E15D4">
        <w:rPr>
          <w:sz w:val="52"/>
          <w:szCs w:val="24"/>
          <w:lang w:val="en-GB"/>
        </w:rPr>
        <w:lastRenderedPageBreak/>
        <w:t xml:space="preserve">Lead </w:t>
      </w:r>
      <w:r w:rsidR="003A00C9" w:rsidRPr="006E15D4">
        <w:rPr>
          <w:sz w:val="52"/>
          <w:szCs w:val="24"/>
          <w:lang w:val="en-GB"/>
        </w:rPr>
        <w:t>A</w:t>
      </w:r>
      <w:r w:rsidRPr="006E15D4">
        <w:rPr>
          <w:sz w:val="52"/>
          <w:szCs w:val="24"/>
          <w:lang w:val="en-GB"/>
        </w:rPr>
        <w:t xml:space="preserve">pplicant </w:t>
      </w:r>
      <w:r w:rsidR="003A00C9" w:rsidRPr="006E15D4">
        <w:rPr>
          <w:sz w:val="52"/>
          <w:szCs w:val="24"/>
          <w:lang w:val="en-GB"/>
        </w:rPr>
        <w:t>I</w:t>
      </w:r>
      <w:r w:rsidRPr="006E15D4">
        <w:rPr>
          <w:sz w:val="52"/>
          <w:szCs w:val="24"/>
          <w:lang w:val="en-GB"/>
        </w:rPr>
        <w:t>nformation</w:t>
      </w:r>
    </w:p>
    <w:p w14:paraId="4DFEAEE7" w14:textId="1EB5A4F1" w:rsidR="008D688D" w:rsidRPr="006E15D4" w:rsidRDefault="0040232D" w:rsidP="00FB6193">
      <w:pPr>
        <w:pStyle w:val="BodyText1"/>
        <w:spacing w:before="240"/>
        <w:rPr>
          <w:sz w:val="21"/>
          <w:szCs w:val="24"/>
          <w:lang w:val="en-GB"/>
        </w:rPr>
      </w:pPr>
      <w:r w:rsidRPr="006E15D4">
        <w:rPr>
          <w:sz w:val="21"/>
          <w:szCs w:val="24"/>
          <w:lang w:val="en-GB"/>
        </w:rPr>
        <w:t>Please add your organisation information below</w:t>
      </w:r>
      <w:r w:rsidR="008501C3" w:rsidRPr="006E15D4">
        <w:rPr>
          <w:sz w:val="21"/>
          <w:szCs w:val="24"/>
          <w:lang w:val="en-GB"/>
        </w:rPr>
        <w:t xml:space="preserve">. </w:t>
      </w:r>
      <w:r w:rsidR="00233281" w:rsidRPr="006E15D4">
        <w:rPr>
          <w:sz w:val="21"/>
          <w:szCs w:val="24"/>
          <w:lang w:val="en-GB"/>
        </w:rPr>
        <w:t>Attachments</w:t>
      </w:r>
      <w:r w:rsidR="008501C3" w:rsidRPr="006E15D4">
        <w:rPr>
          <w:sz w:val="21"/>
          <w:szCs w:val="24"/>
          <w:lang w:val="en-GB"/>
        </w:rPr>
        <w:t xml:space="preserve"> </w:t>
      </w:r>
      <w:r w:rsidR="00F46F2E" w:rsidRPr="006E15D4">
        <w:rPr>
          <w:sz w:val="21"/>
          <w:szCs w:val="24"/>
          <w:lang w:val="en-GB"/>
        </w:rPr>
        <w:t>must</w:t>
      </w:r>
      <w:r w:rsidR="008501C3" w:rsidRPr="006E15D4">
        <w:rPr>
          <w:sz w:val="21"/>
          <w:szCs w:val="24"/>
          <w:lang w:val="en-GB"/>
        </w:rPr>
        <w:t xml:space="preserve"> be </w:t>
      </w:r>
      <w:r w:rsidR="008C671C" w:rsidRPr="006E15D4">
        <w:rPr>
          <w:sz w:val="21"/>
          <w:szCs w:val="24"/>
          <w:lang w:val="en-GB"/>
        </w:rPr>
        <w:t>included with your</w:t>
      </w:r>
      <w:r w:rsidR="008501C3" w:rsidRPr="006E15D4">
        <w:rPr>
          <w:sz w:val="21"/>
          <w:szCs w:val="24"/>
          <w:lang w:val="en-GB"/>
        </w:rPr>
        <w:t xml:space="preserve"> application. </w:t>
      </w:r>
    </w:p>
    <w:tbl>
      <w:tblPr>
        <w:tblStyle w:val="GridTable1Light"/>
        <w:tblW w:w="9776" w:type="dxa"/>
        <w:tblLook w:val="04A0" w:firstRow="1" w:lastRow="0" w:firstColumn="1" w:lastColumn="0" w:noHBand="0" w:noVBand="1"/>
      </w:tblPr>
      <w:tblGrid>
        <w:gridCol w:w="3114"/>
        <w:gridCol w:w="3260"/>
        <w:gridCol w:w="71"/>
        <w:gridCol w:w="3331"/>
      </w:tblGrid>
      <w:tr w:rsidR="00D478EB" w:rsidRPr="006E15D4" w14:paraId="5D89FA37" w14:textId="77777777" w:rsidTr="006E7C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D711466" w14:textId="35FEF722" w:rsidR="00D478EB" w:rsidRPr="006E15D4" w:rsidRDefault="00E22B81" w:rsidP="00D478EB">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Organisation</w:t>
            </w:r>
            <w:r w:rsidR="00D478EB" w:rsidRPr="006E15D4">
              <w:rPr>
                <w:rFonts w:ascii="IberPangea Text Light" w:hAnsi="IberPangea Text Light"/>
                <w:color w:val="008C38" w:themeColor="accent1"/>
                <w:sz w:val="21"/>
                <w:szCs w:val="24"/>
                <w:lang w:val="en-GB"/>
              </w:rPr>
              <w:t xml:space="preserve"> information</w:t>
            </w:r>
          </w:p>
        </w:tc>
        <w:tc>
          <w:tcPr>
            <w:tcW w:w="6662" w:type="dxa"/>
            <w:gridSpan w:val="3"/>
          </w:tcPr>
          <w:p w14:paraId="56287DD2" w14:textId="26358448" w:rsidR="00D478EB" w:rsidRPr="006E15D4" w:rsidRDefault="00D478EB" w:rsidP="00D478EB">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D478EB" w:rsidRPr="006E15D4" w14:paraId="19C887F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81BEE66" w14:textId="47F9B14B" w:rsidR="00D478EB" w:rsidRPr="00FD4007" w:rsidRDefault="00ED1ECD" w:rsidP="00D478EB">
            <w:pPr>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Organisation </w:t>
            </w:r>
            <w:r w:rsidR="00D478EB" w:rsidRPr="00FD4007">
              <w:rPr>
                <w:rFonts w:ascii="IberPangea Text Light" w:hAnsi="IberPangea Text Light"/>
                <w:b w:val="0"/>
                <w:bCs w:val="0"/>
                <w:sz w:val="21"/>
                <w:szCs w:val="24"/>
                <w:lang w:val="en-GB"/>
              </w:rPr>
              <w:t xml:space="preserve">name </w:t>
            </w:r>
          </w:p>
        </w:tc>
        <w:tc>
          <w:tcPr>
            <w:tcW w:w="6662" w:type="dxa"/>
            <w:gridSpan w:val="3"/>
          </w:tcPr>
          <w:p w14:paraId="5295857D" w14:textId="77777777" w:rsidR="00D478EB" w:rsidRPr="006E15D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478EB" w:rsidRPr="006E15D4" w14:paraId="2DA39E9B" w14:textId="77777777" w:rsidTr="006E7CAD">
        <w:trPr>
          <w:trHeight w:val="297"/>
        </w:trPr>
        <w:tc>
          <w:tcPr>
            <w:cnfStyle w:val="001000000000" w:firstRow="0" w:lastRow="0" w:firstColumn="1" w:lastColumn="0" w:oddVBand="0" w:evenVBand="0" w:oddHBand="0" w:evenHBand="0" w:firstRowFirstColumn="0" w:firstRowLastColumn="0" w:lastRowFirstColumn="0" w:lastRowLastColumn="0"/>
            <w:tcW w:w="3114" w:type="dxa"/>
          </w:tcPr>
          <w:p w14:paraId="3D15FB8F" w14:textId="0DE9EA86" w:rsidR="00D478EB" w:rsidRPr="00FD4007" w:rsidRDefault="00ED1ECD"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Date established </w:t>
            </w:r>
          </w:p>
        </w:tc>
        <w:tc>
          <w:tcPr>
            <w:tcW w:w="6662" w:type="dxa"/>
            <w:gridSpan w:val="3"/>
          </w:tcPr>
          <w:p w14:paraId="0F606017" w14:textId="77777777" w:rsidR="00D478EB" w:rsidRPr="006E15D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478EB" w:rsidRPr="006E15D4" w14:paraId="14C3B352"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9087041" w14:textId="2CB6391D" w:rsidR="00D478EB" w:rsidRPr="00FD4007" w:rsidRDefault="00ED1ECD"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Address </w:t>
            </w:r>
          </w:p>
        </w:tc>
        <w:tc>
          <w:tcPr>
            <w:tcW w:w="6662" w:type="dxa"/>
            <w:gridSpan w:val="3"/>
          </w:tcPr>
          <w:p w14:paraId="53C7668C" w14:textId="77777777" w:rsidR="00D478EB" w:rsidRPr="006E15D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2E34DBEC" w:rsidRPr="008A538D" w14:paraId="23ACCD90" w14:textId="77777777" w:rsidTr="006E7CAD">
        <w:trPr>
          <w:trHeight w:val="834"/>
        </w:trPr>
        <w:tc>
          <w:tcPr>
            <w:cnfStyle w:val="001000000000" w:firstRow="0" w:lastRow="0" w:firstColumn="1" w:lastColumn="0" w:oddVBand="0" w:evenVBand="0" w:oddHBand="0" w:evenHBand="0" w:firstRowFirstColumn="0" w:firstRowLastColumn="0" w:lastRowFirstColumn="0" w:lastRowLastColumn="0"/>
            <w:tcW w:w="3114" w:type="dxa"/>
          </w:tcPr>
          <w:p w14:paraId="13C7E4AE" w14:textId="3902A765" w:rsidR="1587DE9A" w:rsidRPr="00FD4007" w:rsidRDefault="002718AC" w:rsidP="2E34DBEC">
            <w:pPr>
              <w:spacing w:line="259" w:lineRule="auto"/>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Organisation Type</w:t>
            </w:r>
          </w:p>
        </w:tc>
        <w:tc>
          <w:tcPr>
            <w:tcW w:w="6662" w:type="dxa"/>
            <w:gridSpan w:val="3"/>
          </w:tcPr>
          <w:sdt>
            <w:sdtPr>
              <w:rPr>
                <w:rFonts w:ascii="IberPangea Text Light" w:hAnsi="IberPangea Text Light"/>
                <w:sz w:val="21"/>
                <w:szCs w:val="24"/>
                <w:lang w:val="en-GB"/>
              </w:rPr>
              <w:alias w:val="Select option"/>
              <w:tag w:val="Select option"/>
              <w:id w:val="-1993016130"/>
              <w:placeholder>
                <w:docPart w:val="DefaultPlaceholder_-1854013438"/>
              </w:placeholder>
              <w:showingPlcHdr/>
              <w:dropDownList>
                <w:listItem w:value="Choose an item."/>
                <w:listItem w:displayText="Registered charity" w:value="Registered charity"/>
                <w:listItem w:displayText="Community Interest Company and other not-for profit companies limited by guarantee" w:value="Community Interest Company and other not-for profit companies limited by guarantee"/>
                <w:listItem w:displayText="Schedule 2 CICs limited by shares, Community Benefit Societies, co-operatives and other mutuals with defined public-benefit, not-for-profit aims and appropriate restrictions on shareholders and dividend payments" w:value="Schedule 2 CICs limited by shares, Community Benefit Societies, co-operatives and other mutuals with defined public-benefit, not-for-profit aims and appropriate restrictions on shareholders and dividend payments"/>
                <w:listItem w:displayText="Other constituted not-for-profit organisations, including community transport organisations, development trusts, CASCs, PTAs, Friends groups and small community groups" w:value="Other constituted not-for-profit organisations, including community transport organisations, development trusts, CASCs, PTAs, Friends groups and small community groups"/>
                <w:listItem w:displayText="Further education colleges" w:value="Further education colleges"/>
              </w:dropDownList>
            </w:sdtPr>
            <w:sdtContent>
              <w:p w14:paraId="5E05062B" w14:textId="6E0E4D89" w:rsidR="2E34DBEC" w:rsidRPr="00613FEB" w:rsidRDefault="00613FEB" w:rsidP="2E34DBEC">
                <w:pPr>
                  <w:spacing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E5579A" w:rsidRPr="006E15D4" w14:paraId="6B0B487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32C318CC" w14:textId="0C982714" w:rsidR="00E5579A" w:rsidRPr="00FD4007" w:rsidRDefault="00E5579A"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Is your organisation able to reclaim VAT?</w:t>
            </w:r>
          </w:p>
        </w:tc>
        <w:tc>
          <w:tcPr>
            <w:tcW w:w="3260" w:type="dxa"/>
          </w:tcPr>
          <w:p w14:paraId="1BA5A6A2" w14:textId="4ECF4A51" w:rsidR="00E5579A" w:rsidRPr="006E15D4" w:rsidRDefault="00000000"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63224406"/>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5163B8" w:rsidRPr="006F0E09">
              <w:rPr>
                <w:rFonts w:ascii="IberPangea Text Light" w:hAnsi="IberPangea Text Light"/>
                <w:sz w:val="21"/>
                <w:szCs w:val="24"/>
                <w:lang w:val="en-GB"/>
              </w:rPr>
              <w:t xml:space="preserve"> Yes</w:t>
            </w:r>
          </w:p>
        </w:tc>
        <w:tc>
          <w:tcPr>
            <w:tcW w:w="3402" w:type="dxa"/>
            <w:gridSpan w:val="2"/>
          </w:tcPr>
          <w:p w14:paraId="019B12F2" w14:textId="4D036B49" w:rsidR="00E5579A" w:rsidRPr="006E15D4" w:rsidRDefault="00000000"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30701070"/>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5163B8" w:rsidRPr="006F0E09">
              <w:rPr>
                <w:rFonts w:ascii="IberPangea Text Light" w:hAnsi="IberPangea Text Light"/>
                <w:sz w:val="21"/>
                <w:szCs w:val="24"/>
                <w:lang w:val="en-GB"/>
              </w:rPr>
              <w:t xml:space="preserve"> </w:t>
            </w:r>
            <w:r w:rsidR="005163B8">
              <w:rPr>
                <w:rFonts w:ascii="IberPangea Text Light" w:hAnsi="IberPangea Text Light"/>
                <w:sz w:val="21"/>
                <w:szCs w:val="24"/>
                <w:lang w:val="en-GB"/>
              </w:rPr>
              <w:t>No</w:t>
            </w:r>
          </w:p>
        </w:tc>
      </w:tr>
      <w:tr w:rsidR="00D478EB" w:rsidRPr="00A93123" w14:paraId="6EB34DD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AE8B4D2" w14:textId="3BFB6064" w:rsidR="00D478EB" w:rsidRPr="00FD4007" w:rsidRDefault="00F466F3" w:rsidP="00D478EB">
            <w:pPr>
              <w:rPr>
                <w:rFonts w:ascii="IberPangea Text Light" w:hAnsi="IberPangea Text Light"/>
                <w:b w:val="0"/>
                <w:bCs w:val="0"/>
                <w:sz w:val="21"/>
                <w:szCs w:val="24"/>
                <w:lang w:val="en-GB"/>
              </w:rPr>
            </w:pPr>
            <w:r w:rsidRPr="00F466F3">
              <w:rPr>
                <w:rFonts w:ascii="IberPangea Text Light" w:hAnsi="IberPangea Text Light"/>
                <w:b w:val="0"/>
                <w:bCs w:val="0"/>
                <w:sz w:val="21"/>
                <w:szCs w:val="24"/>
                <w:lang w:val="en-GB"/>
              </w:rPr>
              <w:t>Number of persons on Management committee</w:t>
            </w:r>
          </w:p>
        </w:tc>
        <w:tc>
          <w:tcPr>
            <w:tcW w:w="6662" w:type="dxa"/>
            <w:gridSpan w:val="3"/>
          </w:tcPr>
          <w:p w14:paraId="3C6DB095" w14:textId="77777777" w:rsidR="00D478EB" w:rsidRPr="006E15D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826AC" w:rsidRPr="0025549F" w14:paraId="7E4ED8C7" w14:textId="77777777" w:rsidTr="00380F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5667E0D" w14:textId="5FE91FF2" w:rsidR="00F826AC" w:rsidRPr="00FD4007" w:rsidRDefault="00F826AC" w:rsidP="00F826AC">
            <w:pPr>
              <w:rPr>
                <w:rFonts w:ascii="IberPangea Text Light" w:hAnsi="IberPangea Text Light"/>
                <w:sz w:val="21"/>
                <w:szCs w:val="24"/>
                <w:lang w:val="en-GB"/>
              </w:rPr>
            </w:pPr>
            <w:r w:rsidRPr="00F826AC">
              <w:rPr>
                <w:rFonts w:ascii="IberPangea Text Light" w:hAnsi="IberPangea Text Light"/>
                <w:b w:val="0"/>
                <w:bCs w:val="0"/>
                <w:sz w:val="21"/>
                <w:szCs w:val="24"/>
                <w:lang w:val="en-GB"/>
              </w:rPr>
              <w:t>I can confirm there are at least three unrelated people on your management committee or Board</w:t>
            </w:r>
          </w:p>
        </w:tc>
        <w:tc>
          <w:tcPr>
            <w:tcW w:w="3331" w:type="dxa"/>
            <w:gridSpan w:val="2"/>
          </w:tcPr>
          <w:p w14:paraId="28D81FEE" w14:textId="158C70AF" w:rsidR="00F826AC" w:rsidRPr="006E15D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5331044"/>
                <w14:checkbox>
                  <w14:checked w14:val="0"/>
                  <w14:checkedState w14:val="2612" w14:font="MS Gothic"/>
                  <w14:uncheckedState w14:val="2610" w14:font="MS Gothic"/>
                </w14:checkbox>
              </w:sdtPr>
              <w:sdtContent>
                <w:r w:rsidR="00F826AC">
                  <w:rPr>
                    <w:rFonts w:ascii="MS Gothic" w:eastAsia="MS Gothic" w:hAnsi="MS Gothic" w:hint="eastAsia"/>
                    <w:sz w:val="21"/>
                    <w:szCs w:val="24"/>
                    <w:lang w:val="en-GB"/>
                  </w:rPr>
                  <w:t>☐</w:t>
                </w:r>
              </w:sdtContent>
            </w:sdt>
            <w:r w:rsidR="00F826AC" w:rsidRPr="006F0E09">
              <w:rPr>
                <w:rFonts w:ascii="IberPangea Text Light" w:hAnsi="IberPangea Text Light"/>
                <w:sz w:val="21"/>
                <w:szCs w:val="24"/>
                <w:lang w:val="en-GB"/>
              </w:rPr>
              <w:t xml:space="preserve"> Yes</w:t>
            </w:r>
          </w:p>
        </w:tc>
        <w:tc>
          <w:tcPr>
            <w:tcW w:w="3331" w:type="dxa"/>
          </w:tcPr>
          <w:p w14:paraId="77FEA00C" w14:textId="7C56FBEE" w:rsidR="00F826AC" w:rsidRPr="006E15D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08079171"/>
                <w14:checkbox>
                  <w14:checked w14:val="0"/>
                  <w14:checkedState w14:val="2612" w14:font="MS Gothic"/>
                  <w14:uncheckedState w14:val="2610" w14:font="MS Gothic"/>
                </w14:checkbox>
              </w:sdtPr>
              <w:sdtContent>
                <w:r w:rsidR="00F826AC">
                  <w:rPr>
                    <w:rFonts w:ascii="MS Gothic" w:eastAsia="MS Gothic" w:hAnsi="MS Gothic" w:hint="eastAsia"/>
                    <w:sz w:val="21"/>
                    <w:szCs w:val="24"/>
                    <w:lang w:val="en-GB"/>
                  </w:rPr>
                  <w:t>☐</w:t>
                </w:r>
              </w:sdtContent>
            </w:sdt>
            <w:r w:rsidR="00F826AC" w:rsidRPr="006F0E09">
              <w:rPr>
                <w:rFonts w:ascii="IberPangea Text Light" w:hAnsi="IberPangea Text Light"/>
                <w:sz w:val="21"/>
                <w:szCs w:val="24"/>
                <w:lang w:val="en-GB"/>
              </w:rPr>
              <w:t xml:space="preserve"> </w:t>
            </w:r>
            <w:r w:rsidR="00F826AC">
              <w:rPr>
                <w:rFonts w:ascii="IberPangea Text Light" w:hAnsi="IberPangea Text Light"/>
                <w:sz w:val="21"/>
                <w:szCs w:val="24"/>
                <w:lang w:val="en-GB"/>
              </w:rPr>
              <w:t>No</w:t>
            </w:r>
          </w:p>
        </w:tc>
      </w:tr>
      <w:tr w:rsidR="00F826AC" w:rsidRPr="00A93123" w14:paraId="4B3880E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105B3A2" w14:textId="19BE6F7F" w:rsidR="00F826AC" w:rsidRPr="00FD4007" w:rsidRDefault="00F826AC" w:rsidP="00F826AC">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Number of full and part-time staff, volunteers, and members.</w:t>
            </w:r>
          </w:p>
        </w:tc>
        <w:tc>
          <w:tcPr>
            <w:tcW w:w="6662" w:type="dxa"/>
            <w:gridSpan w:val="3"/>
          </w:tcPr>
          <w:p w14:paraId="7046236D" w14:textId="59C7691B"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826AC" w:rsidRPr="008A538D" w14:paraId="6A39C9B0" w14:textId="77777777" w:rsidTr="00134C45">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1C4F057C" w14:textId="250D1044" w:rsidR="00F826AC" w:rsidRPr="006E15D4" w:rsidRDefault="00F826AC" w:rsidP="00F826AC">
            <w:pPr>
              <w:spacing w:after="160" w:line="259" w:lineRule="auto"/>
              <w:rPr>
                <w:rFonts w:ascii="IberPangea Text Light" w:hAnsi="IberPangea Text Light"/>
                <w:sz w:val="21"/>
                <w:szCs w:val="21"/>
                <w:highlight w:val="yellow"/>
                <w:lang w:val="en-GB"/>
              </w:rPr>
            </w:pPr>
            <w:r w:rsidRPr="00FD4007">
              <w:rPr>
                <w:rFonts w:ascii="IberPangea Text Light" w:hAnsi="IberPangea Text Light"/>
                <w:b w:val="0"/>
                <w:bCs w:val="0"/>
                <w:sz w:val="21"/>
                <w:szCs w:val="21"/>
                <w:lang w:val="en-GB"/>
              </w:rPr>
              <w:t xml:space="preserve">Purpose of your organisation, and the main activities and services you provide. </w:t>
            </w:r>
            <w:r w:rsidRPr="00FD4007">
              <w:rPr>
                <w:rFonts w:ascii="IberPangea Text Light" w:hAnsi="IberPangea Text Light"/>
                <w:b w:val="0"/>
                <w:bCs w:val="0"/>
                <w:i/>
                <w:iCs/>
                <w:sz w:val="18"/>
                <w:szCs w:val="18"/>
                <w:lang w:val="en-GB"/>
              </w:rPr>
              <w:t>(Max 500 words)</w:t>
            </w:r>
          </w:p>
        </w:tc>
      </w:tr>
      <w:tr w:rsidR="00F826AC" w:rsidRPr="008A538D" w14:paraId="20A35575" w14:textId="77777777" w:rsidTr="00D84CA0">
        <w:trPr>
          <w:trHeight w:val="1854"/>
        </w:trPr>
        <w:tc>
          <w:tcPr>
            <w:cnfStyle w:val="001000000000" w:firstRow="0" w:lastRow="0" w:firstColumn="1" w:lastColumn="0" w:oddVBand="0" w:evenVBand="0" w:oddHBand="0" w:evenHBand="0" w:firstRowFirstColumn="0" w:firstRowLastColumn="0" w:lastRowFirstColumn="0" w:lastRowLastColumn="0"/>
            <w:tcW w:w="9776" w:type="dxa"/>
            <w:gridSpan w:val="4"/>
          </w:tcPr>
          <w:p w14:paraId="181CB6F3" w14:textId="77777777" w:rsidR="00F826AC" w:rsidRPr="006E15D4" w:rsidRDefault="00F826AC" w:rsidP="00F826AC">
            <w:pPr>
              <w:rPr>
                <w:rFonts w:ascii="IberPangea Text Light" w:hAnsi="IberPangea Text Light"/>
                <w:sz w:val="21"/>
                <w:szCs w:val="21"/>
                <w:highlight w:val="yellow"/>
                <w:lang w:val="en-GB"/>
              </w:rPr>
            </w:pPr>
          </w:p>
        </w:tc>
      </w:tr>
      <w:tr w:rsidR="00F826AC" w:rsidRPr="009C676C" w14:paraId="6E6EBAA5" w14:textId="77777777" w:rsidTr="00D82769">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21EF2517" w14:textId="04720EF5" w:rsidR="00F826AC" w:rsidRPr="009C676C"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Beneficiaries</w:t>
            </w:r>
            <w:r w:rsidR="009C676C">
              <w:rPr>
                <w:rFonts w:ascii="IberPangea Text Light" w:hAnsi="IberPangea Text Light"/>
                <w:b w:val="0"/>
                <w:bCs w:val="0"/>
                <w:sz w:val="21"/>
                <w:szCs w:val="21"/>
                <w:lang w:val="en-GB"/>
              </w:rPr>
              <w:t xml:space="preserve"> of</w:t>
            </w:r>
            <w:r w:rsidRPr="00FD4007">
              <w:rPr>
                <w:rFonts w:ascii="IberPangea Text Light" w:hAnsi="IberPangea Text Light"/>
                <w:b w:val="0"/>
                <w:bCs w:val="0"/>
                <w:sz w:val="21"/>
                <w:szCs w:val="21"/>
                <w:lang w:val="en-GB"/>
              </w:rPr>
              <w:t xml:space="preserve"> your organisation (i.e. members or service users) and on average how many people you work with per week, month, or year. </w:t>
            </w:r>
            <w:r w:rsidRPr="00FD4007">
              <w:rPr>
                <w:rFonts w:ascii="IberPangea Text Light" w:hAnsi="IberPangea Text Light"/>
                <w:b w:val="0"/>
                <w:bCs w:val="0"/>
                <w:sz w:val="18"/>
                <w:szCs w:val="18"/>
                <w:lang w:val="en-GB"/>
              </w:rPr>
              <w:t>(Max 500 words)</w:t>
            </w:r>
          </w:p>
        </w:tc>
      </w:tr>
      <w:tr w:rsidR="00F826AC" w:rsidRPr="009C676C" w14:paraId="3023C22E" w14:textId="77777777" w:rsidTr="00D84CA0">
        <w:trPr>
          <w:trHeight w:val="1732"/>
        </w:trPr>
        <w:tc>
          <w:tcPr>
            <w:cnfStyle w:val="001000000000" w:firstRow="0" w:lastRow="0" w:firstColumn="1" w:lastColumn="0" w:oddVBand="0" w:evenVBand="0" w:oddHBand="0" w:evenHBand="0" w:firstRowFirstColumn="0" w:firstRowLastColumn="0" w:lastRowFirstColumn="0" w:lastRowLastColumn="0"/>
            <w:tcW w:w="9776" w:type="dxa"/>
            <w:gridSpan w:val="4"/>
          </w:tcPr>
          <w:p w14:paraId="75ED6AB6" w14:textId="77777777" w:rsidR="00F826AC" w:rsidRPr="006E15D4" w:rsidRDefault="00F826AC" w:rsidP="00F826AC">
            <w:pPr>
              <w:rPr>
                <w:rFonts w:ascii="IberPangea Text Light" w:hAnsi="IberPangea Text Light"/>
                <w:sz w:val="21"/>
                <w:szCs w:val="21"/>
                <w:highlight w:val="yellow"/>
                <w:lang w:val="en-GB"/>
              </w:rPr>
            </w:pPr>
          </w:p>
        </w:tc>
      </w:tr>
      <w:tr w:rsidR="00F826AC" w:rsidRPr="00A93123" w14:paraId="1938F17A"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A3956AE" w14:textId="3DC5E95B" w:rsidR="00F826AC" w:rsidRPr="00FD4007"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Main website and or social media</w:t>
            </w:r>
          </w:p>
        </w:tc>
        <w:tc>
          <w:tcPr>
            <w:tcW w:w="6662" w:type="dxa"/>
            <w:gridSpan w:val="3"/>
          </w:tcPr>
          <w:p w14:paraId="64BF47F8" w14:textId="77777777"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r w:rsidR="00F826AC" w:rsidRPr="008A538D" w14:paraId="24838823"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695D6BBE" w14:textId="26B47A30" w:rsidR="00F826AC" w:rsidRPr="00FD4007"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 xml:space="preserve">Organisations phone number </w:t>
            </w:r>
          </w:p>
        </w:tc>
        <w:tc>
          <w:tcPr>
            <w:tcW w:w="6662" w:type="dxa"/>
            <w:gridSpan w:val="3"/>
          </w:tcPr>
          <w:p w14:paraId="3FFB3DED" w14:textId="77777777"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bl>
    <w:p w14:paraId="64A22075" w14:textId="77777777" w:rsidR="00D478EB" w:rsidRDefault="00D478EB" w:rsidP="008D688D">
      <w:pPr>
        <w:pStyle w:val="BodyText1"/>
        <w:rPr>
          <w:sz w:val="21"/>
          <w:szCs w:val="24"/>
          <w:lang w:val="en-GB"/>
        </w:rPr>
      </w:pPr>
    </w:p>
    <w:p w14:paraId="363EF63F" w14:textId="77777777" w:rsidR="00FD4007" w:rsidRDefault="00FD4007" w:rsidP="008D688D">
      <w:pPr>
        <w:pStyle w:val="BodyText1"/>
        <w:rPr>
          <w:sz w:val="21"/>
          <w:szCs w:val="24"/>
          <w:lang w:val="en-GB"/>
        </w:rPr>
      </w:pPr>
    </w:p>
    <w:p w14:paraId="5AD840F2" w14:textId="77777777" w:rsidR="00FD4007" w:rsidRDefault="00FD4007" w:rsidP="008D688D">
      <w:pPr>
        <w:pStyle w:val="BodyText1"/>
        <w:rPr>
          <w:sz w:val="21"/>
          <w:szCs w:val="24"/>
          <w:lang w:val="en-GB"/>
        </w:rPr>
      </w:pPr>
    </w:p>
    <w:p w14:paraId="62B8CC78" w14:textId="77777777" w:rsidR="00FD4007" w:rsidRDefault="00FD4007" w:rsidP="008D688D">
      <w:pPr>
        <w:pStyle w:val="BodyText1"/>
        <w:rPr>
          <w:sz w:val="21"/>
          <w:szCs w:val="24"/>
          <w:lang w:val="en-GB"/>
        </w:rPr>
      </w:pPr>
    </w:p>
    <w:tbl>
      <w:tblPr>
        <w:tblStyle w:val="GridTable1Light"/>
        <w:tblW w:w="9776" w:type="dxa"/>
        <w:tblLook w:val="04A0" w:firstRow="1" w:lastRow="0" w:firstColumn="1" w:lastColumn="0" w:noHBand="0" w:noVBand="1"/>
      </w:tblPr>
      <w:tblGrid>
        <w:gridCol w:w="2689"/>
        <w:gridCol w:w="3543"/>
        <w:gridCol w:w="3544"/>
      </w:tblGrid>
      <w:tr w:rsidR="00FD0610" w:rsidRPr="006E15D4" w14:paraId="7A87397C" w14:textId="77777777" w:rsidTr="31C3E70F">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27A9661D" w14:textId="743B44D9" w:rsidR="00FD0610" w:rsidRPr="006E15D4" w:rsidRDefault="00BB2413" w:rsidP="00FB6193">
            <w:pPr>
              <w:spacing w:line="259" w:lineRule="auto"/>
              <w:rPr>
                <w:rFonts w:ascii="IberPangea Text Light" w:hAnsi="IberPangea Text Light"/>
                <w:color w:val="008C38" w:themeColor="accent1"/>
                <w:sz w:val="21"/>
                <w:szCs w:val="24"/>
                <w:lang w:val="en-GB"/>
              </w:rPr>
            </w:pPr>
            <w:bookmarkStart w:id="0" w:name="_Hlk208821237"/>
            <w:r>
              <w:rPr>
                <w:rFonts w:ascii="IberPangea Text Light" w:hAnsi="IberPangea Text Light"/>
                <w:color w:val="008C38" w:themeColor="accent1"/>
                <w:sz w:val="21"/>
                <w:szCs w:val="24"/>
                <w:lang w:val="en-GB"/>
              </w:rPr>
              <w:t>Main</w:t>
            </w:r>
            <w:r w:rsidR="00CF7731">
              <w:rPr>
                <w:rFonts w:ascii="IberPangea Text Light" w:hAnsi="IberPangea Text Light"/>
                <w:color w:val="008C38" w:themeColor="accent1"/>
                <w:sz w:val="21"/>
                <w:szCs w:val="24"/>
                <w:lang w:val="en-GB"/>
              </w:rPr>
              <w:t xml:space="preserve"> </w:t>
            </w:r>
            <w:r>
              <w:rPr>
                <w:rFonts w:ascii="IberPangea Text Light" w:hAnsi="IberPangea Text Light"/>
                <w:color w:val="008C38" w:themeColor="accent1"/>
                <w:sz w:val="21"/>
                <w:szCs w:val="24"/>
                <w:lang w:val="en-GB"/>
              </w:rPr>
              <w:t xml:space="preserve">contact </w:t>
            </w:r>
            <w:r w:rsidR="00FD0610" w:rsidRPr="006E15D4">
              <w:rPr>
                <w:rFonts w:ascii="IberPangea Text Light" w:hAnsi="IberPangea Text Light"/>
                <w:color w:val="008C38" w:themeColor="accent1"/>
                <w:sz w:val="21"/>
                <w:szCs w:val="24"/>
                <w:lang w:val="en-GB"/>
              </w:rPr>
              <w:t>information</w:t>
            </w:r>
          </w:p>
        </w:tc>
        <w:tc>
          <w:tcPr>
            <w:tcW w:w="7087" w:type="dxa"/>
            <w:gridSpan w:val="2"/>
          </w:tcPr>
          <w:p w14:paraId="28BF2999" w14:textId="77777777" w:rsidR="00FD0610" w:rsidRPr="006E15D4" w:rsidRDefault="00FD0610" w:rsidP="00FB6193">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FD0610" w:rsidRPr="008A538D" w14:paraId="540A22AA"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30B53FD6" w14:textId="1D0E5E02" w:rsidR="00FD0610" w:rsidRPr="00FD4007" w:rsidRDefault="00BB2413" w:rsidP="00BB2413">
            <w:pPr>
              <w:rPr>
                <w:rFonts w:ascii="IberPangea Text Light" w:hAnsi="IberPangea Text Light"/>
                <w:b w:val="0"/>
                <w:sz w:val="21"/>
                <w:szCs w:val="24"/>
                <w:lang w:val="en-GB"/>
              </w:rPr>
            </w:pPr>
            <w:r w:rsidRPr="00FD4007">
              <w:rPr>
                <w:rFonts w:ascii="IberPangea Text Light" w:hAnsi="IberPangea Text Light"/>
                <w:b w:val="0"/>
                <w:sz w:val="21"/>
                <w:szCs w:val="24"/>
                <w:lang w:val="en-GB"/>
              </w:rPr>
              <w:t>N</w:t>
            </w:r>
            <w:r w:rsidR="00FD0610" w:rsidRPr="00FD4007">
              <w:rPr>
                <w:rFonts w:ascii="IberPangea Text Light" w:hAnsi="IberPangea Text Light"/>
                <w:b w:val="0"/>
                <w:sz w:val="21"/>
                <w:szCs w:val="24"/>
                <w:lang w:val="en-GB"/>
              </w:rPr>
              <w:t>ame</w:t>
            </w:r>
          </w:p>
        </w:tc>
        <w:tc>
          <w:tcPr>
            <w:tcW w:w="7087" w:type="dxa"/>
            <w:gridSpan w:val="2"/>
          </w:tcPr>
          <w:p w14:paraId="345EBCE6" w14:textId="77777777" w:rsidR="00FD0610" w:rsidRPr="006E15D4" w:rsidRDefault="00FD0610" w:rsidP="004179AD">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D0610" w:rsidRPr="00A93123" w14:paraId="67DC3A5F" w14:textId="77777777" w:rsidTr="31C3E70F">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4F968259" w14:textId="6704644A" w:rsidR="00FD0610" w:rsidRPr="00FD4007" w:rsidRDefault="00BB2413" w:rsidP="00BB2413">
            <w:pPr>
              <w:rPr>
                <w:rFonts w:ascii="IberPangea Text Light" w:hAnsi="IberPangea Text Light"/>
                <w:b w:val="0"/>
                <w:sz w:val="21"/>
                <w:szCs w:val="24"/>
                <w:lang w:val="en-GB"/>
              </w:rPr>
            </w:pPr>
            <w:r w:rsidRPr="00FD4007">
              <w:rPr>
                <w:rFonts w:ascii="IberPangea Text Light" w:hAnsi="IberPangea Text Light"/>
                <w:b w:val="0"/>
                <w:sz w:val="21"/>
                <w:szCs w:val="24"/>
                <w:lang w:val="en-GB"/>
              </w:rPr>
              <w:t xml:space="preserve">Job title/position in </w:t>
            </w:r>
            <w:r w:rsidR="00E1739B" w:rsidRPr="00FD4007">
              <w:rPr>
                <w:rFonts w:ascii="IberPangea Text Light" w:hAnsi="IberPangea Text Light"/>
                <w:b w:val="0"/>
                <w:sz w:val="21"/>
                <w:szCs w:val="24"/>
                <w:lang w:val="en-GB"/>
              </w:rPr>
              <w:t>organisation</w:t>
            </w:r>
          </w:p>
        </w:tc>
        <w:tc>
          <w:tcPr>
            <w:tcW w:w="7087" w:type="dxa"/>
            <w:gridSpan w:val="2"/>
          </w:tcPr>
          <w:p w14:paraId="5C136826" w14:textId="77777777" w:rsidR="00FD0610" w:rsidRPr="006E15D4" w:rsidRDefault="00FD0610" w:rsidP="004179AD">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D0610" w:rsidRPr="008A538D" w14:paraId="6936207E"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23E0BCA9" w14:textId="1841D9A5" w:rsidR="00FD0610" w:rsidRPr="00FD4007" w:rsidRDefault="00887D78" w:rsidP="00887D78">
            <w:pPr>
              <w:rPr>
                <w:rFonts w:ascii="IberPangea Text Light" w:hAnsi="IberPangea Text Light"/>
                <w:b w:val="0"/>
                <w:lang w:val="en-GB"/>
              </w:rPr>
            </w:pPr>
            <w:r w:rsidRPr="00FD4007">
              <w:rPr>
                <w:rFonts w:ascii="IberPangea Text Light" w:hAnsi="IberPangea Text Light"/>
                <w:b w:val="0"/>
                <w:sz w:val="21"/>
                <w:szCs w:val="24"/>
                <w:lang w:val="en-GB"/>
              </w:rPr>
              <w:t>Address</w:t>
            </w:r>
          </w:p>
        </w:tc>
        <w:tc>
          <w:tcPr>
            <w:tcW w:w="7087" w:type="dxa"/>
            <w:gridSpan w:val="2"/>
          </w:tcPr>
          <w:p w14:paraId="7FB25E41" w14:textId="77777777" w:rsidR="00FD0610" w:rsidRPr="006E15D4" w:rsidRDefault="00FD0610" w:rsidP="008A1370">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ED33AD" w:rsidRPr="008A538D" w14:paraId="51F06C29" w14:textId="77777777" w:rsidTr="000B2A71">
        <w:tc>
          <w:tcPr>
            <w:cnfStyle w:val="001000000000" w:firstRow="0" w:lastRow="0" w:firstColumn="1" w:lastColumn="0" w:oddVBand="0" w:evenVBand="0" w:oddHBand="0" w:evenHBand="0" w:firstRowFirstColumn="0" w:firstRowLastColumn="0" w:lastRowFirstColumn="0" w:lastRowLastColumn="0"/>
            <w:tcW w:w="2689" w:type="dxa"/>
          </w:tcPr>
          <w:p w14:paraId="6126388E" w14:textId="55BB3C2F" w:rsidR="00ED33AD" w:rsidRPr="00FD4007" w:rsidRDefault="00ED33AD" w:rsidP="00471018">
            <w:pPr>
              <w:rPr>
                <w:rFonts w:ascii="IberPangea Text Light" w:hAnsi="IberPangea Text Light"/>
                <w:b w:val="0"/>
                <w:sz w:val="21"/>
                <w:szCs w:val="21"/>
                <w:lang w:val="en-GB"/>
              </w:rPr>
            </w:pPr>
            <w:r w:rsidRPr="00FD4007">
              <w:rPr>
                <w:rFonts w:ascii="IberPangea Text Light" w:hAnsi="IberPangea Text Light"/>
                <w:b w:val="0"/>
                <w:sz w:val="21"/>
                <w:szCs w:val="21"/>
                <w:lang w:val="en-GB"/>
              </w:rPr>
              <w:t xml:space="preserve">Contact details </w:t>
            </w:r>
          </w:p>
        </w:tc>
        <w:tc>
          <w:tcPr>
            <w:tcW w:w="3543" w:type="dxa"/>
          </w:tcPr>
          <w:p w14:paraId="4A7F25C6" w14:textId="726A4581" w:rsidR="00ED33AD" w:rsidRPr="006E15D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IberPangea Text Light" w:hAnsi="IberPangea Text Light"/>
                <w:sz w:val="21"/>
                <w:szCs w:val="21"/>
                <w:lang w:val="en-GB"/>
              </w:rPr>
              <w:t xml:space="preserve">Phone: </w:t>
            </w:r>
          </w:p>
        </w:tc>
        <w:tc>
          <w:tcPr>
            <w:tcW w:w="3544" w:type="dxa"/>
          </w:tcPr>
          <w:p w14:paraId="1254954D" w14:textId="181EA909" w:rsidR="00ED33AD" w:rsidRPr="006E15D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IberPangea Text Light" w:hAnsi="IberPangea Text Light"/>
                <w:sz w:val="21"/>
                <w:szCs w:val="21"/>
                <w:lang w:val="en-GB"/>
              </w:rPr>
              <w:t xml:space="preserve">Email: </w:t>
            </w:r>
          </w:p>
        </w:tc>
      </w:tr>
      <w:tr w:rsidR="00A95292" w:rsidRPr="008A538D" w14:paraId="6ED8784F"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51B6FFF8" w14:textId="2E03CA39" w:rsidR="00A95292" w:rsidRPr="00D84CA0" w:rsidRDefault="00ED33AD" w:rsidP="00471018">
            <w:pPr>
              <w:rPr>
                <w:rFonts w:ascii="IberPangea Text Light" w:hAnsi="IberPangea Text Light"/>
                <w:b w:val="0"/>
                <w:sz w:val="21"/>
                <w:szCs w:val="24"/>
                <w:lang w:val="en-GB"/>
              </w:rPr>
            </w:pPr>
            <w:r w:rsidRPr="00D84CA0">
              <w:rPr>
                <w:rFonts w:ascii="IberPangea Text Light" w:hAnsi="IberPangea Text Light"/>
                <w:b w:val="0"/>
                <w:sz w:val="21"/>
                <w:szCs w:val="24"/>
                <w:lang w:val="en-GB"/>
              </w:rPr>
              <w:t>Preferred</w:t>
            </w:r>
            <w:r w:rsidR="00D63A62" w:rsidRPr="00D84CA0">
              <w:rPr>
                <w:rFonts w:ascii="IberPangea Text Light" w:hAnsi="IberPangea Text Light"/>
                <w:b w:val="0"/>
                <w:sz w:val="21"/>
                <w:szCs w:val="24"/>
                <w:lang w:val="en-GB"/>
              </w:rPr>
              <w:t xml:space="preserve"> method of contact</w:t>
            </w:r>
          </w:p>
        </w:tc>
        <w:tc>
          <w:tcPr>
            <w:tcW w:w="7087" w:type="dxa"/>
            <w:gridSpan w:val="2"/>
          </w:tcPr>
          <w:p w14:paraId="7486B4F1" w14:textId="77777777" w:rsidR="00A95292" w:rsidRPr="006E15D4" w:rsidRDefault="00A95292"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0"/>
    </w:tbl>
    <w:p w14:paraId="43887DB0" w14:textId="77777777" w:rsidR="00D63A62" w:rsidRDefault="00D63A62" w:rsidP="008D688D">
      <w:pPr>
        <w:pStyle w:val="BodyText1"/>
        <w:rPr>
          <w:sz w:val="21"/>
          <w:szCs w:val="24"/>
          <w:lang w:val="en-GB"/>
        </w:rPr>
      </w:pPr>
    </w:p>
    <w:tbl>
      <w:tblPr>
        <w:tblStyle w:val="GridTable1Light"/>
        <w:tblW w:w="9776" w:type="dxa"/>
        <w:tblLook w:val="04A0" w:firstRow="1" w:lastRow="0" w:firstColumn="1" w:lastColumn="0" w:noHBand="0" w:noVBand="1"/>
      </w:tblPr>
      <w:tblGrid>
        <w:gridCol w:w="2689"/>
        <w:gridCol w:w="7087"/>
      </w:tblGrid>
      <w:tr w:rsidR="00D63A62" w:rsidRPr="006E15D4" w14:paraId="5C45938D"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67CFAEC2" w14:textId="0DEC5620" w:rsidR="00D63A62" w:rsidRPr="006E15D4" w:rsidRDefault="00D63A62" w:rsidP="00A22B18">
            <w:pPr>
              <w:spacing w:line="259" w:lineRule="auto"/>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Organisation financials</w:t>
            </w:r>
          </w:p>
        </w:tc>
        <w:tc>
          <w:tcPr>
            <w:tcW w:w="7087" w:type="dxa"/>
          </w:tcPr>
          <w:p w14:paraId="25703247" w14:textId="77777777" w:rsidR="00D63A62" w:rsidRPr="006E15D4" w:rsidRDefault="00D63A62"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D63A62" w:rsidRPr="00A93123" w14:paraId="5D221B7F"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743A662E" w14:textId="4465B3D0" w:rsidR="00D63A62" w:rsidRPr="006E15D4" w:rsidRDefault="00180C5F" w:rsidP="00A22B18">
            <w:pPr>
              <w:rPr>
                <w:rFonts w:ascii="IberPangea Text Light" w:hAnsi="IberPangea Text Light"/>
                <w:b w:val="0"/>
                <w:bCs w:val="0"/>
                <w:sz w:val="21"/>
                <w:szCs w:val="24"/>
                <w:lang w:val="en-GB"/>
              </w:rPr>
            </w:pPr>
            <w:r w:rsidRPr="00180C5F">
              <w:rPr>
                <w:rFonts w:ascii="IberPangea Text Light" w:hAnsi="IberPangea Text Light"/>
                <w:b w:val="0"/>
                <w:bCs w:val="0"/>
                <w:sz w:val="21"/>
                <w:szCs w:val="24"/>
                <w:lang w:val="en-GB"/>
              </w:rPr>
              <w:t>What was your total income over the last accounting year?</w:t>
            </w:r>
          </w:p>
        </w:tc>
        <w:tc>
          <w:tcPr>
            <w:tcW w:w="7087" w:type="dxa"/>
          </w:tcPr>
          <w:p w14:paraId="7F6EEA5E" w14:textId="77777777" w:rsidR="00D63A62" w:rsidRPr="006E15D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A93123" w14:paraId="0DD797C5"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0085C104" w14:textId="4DBD5782" w:rsidR="00D63A62" w:rsidRPr="00BB2413" w:rsidRDefault="00393126" w:rsidP="00A22B18">
            <w:pPr>
              <w:rPr>
                <w:rFonts w:ascii="IberPangea Text Light" w:hAnsi="IberPangea Text Light"/>
                <w:bCs w:val="0"/>
                <w:sz w:val="21"/>
                <w:szCs w:val="24"/>
                <w:lang w:val="en-GB"/>
              </w:rPr>
            </w:pPr>
            <w:r w:rsidRPr="00393126">
              <w:rPr>
                <w:rFonts w:ascii="IberPangea Text Light" w:hAnsi="IberPangea Text Light"/>
                <w:b w:val="0"/>
                <w:bCs w:val="0"/>
                <w:sz w:val="21"/>
                <w:szCs w:val="24"/>
                <w:lang w:val="en-GB"/>
              </w:rPr>
              <w:t>What are your current unrestricted reserves?</w:t>
            </w:r>
          </w:p>
        </w:tc>
        <w:tc>
          <w:tcPr>
            <w:tcW w:w="7087" w:type="dxa"/>
          </w:tcPr>
          <w:p w14:paraId="264A5CD1" w14:textId="77777777" w:rsidR="00D63A62" w:rsidRPr="006E15D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A93123" w14:paraId="6FB8D0A4"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22E61761" w14:textId="4A1DE954" w:rsidR="00D63A62" w:rsidRPr="006E15D4" w:rsidRDefault="00393126" w:rsidP="00A22B18">
            <w:pPr>
              <w:rPr>
                <w:rFonts w:ascii="IberPangea Text Light" w:hAnsi="IberPangea Text Light"/>
                <w:b w:val="0"/>
                <w:bCs w:val="0"/>
                <w:lang w:val="en-GB"/>
              </w:rPr>
            </w:pPr>
            <w:r w:rsidRPr="00393126">
              <w:rPr>
                <w:rFonts w:ascii="IberPangea Text Light" w:hAnsi="IberPangea Text Light"/>
                <w:b w:val="0"/>
                <w:bCs w:val="0"/>
                <w:lang w:val="en-GB"/>
              </w:rPr>
              <w:t>Why can these unrestricted reserves not be used for this project?</w:t>
            </w:r>
          </w:p>
        </w:tc>
        <w:tc>
          <w:tcPr>
            <w:tcW w:w="7087" w:type="dxa"/>
          </w:tcPr>
          <w:p w14:paraId="701BA5E9" w14:textId="77777777" w:rsidR="00D63A62" w:rsidRPr="006E15D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A93123" w14:paraId="2DBB5430" w14:textId="77777777" w:rsidTr="00180C5F">
        <w:trPr>
          <w:trHeight w:val="369"/>
        </w:trPr>
        <w:tc>
          <w:tcPr>
            <w:cnfStyle w:val="001000000000" w:firstRow="0" w:lastRow="0" w:firstColumn="1" w:lastColumn="0" w:oddVBand="0" w:evenVBand="0" w:oddHBand="0" w:evenHBand="0" w:firstRowFirstColumn="0" w:firstRowLastColumn="0" w:lastRowFirstColumn="0" w:lastRowLastColumn="0"/>
            <w:tcW w:w="2689" w:type="dxa"/>
          </w:tcPr>
          <w:p w14:paraId="52558246" w14:textId="616C663D" w:rsidR="00D63A62" w:rsidRPr="006E15D4" w:rsidRDefault="00785ABF" w:rsidP="00A22B18">
            <w:pPr>
              <w:rPr>
                <w:rFonts w:ascii="IberPangea Text Light" w:hAnsi="IberPangea Text Light"/>
                <w:sz w:val="21"/>
                <w:szCs w:val="24"/>
                <w:lang w:val="en-GB"/>
              </w:rPr>
            </w:pPr>
            <w:r w:rsidRPr="00785ABF">
              <w:rPr>
                <w:rFonts w:ascii="IberPangea Text Light" w:hAnsi="IberPangea Text Light"/>
                <w:b w:val="0"/>
                <w:bCs w:val="0"/>
                <w:sz w:val="21"/>
                <w:szCs w:val="24"/>
                <w:lang w:val="en-GB"/>
              </w:rPr>
              <w:t>Provide bank details for verification</w:t>
            </w:r>
            <w:r>
              <w:rPr>
                <w:rFonts w:ascii="IberPangea Text Light" w:hAnsi="IberPangea Text Light"/>
                <w:sz w:val="21"/>
                <w:szCs w:val="24"/>
                <w:lang w:val="en-GB"/>
              </w:rPr>
              <w:t xml:space="preserve"> </w:t>
            </w:r>
          </w:p>
        </w:tc>
        <w:tc>
          <w:tcPr>
            <w:tcW w:w="7087" w:type="dxa"/>
          </w:tcPr>
          <w:p w14:paraId="3573922B" w14:textId="77777777" w:rsidR="00D63A62" w:rsidRPr="006E15D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0A39E187" w14:textId="77777777" w:rsidR="00D63A62" w:rsidRDefault="00D63A62" w:rsidP="008D688D">
      <w:pPr>
        <w:pStyle w:val="BodyText1"/>
        <w:rPr>
          <w:sz w:val="21"/>
          <w:szCs w:val="24"/>
          <w:lang w:val="en-GB"/>
        </w:rPr>
      </w:pPr>
    </w:p>
    <w:p w14:paraId="78CF17F2" w14:textId="77777777" w:rsidR="00D63A62" w:rsidRDefault="00D63A62" w:rsidP="008D688D">
      <w:pPr>
        <w:pStyle w:val="BodyText1"/>
        <w:rPr>
          <w:sz w:val="21"/>
          <w:szCs w:val="24"/>
          <w:lang w:val="en-GB"/>
        </w:rPr>
      </w:pPr>
    </w:p>
    <w:tbl>
      <w:tblPr>
        <w:tblStyle w:val="GridTable1Light"/>
        <w:tblW w:w="9776" w:type="dxa"/>
        <w:tblLook w:val="04A0" w:firstRow="1" w:lastRow="0" w:firstColumn="1" w:lastColumn="0" w:noHBand="0" w:noVBand="1"/>
      </w:tblPr>
      <w:tblGrid>
        <w:gridCol w:w="5382"/>
        <w:gridCol w:w="4394"/>
      </w:tblGrid>
      <w:tr w:rsidR="00FD4007" w:rsidRPr="006E15D4" w14:paraId="59EBF9F0" w14:textId="77777777" w:rsidTr="00D829D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382" w:type="dxa"/>
          </w:tcPr>
          <w:p w14:paraId="44293F02" w14:textId="1B12629B" w:rsidR="00FD4007" w:rsidRPr="006E15D4" w:rsidRDefault="004C5CB2" w:rsidP="00A22B18">
            <w:pPr>
              <w:spacing w:line="259" w:lineRule="auto"/>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 xml:space="preserve">Attachments </w:t>
            </w:r>
          </w:p>
        </w:tc>
        <w:tc>
          <w:tcPr>
            <w:tcW w:w="4394" w:type="dxa"/>
          </w:tcPr>
          <w:p w14:paraId="7D62FF60" w14:textId="77777777" w:rsidR="00FD4007" w:rsidRPr="006E15D4" w:rsidRDefault="00FD4007"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FD4007" w:rsidRPr="008A538D" w14:paraId="4700A308"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4CE053F6" w14:textId="6A95D03E" w:rsidR="00FD4007" w:rsidRPr="006E15D4" w:rsidRDefault="00DB2276" w:rsidP="00A22B18">
            <w:pPr>
              <w:rPr>
                <w:rFonts w:ascii="IberPangea Text Light" w:hAnsi="IberPangea Text Light"/>
                <w:b w:val="0"/>
                <w:bCs w:val="0"/>
                <w:sz w:val="21"/>
                <w:szCs w:val="24"/>
                <w:lang w:val="en-GB"/>
              </w:rPr>
            </w:pPr>
            <w:r w:rsidRPr="00DB2276">
              <w:rPr>
                <w:rFonts w:ascii="IberPangea Text Light" w:hAnsi="IberPangea Text Light"/>
                <w:b w:val="0"/>
                <w:bCs w:val="0"/>
                <w:sz w:val="21"/>
                <w:szCs w:val="24"/>
                <w:lang w:val="en-GB"/>
              </w:rPr>
              <w:t>Constitution (or other governing document).</w:t>
            </w:r>
          </w:p>
        </w:tc>
        <w:tc>
          <w:tcPr>
            <w:tcW w:w="4394" w:type="dxa"/>
          </w:tcPr>
          <w:p w14:paraId="5501F429" w14:textId="10C219B1" w:rsidR="00FD4007"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989387455"/>
                <w14:checkbox>
                  <w14:checked w14:val="0"/>
                  <w14:checkedState w14:val="2612" w14:font="MS Gothic"/>
                  <w14:uncheckedState w14:val="2610" w14:font="MS Gothic"/>
                </w14:checkbox>
              </w:sdtPr>
              <w:sdtContent>
                <w:r w:rsidR="00DB2276">
                  <w:rPr>
                    <w:rFonts w:ascii="MS Gothic" w:eastAsia="MS Gothic" w:hAnsi="MS Gothic" w:hint="eastAsia"/>
                    <w:sz w:val="21"/>
                    <w:szCs w:val="24"/>
                    <w:lang w:val="en-GB"/>
                  </w:rPr>
                  <w:t>☐</w:t>
                </w:r>
              </w:sdtContent>
            </w:sdt>
            <w:r w:rsidR="00DB2276">
              <w:rPr>
                <w:rFonts w:ascii="IberPangea Text Light" w:hAnsi="IberPangea Text Light"/>
                <w:sz w:val="21"/>
                <w:szCs w:val="24"/>
                <w:lang w:val="en-GB"/>
              </w:rPr>
              <w:t xml:space="preserve"> Attached</w:t>
            </w:r>
          </w:p>
        </w:tc>
      </w:tr>
      <w:tr w:rsidR="00FD4007" w:rsidRPr="00A93123" w14:paraId="36788A29" w14:textId="77777777" w:rsidTr="00D829D8">
        <w:trPr>
          <w:trHeight w:val="730"/>
        </w:trPr>
        <w:tc>
          <w:tcPr>
            <w:cnfStyle w:val="001000000000" w:firstRow="0" w:lastRow="0" w:firstColumn="1" w:lastColumn="0" w:oddVBand="0" w:evenVBand="0" w:oddHBand="0" w:evenHBand="0" w:firstRowFirstColumn="0" w:firstRowLastColumn="0" w:lastRowFirstColumn="0" w:lastRowLastColumn="0"/>
            <w:tcW w:w="5382" w:type="dxa"/>
          </w:tcPr>
          <w:p w14:paraId="7E7B5773" w14:textId="130849E8" w:rsidR="00FD4007" w:rsidRPr="00BB2413" w:rsidRDefault="00145FA5" w:rsidP="00145FA5">
            <w:pPr>
              <w:rPr>
                <w:rFonts w:ascii="IberPangea Text Light" w:hAnsi="IberPangea Text Light"/>
                <w:bCs w:val="0"/>
                <w:sz w:val="21"/>
                <w:szCs w:val="24"/>
                <w:lang w:val="en-GB"/>
              </w:rPr>
            </w:pPr>
            <w:r w:rsidRPr="00145FA5">
              <w:rPr>
                <w:rFonts w:ascii="IberPangea Text Light" w:hAnsi="IberPangea Text Light"/>
                <w:b w:val="0"/>
                <w:sz w:val="21"/>
                <w:szCs w:val="24"/>
                <w:lang w:val="en-GB"/>
              </w:rPr>
              <w:t>Latest set of approved accounts, unless the organisation is less than 18 months old.</w:t>
            </w:r>
          </w:p>
        </w:tc>
        <w:tc>
          <w:tcPr>
            <w:tcW w:w="4394" w:type="dxa"/>
          </w:tcPr>
          <w:p w14:paraId="11622ACB" w14:textId="70DC7A97" w:rsidR="00FD4007"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77116035"/>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281216">
              <w:rPr>
                <w:rFonts w:ascii="IberPangea Text Light" w:hAnsi="IberPangea Text Light"/>
                <w:sz w:val="21"/>
                <w:szCs w:val="24"/>
                <w:lang w:val="en-GB"/>
              </w:rPr>
              <w:t xml:space="preserve"> </w:t>
            </w:r>
            <w:r w:rsidR="00145FA5" w:rsidRPr="00145FA5">
              <w:rPr>
                <w:rFonts w:ascii="IberPangea Text Light" w:hAnsi="IberPangea Text Light"/>
                <w:sz w:val="21"/>
                <w:szCs w:val="24"/>
                <w:lang w:val="en-GB"/>
              </w:rPr>
              <w:t>Attached</w:t>
            </w:r>
          </w:p>
          <w:p w14:paraId="547D243E" w14:textId="77777777" w:rsidR="00145FA5" w:rsidRDefault="00145FA5"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5CD6C60B" w14:textId="61761556" w:rsidR="00145FA5"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10651392"/>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497F54">
              <w:rPr>
                <w:rFonts w:ascii="IberPangea Text Light" w:hAnsi="IberPangea Text Light"/>
                <w:sz w:val="21"/>
                <w:szCs w:val="24"/>
                <w:lang w:val="en-GB"/>
              </w:rPr>
              <w:t xml:space="preserve"> N/A – We’re less than 18 months old</w:t>
            </w:r>
          </w:p>
        </w:tc>
      </w:tr>
      <w:tr w:rsidR="00FD4007" w:rsidRPr="00A93123" w14:paraId="6A66FD6C"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28D877AA" w14:textId="77777777" w:rsidR="00D829D8" w:rsidRPr="00D829D8"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 xml:space="preserve">Upload a copy of your safeguarding policy and procedures if your organisation's core work </w:t>
            </w:r>
          </w:p>
          <w:p w14:paraId="13738EAD" w14:textId="77777777" w:rsidR="00D829D8" w:rsidRPr="00D829D8"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 xml:space="preserve">(the work it was set up to do) or the project you are applying for involves children or </w:t>
            </w:r>
          </w:p>
          <w:p w14:paraId="49590B87" w14:textId="53353520" w:rsidR="00FD4007" w:rsidRPr="006E15D4"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vulnerable adults.</w:t>
            </w:r>
          </w:p>
        </w:tc>
        <w:tc>
          <w:tcPr>
            <w:tcW w:w="4394" w:type="dxa"/>
          </w:tcPr>
          <w:p w14:paraId="7531DEBE" w14:textId="26932088" w:rsidR="00D829D8" w:rsidRDefault="00000000"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24295409"/>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281216">
              <w:rPr>
                <w:rFonts w:ascii="IberPangea Text Light" w:hAnsi="IberPangea Text Light"/>
                <w:sz w:val="21"/>
                <w:szCs w:val="24"/>
                <w:lang w:val="en-GB"/>
              </w:rPr>
              <w:t xml:space="preserve"> </w:t>
            </w:r>
            <w:r w:rsidR="00D829D8" w:rsidRPr="00145FA5">
              <w:rPr>
                <w:rFonts w:ascii="IberPangea Text Light" w:hAnsi="IberPangea Text Light"/>
                <w:sz w:val="21"/>
                <w:szCs w:val="24"/>
                <w:lang w:val="en-GB"/>
              </w:rPr>
              <w:t>Attached</w:t>
            </w:r>
          </w:p>
          <w:p w14:paraId="153B0F6B" w14:textId="77777777" w:rsidR="00D829D8" w:rsidRDefault="00D829D8"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781C2291" w14:textId="2849C9DF" w:rsidR="00FD4007" w:rsidRPr="006E15D4" w:rsidRDefault="00000000" w:rsidP="00D829D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558740919"/>
                <w14:checkbox>
                  <w14:checked w14:val="0"/>
                  <w14:checkedState w14:val="2612" w14:font="MS Gothic"/>
                  <w14:uncheckedState w14:val="2610" w14:font="MS Gothic"/>
                </w14:checkbox>
              </w:sdtPr>
              <w:sdtContent>
                <w:r w:rsidR="00D829D8">
                  <w:rPr>
                    <w:rFonts w:ascii="MS Gothic" w:eastAsia="MS Gothic" w:hAnsi="MS Gothic" w:hint="eastAsia"/>
                    <w:sz w:val="21"/>
                    <w:szCs w:val="24"/>
                    <w:lang w:val="en-GB"/>
                  </w:rPr>
                  <w:t>☐</w:t>
                </w:r>
              </w:sdtContent>
            </w:sdt>
            <w:r w:rsidR="00D829D8">
              <w:rPr>
                <w:rFonts w:ascii="IberPangea Text Light" w:hAnsi="IberPangea Text Light"/>
                <w:sz w:val="21"/>
                <w:szCs w:val="24"/>
                <w:lang w:val="en-GB"/>
              </w:rPr>
              <w:t xml:space="preserve"> N/A </w:t>
            </w:r>
            <w:r w:rsidR="00774A1B">
              <w:rPr>
                <w:rFonts w:ascii="IberPangea Text Light" w:hAnsi="IberPangea Text Light"/>
                <w:sz w:val="21"/>
                <w:szCs w:val="24"/>
                <w:lang w:val="en-GB"/>
              </w:rPr>
              <w:t>for organisation and this project</w:t>
            </w:r>
          </w:p>
        </w:tc>
      </w:tr>
    </w:tbl>
    <w:p w14:paraId="32080611" w14:textId="77777777" w:rsidR="00D63A62" w:rsidRDefault="00D63A62" w:rsidP="008D688D">
      <w:pPr>
        <w:pStyle w:val="BodyText1"/>
        <w:rPr>
          <w:sz w:val="21"/>
          <w:szCs w:val="24"/>
          <w:lang w:val="en-GB"/>
        </w:rPr>
      </w:pPr>
    </w:p>
    <w:p w14:paraId="63C6FA30" w14:textId="77777777" w:rsidR="00D63A62" w:rsidRDefault="00D63A62" w:rsidP="008D688D">
      <w:pPr>
        <w:pStyle w:val="BodyText1"/>
        <w:rPr>
          <w:sz w:val="21"/>
          <w:szCs w:val="24"/>
          <w:lang w:val="en-GB"/>
        </w:rPr>
      </w:pPr>
    </w:p>
    <w:p w14:paraId="332ECC07" w14:textId="77777777" w:rsidR="00D63A62" w:rsidRDefault="00D63A62" w:rsidP="008D688D">
      <w:pPr>
        <w:pStyle w:val="BodyText1"/>
        <w:rPr>
          <w:sz w:val="21"/>
          <w:szCs w:val="24"/>
          <w:lang w:val="en-GB"/>
        </w:rPr>
      </w:pPr>
    </w:p>
    <w:p w14:paraId="70303510" w14:textId="77777777" w:rsidR="00D63A62" w:rsidRDefault="00D63A62" w:rsidP="008D688D">
      <w:pPr>
        <w:pStyle w:val="BodyText1"/>
        <w:rPr>
          <w:sz w:val="21"/>
          <w:szCs w:val="24"/>
          <w:lang w:val="en-GB"/>
        </w:rPr>
      </w:pPr>
    </w:p>
    <w:p w14:paraId="6FCCE152" w14:textId="77777777" w:rsidR="00D63A62" w:rsidRDefault="00D63A62" w:rsidP="008D688D">
      <w:pPr>
        <w:pStyle w:val="BodyText1"/>
        <w:rPr>
          <w:sz w:val="21"/>
          <w:szCs w:val="24"/>
          <w:lang w:val="en-GB"/>
        </w:rPr>
      </w:pPr>
    </w:p>
    <w:p w14:paraId="160D6654" w14:textId="4E3FFAFC" w:rsidR="009A1013" w:rsidRPr="006E15D4" w:rsidRDefault="008501C3" w:rsidP="00FB6193">
      <w:pPr>
        <w:pStyle w:val="Heading1"/>
        <w:spacing w:after="0"/>
        <w:rPr>
          <w:sz w:val="52"/>
          <w:szCs w:val="24"/>
          <w:lang w:val="en-GB"/>
        </w:rPr>
      </w:pPr>
      <w:r w:rsidRPr="006E15D4">
        <w:rPr>
          <w:sz w:val="52"/>
          <w:szCs w:val="24"/>
          <w:lang w:val="en-GB"/>
        </w:rPr>
        <w:t>P</w:t>
      </w:r>
      <w:r w:rsidR="00D84CA0">
        <w:rPr>
          <w:sz w:val="52"/>
          <w:szCs w:val="24"/>
          <w:lang w:val="en-GB"/>
        </w:rPr>
        <w:t xml:space="preserve">roject Information </w:t>
      </w:r>
    </w:p>
    <w:p w14:paraId="27BB8FD7" w14:textId="000760B0" w:rsidR="004C0EBC" w:rsidRPr="006E15D4" w:rsidRDefault="004C0EBC" w:rsidP="00FB6193">
      <w:pPr>
        <w:pStyle w:val="BodyText1"/>
        <w:spacing w:before="240"/>
        <w:rPr>
          <w:sz w:val="21"/>
          <w:szCs w:val="24"/>
          <w:lang w:val="en-GB"/>
        </w:rPr>
      </w:pPr>
    </w:p>
    <w:tbl>
      <w:tblPr>
        <w:tblStyle w:val="GridTable1Light"/>
        <w:tblW w:w="9776" w:type="dxa"/>
        <w:tblLook w:val="04A0" w:firstRow="1" w:lastRow="0" w:firstColumn="1" w:lastColumn="0" w:noHBand="0" w:noVBand="1"/>
      </w:tblPr>
      <w:tblGrid>
        <w:gridCol w:w="3964"/>
        <w:gridCol w:w="3828"/>
        <w:gridCol w:w="1984"/>
      </w:tblGrid>
      <w:tr w:rsidR="008501C3" w:rsidRPr="006E15D4" w14:paraId="0106B6CB" w14:textId="77777777" w:rsidTr="00115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4" w:type="dxa"/>
          </w:tcPr>
          <w:p w14:paraId="12F4BA57" w14:textId="77777777" w:rsidR="008501C3" w:rsidRPr="006E15D4" w:rsidRDefault="008501C3">
            <w:pPr>
              <w:spacing w:after="160" w:line="259" w:lineRule="auto"/>
              <w:rPr>
                <w:rFonts w:ascii="IberPangea Text Light" w:hAnsi="IberPangea Text Light"/>
                <w:color w:val="008C38" w:themeColor="accent1"/>
                <w:sz w:val="21"/>
                <w:szCs w:val="21"/>
                <w:lang w:val="en-GB"/>
              </w:rPr>
            </w:pPr>
            <w:r w:rsidRPr="31C3E70F">
              <w:rPr>
                <w:rFonts w:ascii="IberPangea Text Light" w:hAnsi="IberPangea Text Light"/>
                <w:color w:val="008C38" w:themeColor="accent1"/>
                <w:sz w:val="21"/>
                <w:szCs w:val="21"/>
                <w:lang w:val="en-GB"/>
              </w:rPr>
              <w:t>Key information</w:t>
            </w:r>
          </w:p>
        </w:tc>
        <w:tc>
          <w:tcPr>
            <w:tcW w:w="5812" w:type="dxa"/>
            <w:gridSpan w:val="2"/>
          </w:tcPr>
          <w:p w14:paraId="519D57B2" w14:textId="77777777" w:rsidR="008501C3" w:rsidRPr="006E15D4" w:rsidRDefault="008501C3">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1"/>
                <w:lang w:val="en-GB"/>
              </w:rPr>
            </w:pPr>
            <w:r w:rsidRPr="31C3E70F">
              <w:rPr>
                <w:rFonts w:ascii="IberPangea Text Light" w:hAnsi="IberPangea Text Light"/>
                <w:color w:val="008C38" w:themeColor="accent1"/>
                <w:sz w:val="21"/>
                <w:szCs w:val="21"/>
                <w:lang w:val="en-GB"/>
              </w:rPr>
              <w:t>Answer</w:t>
            </w:r>
          </w:p>
        </w:tc>
      </w:tr>
      <w:tr w:rsidR="008501C3" w:rsidRPr="006E15D4" w14:paraId="1266CF39" w14:textId="77777777" w:rsidTr="001153DA">
        <w:trPr>
          <w:trHeight w:val="300"/>
        </w:trPr>
        <w:tc>
          <w:tcPr>
            <w:cnfStyle w:val="001000000000" w:firstRow="0" w:lastRow="0" w:firstColumn="1" w:lastColumn="0" w:oddVBand="0" w:evenVBand="0" w:oddHBand="0" w:evenHBand="0" w:firstRowFirstColumn="0" w:firstRowLastColumn="0" w:lastRowFirstColumn="0" w:lastRowLastColumn="0"/>
            <w:tcW w:w="3964" w:type="dxa"/>
          </w:tcPr>
          <w:p w14:paraId="799F3653" w14:textId="2865B18B" w:rsidR="008501C3" w:rsidRPr="009508B0" w:rsidRDefault="008501C3">
            <w:pPr>
              <w:spacing w:after="160" w:line="259" w:lineRule="auto"/>
              <w:rPr>
                <w:rFonts w:ascii="IberPangea Text Light" w:hAnsi="IberPangea Text Light"/>
                <w:b w:val="0"/>
                <w:bCs w:val="0"/>
                <w:sz w:val="21"/>
                <w:szCs w:val="21"/>
                <w:lang w:val="en-GB"/>
              </w:rPr>
            </w:pPr>
            <w:r w:rsidRPr="009508B0">
              <w:rPr>
                <w:rFonts w:ascii="IberPangea Text Light" w:hAnsi="IberPangea Text Light"/>
                <w:b w:val="0"/>
                <w:bCs w:val="0"/>
                <w:sz w:val="21"/>
                <w:szCs w:val="21"/>
                <w:lang w:val="en-GB"/>
              </w:rPr>
              <w:t>P</w:t>
            </w:r>
            <w:r w:rsidR="00CC2584" w:rsidRPr="009508B0">
              <w:rPr>
                <w:rFonts w:ascii="IberPangea Text Light" w:hAnsi="IberPangea Text Light"/>
                <w:b w:val="0"/>
                <w:bCs w:val="0"/>
                <w:sz w:val="21"/>
                <w:szCs w:val="21"/>
                <w:lang w:val="en-GB"/>
              </w:rPr>
              <w:t>roject</w:t>
            </w:r>
            <w:r w:rsidRPr="009508B0">
              <w:rPr>
                <w:rFonts w:ascii="IberPangea Text Light" w:hAnsi="IberPangea Text Light"/>
                <w:b w:val="0"/>
                <w:bCs w:val="0"/>
                <w:sz w:val="21"/>
                <w:szCs w:val="21"/>
                <w:lang w:val="en-GB"/>
              </w:rPr>
              <w:t xml:space="preserve"> name </w:t>
            </w:r>
          </w:p>
        </w:tc>
        <w:tc>
          <w:tcPr>
            <w:tcW w:w="5812" w:type="dxa"/>
            <w:gridSpan w:val="2"/>
          </w:tcPr>
          <w:p w14:paraId="6BF41147" w14:textId="74834067" w:rsidR="008501C3" w:rsidRPr="006E15D4" w:rsidRDefault="008501C3"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r w:rsidR="00B93B56" w:rsidRPr="008A538D" w14:paraId="4FE7BC1E" w14:textId="77777777" w:rsidTr="007A5703">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3"/>
          </w:tcPr>
          <w:p w14:paraId="487BC36C" w14:textId="77777777" w:rsidR="00B93B56" w:rsidRPr="00B93B56" w:rsidRDefault="00B93B56" w:rsidP="00B93B56">
            <w:pPr>
              <w:rPr>
                <w:rFonts w:ascii="IberPangea Text Light" w:hAnsi="IberPangea Text Light"/>
                <w:b w:val="0"/>
                <w:bCs w:val="0"/>
                <w:sz w:val="21"/>
                <w:szCs w:val="21"/>
                <w:lang w:val="en-GB"/>
              </w:rPr>
            </w:pPr>
            <w:r w:rsidRPr="00B93B56">
              <w:rPr>
                <w:rFonts w:ascii="IberPangea Text Light" w:hAnsi="IberPangea Text Light"/>
                <w:b w:val="0"/>
                <w:bCs w:val="0"/>
                <w:sz w:val="21"/>
                <w:szCs w:val="21"/>
                <w:lang w:val="en-GB"/>
              </w:rPr>
              <w:t xml:space="preserve">Tell us what you’re applying for. Make sure you include details on What, When, Where, </w:t>
            </w:r>
          </w:p>
          <w:p w14:paraId="61EA1C7F" w14:textId="3E57292F" w:rsidR="00B93B56" w:rsidRPr="00B93B56" w:rsidRDefault="00B93B56" w:rsidP="31C3E70F">
            <w:pPr>
              <w:spacing w:after="160" w:line="259" w:lineRule="auto"/>
              <w:rPr>
                <w:rFonts w:ascii="IberPangea Text Light" w:hAnsi="IberPangea Text Light"/>
                <w:b w:val="0"/>
                <w:bCs w:val="0"/>
                <w:sz w:val="21"/>
                <w:szCs w:val="21"/>
                <w:highlight w:val="yellow"/>
                <w:lang w:val="en-GB"/>
              </w:rPr>
            </w:pPr>
            <w:r w:rsidRPr="00B93B56">
              <w:rPr>
                <w:rFonts w:ascii="IberPangea Text Light" w:hAnsi="IberPangea Text Light"/>
                <w:b w:val="0"/>
                <w:bCs w:val="0"/>
                <w:sz w:val="21"/>
                <w:szCs w:val="21"/>
                <w:lang w:val="en-GB"/>
              </w:rPr>
              <w:t>Why, How and Who will benefit (including numbers where possible). (Max 250 words)</w:t>
            </w:r>
          </w:p>
        </w:tc>
      </w:tr>
      <w:tr w:rsidR="009508B0" w:rsidRPr="006E15D4" w14:paraId="071A559E" w14:textId="77777777" w:rsidTr="009508B0">
        <w:trPr>
          <w:trHeight w:val="1633"/>
        </w:trPr>
        <w:tc>
          <w:tcPr>
            <w:cnfStyle w:val="001000000000" w:firstRow="0" w:lastRow="0" w:firstColumn="1" w:lastColumn="0" w:oddVBand="0" w:evenVBand="0" w:oddHBand="0" w:evenHBand="0" w:firstRowFirstColumn="0" w:firstRowLastColumn="0" w:lastRowFirstColumn="0" w:lastRowLastColumn="0"/>
            <w:tcW w:w="9776" w:type="dxa"/>
            <w:gridSpan w:val="3"/>
          </w:tcPr>
          <w:p w14:paraId="19F43BF5" w14:textId="14047055" w:rsidR="009508B0" w:rsidRPr="009508B0" w:rsidRDefault="009508B0" w:rsidP="31C3E70F">
            <w:pPr>
              <w:spacing w:after="160" w:line="259" w:lineRule="auto"/>
              <w:rPr>
                <w:rFonts w:ascii="IberPangea Text Light" w:hAnsi="IberPangea Text Light"/>
                <w:b w:val="0"/>
                <w:bCs w:val="0"/>
                <w:sz w:val="21"/>
                <w:szCs w:val="21"/>
                <w:highlight w:val="yellow"/>
                <w:lang w:val="en-GB"/>
              </w:rPr>
            </w:pPr>
          </w:p>
        </w:tc>
      </w:tr>
      <w:tr w:rsidR="001153DA" w:rsidRPr="00A93123" w14:paraId="550779E5" w14:textId="77777777" w:rsidTr="001153DA">
        <w:trPr>
          <w:trHeight w:val="422"/>
        </w:trPr>
        <w:tc>
          <w:tcPr>
            <w:cnfStyle w:val="001000000000" w:firstRow="0" w:lastRow="0" w:firstColumn="1" w:lastColumn="0" w:oddVBand="0" w:evenVBand="0" w:oddHBand="0" w:evenHBand="0" w:firstRowFirstColumn="0" w:firstRowLastColumn="0" w:lastRowFirstColumn="0" w:lastRowLastColumn="0"/>
            <w:tcW w:w="9776" w:type="dxa"/>
            <w:gridSpan w:val="3"/>
          </w:tcPr>
          <w:p w14:paraId="334C1BD1" w14:textId="0F7F9260" w:rsidR="001153DA" w:rsidRDefault="001153DA" w:rsidP="31C3E70F">
            <w:pPr>
              <w:rPr>
                <w:rFonts w:ascii="IberPangea Text Light" w:hAnsi="IberPangea Text Light"/>
                <w:sz w:val="21"/>
                <w:szCs w:val="21"/>
                <w:lang w:val="en-GB"/>
              </w:rPr>
            </w:pPr>
            <w:r w:rsidRPr="001153DA">
              <w:rPr>
                <w:rFonts w:ascii="IberPangea Text Light" w:hAnsi="IberPangea Text Light"/>
                <w:b w:val="0"/>
                <w:bCs w:val="0"/>
                <w:sz w:val="21"/>
                <w:szCs w:val="21"/>
                <w:lang w:val="en-GB"/>
              </w:rPr>
              <w:t xml:space="preserve">What fund </w:t>
            </w:r>
            <w:r w:rsidRPr="0013700D">
              <w:rPr>
                <w:rFonts w:ascii="IberPangea Text Light" w:hAnsi="IberPangea Text Light"/>
                <w:b w:val="0"/>
                <w:bCs w:val="0"/>
                <w:sz w:val="21"/>
                <w:szCs w:val="21"/>
                <w:lang w:val="en-GB"/>
              </w:rPr>
              <w:t>priority</w:t>
            </w:r>
            <w:r w:rsidR="00F67D43" w:rsidRPr="0013700D">
              <w:rPr>
                <w:rFonts w:ascii="IberPangea Text Light" w:hAnsi="IberPangea Text Light"/>
                <w:b w:val="0"/>
                <w:bCs w:val="0"/>
                <w:sz w:val="21"/>
                <w:szCs w:val="21"/>
                <w:lang w:val="en-GB"/>
              </w:rPr>
              <w:t xml:space="preserve"> theme</w:t>
            </w:r>
            <w:r w:rsidRPr="0013700D">
              <w:rPr>
                <w:rFonts w:ascii="IberPangea Text Light" w:hAnsi="IberPangea Text Light"/>
                <w:b w:val="0"/>
                <w:bCs w:val="0"/>
                <w:sz w:val="21"/>
                <w:szCs w:val="21"/>
                <w:lang w:val="en-GB"/>
              </w:rPr>
              <w:t xml:space="preserve"> does your</w:t>
            </w:r>
            <w:r w:rsidRPr="001153DA">
              <w:rPr>
                <w:rFonts w:ascii="IberPangea Text Light" w:hAnsi="IberPangea Text Light"/>
                <w:b w:val="0"/>
                <w:bCs w:val="0"/>
                <w:sz w:val="21"/>
                <w:szCs w:val="21"/>
                <w:lang w:val="en-GB"/>
              </w:rPr>
              <w:t xml:space="preserve"> project address?</w:t>
            </w:r>
            <w:r w:rsidR="009C7E78">
              <w:rPr>
                <w:rFonts w:ascii="IberPangea Text Light" w:hAnsi="IberPangea Text Light"/>
                <w:b w:val="0"/>
                <w:bCs w:val="0"/>
                <w:sz w:val="21"/>
                <w:szCs w:val="21"/>
                <w:lang w:val="en-GB"/>
              </w:rPr>
              <w:t xml:space="preserve"> </w:t>
            </w:r>
          </w:p>
          <w:p w14:paraId="1B883FE2" w14:textId="219A455D" w:rsidR="009C7E78" w:rsidRPr="009C7E78" w:rsidRDefault="009C7E78" w:rsidP="31C3E70F">
            <w:pPr>
              <w:rPr>
                <w:rFonts w:ascii="IberPangea Text Light" w:hAnsi="IberPangea Text Light"/>
                <w:b w:val="0"/>
                <w:bCs w:val="0"/>
                <w:i/>
                <w:iCs/>
                <w:sz w:val="16"/>
                <w:szCs w:val="16"/>
                <w:highlight w:val="yellow"/>
                <w:lang w:val="en-GB"/>
              </w:rPr>
            </w:pPr>
            <w:r w:rsidRPr="009C7E78">
              <w:rPr>
                <w:rFonts w:ascii="IberPangea Text Light" w:hAnsi="IberPangea Text Light"/>
                <w:b w:val="0"/>
                <w:bCs w:val="0"/>
                <w:i/>
                <w:iCs/>
                <w:sz w:val="16"/>
                <w:szCs w:val="16"/>
                <w:lang w:val="en-GB"/>
              </w:rPr>
              <w:t>You can tick more than one option if applicable.</w:t>
            </w:r>
          </w:p>
        </w:tc>
      </w:tr>
      <w:tr w:rsidR="008501C3" w:rsidRPr="006E15D4" w14:paraId="7DE51A0F"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185349AB" w14:textId="37AF6683" w:rsidR="008501C3" w:rsidRPr="00D3032B"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Strengthening financial resilience and educational inclusion</w:t>
            </w:r>
          </w:p>
        </w:tc>
        <w:sdt>
          <w:sdtPr>
            <w:rPr>
              <w:rFonts w:ascii="IberPangea Text Light" w:hAnsi="IberPangea Text Light"/>
              <w:sz w:val="21"/>
              <w:szCs w:val="21"/>
              <w:lang w:val="en-GB"/>
            </w:rPr>
            <w:id w:val="-91712084"/>
            <w14:checkbox>
              <w14:checked w14:val="0"/>
              <w14:checkedState w14:val="2612" w14:font="MS Gothic"/>
              <w14:uncheckedState w14:val="2610" w14:font="MS Gothic"/>
            </w14:checkbox>
          </w:sdtPr>
          <w:sdtContent>
            <w:tc>
              <w:tcPr>
                <w:tcW w:w="1984" w:type="dxa"/>
              </w:tcPr>
              <w:p w14:paraId="4E3DF299" w14:textId="2B4187F7"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6E15D4" w14:paraId="46BD5EAD"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5925B4F2" w14:textId="637E6AAC" w:rsidR="008501C3" w:rsidRPr="001153DA"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Employability and skills development</w:t>
            </w:r>
          </w:p>
        </w:tc>
        <w:sdt>
          <w:sdtPr>
            <w:rPr>
              <w:rFonts w:ascii="IberPangea Text Light" w:hAnsi="IberPangea Text Light"/>
              <w:sz w:val="21"/>
              <w:szCs w:val="21"/>
              <w:lang w:val="en-GB"/>
            </w:rPr>
            <w:id w:val="1174539324"/>
            <w14:checkbox>
              <w14:checked w14:val="0"/>
              <w14:checkedState w14:val="2612" w14:font="MS Gothic"/>
              <w14:uncheckedState w14:val="2610" w14:font="MS Gothic"/>
            </w14:checkbox>
          </w:sdtPr>
          <w:sdtContent>
            <w:tc>
              <w:tcPr>
                <w:tcW w:w="1984" w:type="dxa"/>
              </w:tcPr>
              <w:p w14:paraId="169B9FBA" w14:textId="50AB6DD3"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8A538D" w14:paraId="436D1214"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69E5DD8D" w14:textId="76CFA283" w:rsidR="008501C3" w:rsidRPr="006E15D4" w:rsidRDefault="001153DA">
            <w:pPr>
              <w:spacing w:after="160" w:line="259" w:lineRule="auto"/>
              <w:rPr>
                <w:rFonts w:ascii="IberPangea Text Light" w:hAnsi="IberPangea Text Light"/>
                <w:sz w:val="21"/>
                <w:szCs w:val="21"/>
                <w:lang w:val="en-GB"/>
              </w:rPr>
            </w:pPr>
            <w:r w:rsidRPr="001153DA">
              <w:rPr>
                <w:rFonts w:ascii="IberPangea Text Light" w:hAnsi="IberPangea Text Light"/>
                <w:b w:val="0"/>
                <w:bCs w:val="0"/>
                <w:sz w:val="21"/>
                <w:szCs w:val="21"/>
                <w:lang w:val="en-GB"/>
              </w:rPr>
              <w:t>Social and digital inclusion wellbeing and active lifestyles</w:t>
            </w:r>
          </w:p>
        </w:tc>
        <w:sdt>
          <w:sdtPr>
            <w:rPr>
              <w:rFonts w:ascii="IberPangea Text Light" w:hAnsi="IberPangea Text Light"/>
              <w:sz w:val="21"/>
              <w:szCs w:val="21"/>
              <w:lang w:val="en-GB"/>
            </w:rPr>
            <w:id w:val="-499354806"/>
            <w14:checkbox>
              <w14:checked w14:val="0"/>
              <w14:checkedState w14:val="2612" w14:font="MS Gothic"/>
              <w14:uncheckedState w14:val="2610" w14:font="MS Gothic"/>
            </w14:checkbox>
          </w:sdtPr>
          <w:sdtContent>
            <w:tc>
              <w:tcPr>
                <w:tcW w:w="1984" w:type="dxa"/>
              </w:tcPr>
              <w:p w14:paraId="327147BC" w14:textId="1EA831F8"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8A538D" w14:paraId="4B787560"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4A5B69D9" w14:textId="6292683C" w:rsidR="008501C3" w:rsidRPr="001153DA"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Improving community spaces and buildings</w:t>
            </w:r>
          </w:p>
        </w:tc>
        <w:sdt>
          <w:sdtPr>
            <w:rPr>
              <w:rFonts w:ascii="IberPangea Text Light" w:hAnsi="IberPangea Text Light"/>
              <w:sz w:val="21"/>
              <w:szCs w:val="21"/>
              <w:lang w:val="en-GB"/>
            </w:rPr>
            <w:id w:val="1607306701"/>
            <w14:checkbox>
              <w14:checked w14:val="0"/>
              <w14:checkedState w14:val="2612" w14:font="MS Gothic"/>
              <w14:uncheckedState w14:val="2610" w14:font="MS Gothic"/>
            </w14:checkbox>
          </w:sdtPr>
          <w:sdtContent>
            <w:tc>
              <w:tcPr>
                <w:tcW w:w="1984" w:type="dxa"/>
              </w:tcPr>
              <w:p w14:paraId="2FF888D8" w14:textId="20110A15"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D72858" w:rsidRPr="006E15D4" w14:paraId="71A00F2D" w14:textId="77777777" w:rsidTr="004C1E38">
        <w:trPr>
          <w:trHeight w:val="540"/>
        </w:trPr>
        <w:tc>
          <w:tcPr>
            <w:cnfStyle w:val="001000000000" w:firstRow="0" w:lastRow="0" w:firstColumn="1" w:lastColumn="0" w:oddVBand="0" w:evenVBand="0" w:oddHBand="0" w:evenHBand="0" w:firstRowFirstColumn="0" w:firstRowLastColumn="0" w:lastRowFirstColumn="0" w:lastRowLastColumn="0"/>
            <w:tcW w:w="7792" w:type="dxa"/>
            <w:gridSpan w:val="2"/>
          </w:tcPr>
          <w:p w14:paraId="673BCC19" w14:textId="224BEFED" w:rsidR="00D72858" w:rsidRPr="001153DA" w:rsidRDefault="001153DA" w:rsidP="0013506B">
            <w:pPr>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Enhancing green spaces and access to nature</w:t>
            </w:r>
          </w:p>
        </w:tc>
        <w:sdt>
          <w:sdtPr>
            <w:rPr>
              <w:rFonts w:ascii="IberPangea Text Light" w:hAnsi="IberPangea Text Light"/>
              <w:sz w:val="21"/>
              <w:szCs w:val="21"/>
              <w:lang w:val="en-GB"/>
            </w:rPr>
            <w:id w:val="614104339"/>
            <w14:checkbox>
              <w14:checked w14:val="0"/>
              <w14:checkedState w14:val="2612" w14:font="MS Gothic"/>
              <w14:uncheckedState w14:val="2610" w14:font="MS Gothic"/>
            </w14:checkbox>
          </w:sdtPr>
          <w:sdtContent>
            <w:tc>
              <w:tcPr>
                <w:tcW w:w="1984" w:type="dxa"/>
              </w:tcPr>
              <w:p w14:paraId="7C11CE52" w14:textId="559E6286" w:rsidR="00D72858" w:rsidRPr="00E15079"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1153DA" w:rsidRPr="006E15D4" w14:paraId="3F9768C9" w14:textId="77777777" w:rsidTr="004C1E38">
        <w:trPr>
          <w:trHeight w:val="562"/>
        </w:trPr>
        <w:tc>
          <w:tcPr>
            <w:cnfStyle w:val="001000000000" w:firstRow="0" w:lastRow="0" w:firstColumn="1" w:lastColumn="0" w:oddVBand="0" w:evenVBand="0" w:oddHBand="0" w:evenHBand="0" w:firstRowFirstColumn="0" w:firstRowLastColumn="0" w:lastRowFirstColumn="0" w:lastRowLastColumn="0"/>
            <w:tcW w:w="7792" w:type="dxa"/>
            <w:gridSpan w:val="2"/>
          </w:tcPr>
          <w:p w14:paraId="098C7EA5" w14:textId="2B081BB3" w:rsidR="001153DA" w:rsidRPr="001153DA" w:rsidRDefault="001153DA" w:rsidP="0013506B">
            <w:pPr>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Sustainable and inclusive transport</w:t>
            </w:r>
          </w:p>
        </w:tc>
        <w:sdt>
          <w:sdtPr>
            <w:rPr>
              <w:rFonts w:ascii="IberPangea Text Light" w:hAnsi="IberPangea Text Light"/>
              <w:sz w:val="21"/>
              <w:szCs w:val="21"/>
              <w:lang w:val="en-GB"/>
            </w:rPr>
            <w:id w:val="1583106572"/>
            <w14:checkbox>
              <w14:checked w14:val="0"/>
              <w14:checkedState w14:val="2612" w14:font="MS Gothic"/>
              <w14:uncheckedState w14:val="2610" w14:font="MS Gothic"/>
            </w14:checkbox>
          </w:sdtPr>
          <w:sdtContent>
            <w:tc>
              <w:tcPr>
                <w:tcW w:w="1984" w:type="dxa"/>
              </w:tcPr>
              <w:p w14:paraId="6DE32F38" w14:textId="7C420237" w:rsidR="001153DA" w:rsidRPr="00E15079"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bl>
    <w:p w14:paraId="4A269797" w14:textId="77777777" w:rsidR="00B666E7" w:rsidRDefault="00B666E7"/>
    <w:tbl>
      <w:tblPr>
        <w:tblStyle w:val="GridTable1Light"/>
        <w:tblW w:w="9776" w:type="dxa"/>
        <w:tblLook w:val="04A0" w:firstRow="1" w:lastRow="0" w:firstColumn="1" w:lastColumn="0" w:noHBand="0" w:noVBand="1"/>
      </w:tblPr>
      <w:tblGrid>
        <w:gridCol w:w="3681"/>
        <w:gridCol w:w="6095"/>
      </w:tblGrid>
      <w:tr w:rsidR="00B666E7" w:rsidRPr="006E15D4" w14:paraId="1D0702EF" w14:textId="77777777" w:rsidTr="00D77A7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681" w:type="dxa"/>
          </w:tcPr>
          <w:p w14:paraId="6EFD6040" w14:textId="67766DF7" w:rsidR="00B666E7" w:rsidRPr="00D77A7A" w:rsidRDefault="00B666E7" w:rsidP="00B666E7">
            <w:pPr>
              <w:rPr>
                <w:rFonts w:ascii="IberPangea Text Light" w:hAnsi="IberPangea Text Light"/>
                <w:sz w:val="21"/>
                <w:szCs w:val="21"/>
                <w:lang w:val="en-GB"/>
              </w:rPr>
            </w:pPr>
            <w:r w:rsidRPr="31C3E70F">
              <w:rPr>
                <w:rFonts w:ascii="IberPangea Text Light" w:hAnsi="IberPangea Text Light"/>
                <w:color w:val="008C38" w:themeColor="accent1"/>
                <w:sz w:val="21"/>
                <w:szCs w:val="21"/>
                <w:lang w:val="en-GB"/>
              </w:rPr>
              <w:t>Key information</w:t>
            </w:r>
          </w:p>
        </w:tc>
        <w:tc>
          <w:tcPr>
            <w:tcW w:w="6095" w:type="dxa"/>
          </w:tcPr>
          <w:p w14:paraId="09625943" w14:textId="4565796B" w:rsidR="00B666E7" w:rsidRDefault="00B666E7" w:rsidP="00B666E7">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sidRPr="31C3E70F">
              <w:rPr>
                <w:rFonts w:ascii="IberPangea Text Light" w:hAnsi="IberPangea Text Light"/>
                <w:color w:val="008C38" w:themeColor="accent1"/>
                <w:sz w:val="21"/>
                <w:szCs w:val="21"/>
                <w:lang w:val="en-GB"/>
              </w:rPr>
              <w:t>Answer</w:t>
            </w:r>
          </w:p>
        </w:tc>
      </w:tr>
      <w:tr w:rsidR="00B666E7" w:rsidRPr="006E15D4" w14:paraId="1046C87B"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363D6F2B" w14:textId="69B8BE10" w:rsidR="00B666E7" w:rsidRPr="001153DA" w:rsidRDefault="00B666E7" w:rsidP="00B666E7">
            <w:pPr>
              <w:rPr>
                <w:rFonts w:ascii="IberPangea Text Light" w:hAnsi="IberPangea Text Light"/>
                <w:b w:val="0"/>
                <w:bCs w:val="0"/>
                <w:sz w:val="21"/>
                <w:szCs w:val="21"/>
                <w:lang w:val="en-GB"/>
              </w:rPr>
            </w:pPr>
            <w:r w:rsidRPr="00D77A7A">
              <w:rPr>
                <w:rFonts w:ascii="IberPangea Text Light" w:hAnsi="IberPangea Text Light"/>
                <w:b w:val="0"/>
                <w:bCs w:val="0"/>
                <w:sz w:val="21"/>
                <w:szCs w:val="21"/>
                <w:lang w:val="en-GB"/>
              </w:rPr>
              <w:t>Project / Funding Start Date</w:t>
            </w:r>
          </w:p>
        </w:tc>
        <w:tc>
          <w:tcPr>
            <w:tcW w:w="6095" w:type="dxa"/>
          </w:tcPr>
          <w:p w14:paraId="6DDE9D55"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r w:rsidR="00B666E7" w:rsidRPr="006E15D4" w14:paraId="7307F6D1"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096EF265" w14:textId="313EC07F" w:rsidR="00B666E7" w:rsidRPr="001153DA" w:rsidRDefault="00B666E7" w:rsidP="00B666E7">
            <w:pPr>
              <w:rPr>
                <w:rFonts w:ascii="IberPangea Text Light" w:hAnsi="IberPangea Text Light"/>
                <w:b w:val="0"/>
                <w:bCs w:val="0"/>
                <w:sz w:val="21"/>
                <w:szCs w:val="21"/>
                <w:lang w:val="en-GB"/>
              </w:rPr>
            </w:pPr>
            <w:r w:rsidRPr="008D2F79">
              <w:rPr>
                <w:rFonts w:ascii="IberPangea Text Light" w:hAnsi="IberPangea Text Light"/>
                <w:b w:val="0"/>
                <w:bCs w:val="0"/>
                <w:sz w:val="21"/>
                <w:szCs w:val="21"/>
                <w:lang w:val="en-GB"/>
              </w:rPr>
              <w:t>Project / Funding End Date</w:t>
            </w:r>
          </w:p>
        </w:tc>
        <w:tc>
          <w:tcPr>
            <w:tcW w:w="6095" w:type="dxa"/>
          </w:tcPr>
          <w:p w14:paraId="0055B4DB"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r w:rsidR="00B666E7" w:rsidRPr="00A93123" w14:paraId="5AAB8C0D"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22D05D42" w14:textId="312EBD5C" w:rsidR="00B666E7" w:rsidRPr="001153DA" w:rsidRDefault="00B666E7" w:rsidP="00B666E7">
            <w:pPr>
              <w:rPr>
                <w:rFonts w:ascii="IberPangea Text Light" w:hAnsi="IberPangea Text Light"/>
                <w:b w:val="0"/>
                <w:bCs w:val="0"/>
                <w:sz w:val="21"/>
                <w:szCs w:val="21"/>
                <w:lang w:val="en-GB"/>
              </w:rPr>
            </w:pPr>
            <w:r>
              <w:rPr>
                <w:rFonts w:ascii="IberPangea Text Light" w:hAnsi="IberPangea Text Light"/>
                <w:b w:val="0"/>
                <w:bCs w:val="0"/>
                <w:sz w:val="21"/>
                <w:szCs w:val="21"/>
                <w:lang w:val="en-GB"/>
              </w:rPr>
              <w:t>Community council area(s) the project will take place in</w:t>
            </w:r>
          </w:p>
        </w:tc>
        <w:tc>
          <w:tcPr>
            <w:tcW w:w="6095" w:type="dxa"/>
          </w:tcPr>
          <w:p w14:paraId="2E9664F3"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bl>
    <w:p w14:paraId="24BCA0F0" w14:textId="77777777" w:rsidR="008501C3" w:rsidRPr="006E15D4" w:rsidRDefault="008501C3" w:rsidP="008501C3">
      <w:pPr>
        <w:pStyle w:val="BodyText1"/>
        <w:rPr>
          <w:sz w:val="21"/>
          <w:szCs w:val="24"/>
          <w:lang w:val="en-GB"/>
        </w:rPr>
      </w:pPr>
    </w:p>
    <w:p w14:paraId="605F6D96" w14:textId="77777777" w:rsidR="00016BD7" w:rsidRPr="00016BD7" w:rsidRDefault="00016BD7" w:rsidP="00016BD7">
      <w:pPr>
        <w:rPr>
          <w:rFonts w:ascii="IberPangea Text Medium" w:eastAsia="Times New Roman" w:hAnsi="IberPangea Text Medium" w:cs="Times New Roman"/>
          <w:color w:val="008C38" w:themeColor="accent1"/>
          <w:sz w:val="52"/>
          <w:szCs w:val="24"/>
          <w:lang w:val="en-GB"/>
        </w:rPr>
      </w:pPr>
    </w:p>
    <w:tbl>
      <w:tblPr>
        <w:tblStyle w:val="GridTable1Light"/>
        <w:tblW w:w="9776" w:type="dxa"/>
        <w:tblLook w:val="04A0" w:firstRow="1" w:lastRow="0" w:firstColumn="1" w:lastColumn="0" w:noHBand="0" w:noVBand="1"/>
      </w:tblPr>
      <w:tblGrid>
        <w:gridCol w:w="9776"/>
      </w:tblGrid>
      <w:tr w:rsidR="0051189E" w:rsidRPr="006E15D4" w14:paraId="16161D13" w14:textId="77777777" w:rsidTr="0037685D">
        <w:trPr>
          <w:cnfStyle w:val="100000000000" w:firstRow="1" w:lastRow="0" w:firstColumn="0" w:lastColumn="0" w:oddVBand="0" w:evenVBand="0" w:oddHBand="0" w:evenHBand="0" w:firstRowFirstColumn="0" w:firstRowLastColumn="0" w:lastRowFirstColumn="0" w:lastRowLastColumn="0"/>
          <w:trHeight w:val="2110"/>
        </w:trPr>
        <w:tc>
          <w:tcPr>
            <w:cnfStyle w:val="001000000000" w:firstRow="0" w:lastRow="0" w:firstColumn="1" w:lastColumn="0" w:oddVBand="0" w:evenVBand="0" w:oddHBand="0" w:evenHBand="0" w:firstRowFirstColumn="0" w:firstRowLastColumn="0" w:lastRowFirstColumn="0" w:lastRowLastColumn="0"/>
            <w:tcW w:w="9776" w:type="dxa"/>
          </w:tcPr>
          <w:p w14:paraId="2B24BDEF" w14:textId="5D0FDC95" w:rsidR="0051189E" w:rsidRPr="00757BEE" w:rsidRDefault="00D558ED" w:rsidP="00F15DBE">
            <w:pPr>
              <w:spacing w:line="259" w:lineRule="auto"/>
              <w:rPr>
                <w:rFonts w:ascii="IberPangea Text Light" w:hAnsi="IberPangea Text Light"/>
                <w:b w:val="0"/>
                <w:bCs w:val="0"/>
                <w:sz w:val="21"/>
                <w:szCs w:val="24"/>
                <w:lang w:val="en-GB"/>
              </w:rPr>
            </w:pPr>
            <w:bookmarkStart w:id="1" w:name="_Hlk208820370"/>
            <w:r w:rsidRPr="00757BEE">
              <w:rPr>
                <w:rFonts w:ascii="IberPangea Text Light" w:hAnsi="IberPangea Text Light"/>
                <w:b w:val="0"/>
                <w:bCs w:val="0"/>
                <w:sz w:val="21"/>
                <w:szCs w:val="24"/>
                <w:lang w:val="en-GB"/>
              </w:rPr>
              <w:lastRenderedPageBreak/>
              <w:t>Tell us how you know this activity is needed.</w:t>
            </w:r>
            <w:r w:rsidR="00F15DBE">
              <w:rPr>
                <w:rFonts w:ascii="IberPangea Text Light" w:hAnsi="IberPangea Text Light"/>
                <w:b w:val="0"/>
                <w:bCs w:val="0"/>
                <w:sz w:val="21"/>
                <w:szCs w:val="24"/>
                <w:lang w:val="en-GB"/>
              </w:rPr>
              <w:t xml:space="preserve"> </w:t>
            </w:r>
            <w:r w:rsidRPr="00757BEE">
              <w:rPr>
                <w:rFonts w:ascii="IberPangea Text Light" w:hAnsi="IberPangea Text Light"/>
                <w:b w:val="0"/>
                <w:bCs w:val="0"/>
                <w:sz w:val="21"/>
                <w:szCs w:val="24"/>
                <w:lang w:val="en-GB"/>
              </w:rPr>
              <w:t>We are particularly interested in:</w:t>
            </w:r>
          </w:p>
          <w:p w14:paraId="15016DDD" w14:textId="7BD22AFE" w:rsidR="00D558ED" w:rsidRPr="00757BEE" w:rsidRDefault="00024C86" w:rsidP="00D558ED">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Who you have already spoken to and what they have said</w:t>
            </w:r>
          </w:p>
          <w:p w14:paraId="48EE3A09" w14:textId="420D6C80" w:rsidR="00024C86" w:rsidRPr="00757BEE" w:rsidRDefault="00024C86" w:rsidP="00D558ED">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If there is anything </w:t>
            </w:r>
            <w:proofErr w:type="gramStart"/>
            <w:r w:rsidRPr="00757BEE">
              <w:rPr>
                <w:rFonts w:ascii="IberPangea Text Light" w:hAnsi="IberPangea Text Light"/>
                <w:b w:val="0"/>
                <w:bCs w:val="0"/>
                <w:sz w:val="21"/>
                <w:szCs w:val="24"/>
                <w:lang w:val="en-GB"/>
              </w:rPr>
              <w:t>similar to</w:t>
            </w:r>
            <w:proofErr w:type="gramEnd"/>
            <w:r w:rsidRPr="00757BEE">
              <w:rPr>
                <w:rFonts w:ascii="IberPangea Text Light" w:hAnsi="IberPangea Text Light"/>
                <w:b w:val="0"/>
                <w:bCs w:val="0"/>
                <w:sz w:val="21"/>
                <w:szCs w:val="24"/>
                <w:lang w:val="en-GB"/>
              </w:rPr>
              <w:t xml:space="preserve"> this in your local area</w:t>
            </w:r>
          </w:p>
          <w:p w14:paraId="5D4F5A3D" w14:textId="77777777" w:rsidR="004976D6" w:rsidRPr="00757BEE" w:rsidRDefault="004976D6" w:rsidP="004976D6">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If your planned activity is based on evidence, such as a local action plan, surveys, </w:t>
            </w:r>
          </w:p>
          <w:p w14:paraId="11A55E99" w14:textId="4845B76B" w:rsidR="00024C86" w:rsidRPr="00757BEE" w:rsidRDefault="004976D6" w:rsidP="004976D6">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published research or policy</w:t>
            </w:r>
          </w:p>
          <w:p w14:paraId="38C8BCB7" w14:textId="77777777" w:rsidR="00757BEE" w:rsidRPr="00757BEE" w:rsidRDefault="00757BEE" w:rsidP="00757BEE">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What difference will your project make to the people involved and the wider </w:t>
            </w:r>
          </w:p>
          <w:p w14:paraId="6C1E3BAF" w14:textId="77777777" w:rsidR="00987198" w:rsidRDefault="00757BEE" w:rsidP="00757BEE">
            <w:pPr>
              <w:pStyle w:val="ListParagraph"/>
              <w:rPr>
                <w:rFonts w:ascii="IberPangea Text Light" w:hAnsi="IberPangea Text Light"/>
                <w:sz w:val="21"/>
                <w:szCs w:val="24"/>
                <w:lang w:val="en-GB"/>
              </w:rPr>
            </w:pPr>
            <w:r w:rsidRPr="00757BEE">
              <w:rPr>
                <w:rFonts w:ascii="IberPangea Text Light" w:hAnsi="IberPangea Text Light"/>
                <w:b w:val="0"/>
                <w:bCs w:val="0"/>
                <w:sz w:val="21"/>
                <w:szCs w:val="24"/>
                <w:lang w:val="en-GB"/>
              </w:rPr>
              <w:t>community? (Max 200 words)</w:t>
            </w:r>
          </w:p>
          <w:p w14:paraId="31B20928" w14:textId="272A894E" w:rsidR="00757BEE" w:rsidRPr="006E15D4" w:rsidRDefault="00757BEE" w:rsidP="00757BEE">
            <w:pPr>
              <w:pStyle w:val="ListParagraph"/>
              <w:rPr>
                <w:rFonts w:ascii="IberPangea Text Light" w:hAnsi="IberPangea Text Light"/>
                <w:b w:val="0"/>
                <w:bCs w:val="0"/>
                <w:i/>
                <w:iCs/>
                <w:sz w:val="18"/>
                <w:szCs w:val="18"/>
                <w:lang w:val="en-GB"/>
              </w:rPr>
            </w:pPr>
          </w:p>
        </w:tc>
      </w:tr>
      <w:tr w:rsidR="00176C52" w:rsidRPr="008A538D" w14:paraId="49D821B7" w14:textId="77777777" w:rsidTr="00757BEE">
        <w:trPr>
          <w:trHeight w:val="2367"/>
        </w:trPr>
        <w:tc>
          <w:tcPr>
            <w:cnfStyle w:val="001000000000" w:firstRow="0" w:lastRow="0" w:firstColumn="1" w:lastColumn="0" w:oddVBand="0" w:evenVBand="0" w:oddHBand="0" w:evenHBand="0" w:firstRowFirstColumn="0" w:firstRowLastColumn="0" w:lastRowFirstColumn="0" w:lastRowLastColumn="0"/>
            <w:tcW w:w="9776" w:type="dxa"/>
          </w:tcPr>
          <w:p w14:paraId="47CFB2F9" w14:textId="77777777" w:rsidR="00705318" w:rsidRPr="006E15D4" w:rsidRDefault="00705318" w:rsidP="0051189E">
            <w:pPr>
              <w:rPr>
                <w:rFonts w:ascii="IberPangea Text Light" w:hAnsi="IberPangea Text Light"/>
                <w:sz w:val="18"/>
                <w:szCs w:val="18"/>
                <w:lang w:val="en-GB"/>
              </w:rPr>
            </w:pPr>
          </w:p>
          <w:p w14:paraId="75D92FF7" w14:textId="77777777" w:rsidR="00705318" w:rsidRPr="006E15D4" w:rsidRDefault="00705318" w:rsidP="0051189E">
            <w:pPr>
              <w:rPr>
                <w:rFonts w:ascii="IberPangea Text Light" w:hAnsi="IberPangea Text Light"/>
                <w:sz w:val="18"/>
                <w:szCs w:val="18"/>
                <w:lang w:val="en-GB"/>
              </w:rPr>
            </w:pPr>
          </w:p>
          <w:p w14:paraId="189C93A0" w14:textId="131FEADF" w:rsidR="00705318" w:rsidRPr="006E15D4" w:rsidRDefault="00705318" w:rsidP="0051189E">
            <w:pPr>
              <w:rPr>
                <w:rFonts w:ascii="IberPangea Text Light" w:hAnsi="IberPangea Text Light"/>
                <w:sz w:val="18"/>
                <w:szCs w:val="18"/>
                <w:lang w:val="en-GB"/>
              </w:rPr>
            </w:pPr>
          </w:p>
        </w:tc>
      </w:tr>
      <w:tr w:rsidR="0037685D" w:rsidRPr="008A538D" w14:paraId="6C1CE7C5" w14:textId="77777777" w:rsidTr="00F15DBE">
        <w:trPr>
          <w:trHeight w:val="2393"/>
        </w:trPr>
        <w:tc>
          <w:tcPr>
            <w:cnfStyle w:val="001000000000" w:firstRow="0" w:lastRow="0" w:firstColumn="1" w:lastColumn="0" w:oddVBand="0" w:evenVBand="0" w:oddHBand="0" w:evenHBand="0" w:firstRowFirstColumn="0" w:firstRowLastColumn="0" w:lastRowFirstColumn="0" w:lastRowLastColumn="0"/>
            <w:tcW w:w="9776" w:type="dxa"/>
          </w:tcPr>
          <w:p w14:paraId="1AE02CC2" w14:textId="77777777" w:rsidR="0037685D" w:rsidRDefault="00226EDC" w:rsidP="00613261">
            <w:pPr>
              <w:spacing w:line="259" w:lineRule="auto"/>
              <w:rPr>
                <w:rFonts w:ascii="IberPangea Text Light" w:hAnsi="IberPangea Text Light"/>
                <w:sz w:val="21"/>
                <w:szCs w:val="24"/>
                <w:lang w:val="en-GB"/>
              </w:rPr>
            </w:pPr>
            <w:r w:rsidRPr="00226EDC">
              <w:rPr>
                <w:rFonts w:ascii="IberPangea Text Light" w:hAnsi="IberPangea Text Light"/>
                <w:b w:val="0"/>
                <w:bCs w:val="0"/>
                <w:sz w:val="21"/>
                <w:szCs w:val="24"/>
                <w:lang w:val="en-GB"/>
              </w:rPr>
              <w:t>Tell us how you plan to deliver the funded activity. We are particularly interested in:</w:t>
            </w:r>
          </w:p>
          <w:p w14:paraId="4C0CBFB6" w14:textId="78A5528F"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Who will be managing this project and their relevant skills and experience if the post currently exists. If a new post please attach the role profile.</w:t>
            </w:r>
          </w:p>
          <w:p w14:paraId="429F7B0A" w14:textId="77777777"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Your group’s experience of running similar activities.</w:t>
            </w:r>
          </w:p>
          <w:p w14:paraId="1A76D1B6" w14:textId="5C529EC7"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How </w:t>
            </w:r>
            <w:r w:rsidR="008676BE" w:rsidRPr="008676BE">
              <w:rPr>
                <w:rFonts w:ascii="IberPangea Text Light" w:hAnsi="IberPangea Text Light"/>
                <w:b w:val="0"/>
                <w:sz w:val="21"/>
                <w:szCs w:val="24"/>
                <w:lang w:val="en-GB"/>
              </w:rPr>
              <w:t>have you</w:t>
            </w:r>
            <w:r w:rsidRPr="008676BE">
              <w:rPr>
                <w:rFonts w:ascii="IberPangea Text Light" w:hAnsi="IberPangea Text Light"/>
                <w:b w:val="0"/>
                <w:sz w:val="21"/>
                <w:szCs w:val="24"/>
                <w:lang w:val="en-GB"/>
              </w:rPr>
              <w:t xml:space="preserve"> thought through the practical aspects of delivering this activity</w:t>
            </w:r>
            <w:r w:rsidR="008676BE">
              <w:rPr>
                <w:rFonts w:ascii="IberPangea Text Light" w:hAnsi="IberPangea Text Light"/>
                <w:b w:val="0"/>
                <w:sz w:val="21"/>
                <w:szCs w:val="24"/>
                <w:lang w:val="en-GB"/>
              </w:rPr>
              <w:t>.</w:t>
            </w:r>
          </w:p>
          <w:p w14:paraId="64BF3810" w14:textId="77777777" w:rsidR="00196C98" w:rsidRPr="008676BE" w:rsidRDefault="00196C98" w:rsidP="00196C98">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What your fallback plan is if you don’t get all the funding you need to deliver your </w:t>
            </w:r>
          </w:p>
          <w:p w14:paraId="5601C2CD" w14:textId="68A22589" w:rsidR="00F15DBE" w:rsidRPr="008676BE" w:rsidRDefault="00196C98" w:rsidP="00196C98">
            <w:pPr>
              <w:pStyle w:val="ListParagraph"/>
              <w:rPr>
                <w:rFonts w:ascii="IberPangea Text Light" w:hAnsi="IberPangea Text Light"/>
                <w:b w:val="0"/>
                <w:sz w:val="21"/>
                <w:szCs w:val="24"/>
                <w:lang w:val="en-GB"/>
              </w:rPr>
            </w:pPr>
            <w:r w:rsidRPr="008676BE">
              <w:rPr>
                <w:rFonts w:ascii="IberPangea Text Light" w:hAnsi="IberPangea Text Light"/>
                <w:b w:val="0"/>
                <w:sz w:val="21"/>
                <w:szCs w:val="24"/>
                <w:lang w:val="en-GB"/>
              </w:rPr>
              <w:t>project</w:t>
            </w:r>
            <w:r w:rsidR="008676BE">
              <w:rPr>
                <w:rFonts w:ascii="IberPangea Text Light" w:hAnsi="IberPangea Text Light"/>
                <w:b w:val="0"/>
                <w:sz w:val="21"/>
                <w:szCs w:val="24"/>
                <w:lang w:val="en-GB"/>
              </w:rPr>
              <w:t>.</w:t>
            </w:r>
          </w:p>
          <w:p w14:paraId="12D82C88" w14:textId="2F86F288" w:rsidR="00196C98" w:rsidRPr="008676BE" w:rsidRDefault="00196C98" w:rsidP="00196C98">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How you will promote the activity to the community</w:t>
            </w:r>
            <w:r w:rsidR="008676BE">
              <w:rPr>
                <w:rFonts w:ascii="IberPangea Text Light" w:hAnsi="IberPangea Text Light"/>
                <w:b w:val="0"/>
                <w:sz w:val="21"/>
                <w:szCs w:val="24"/>
                <w:lang w:val="en-GB"/>
              </w:rPr>
              <w:t>.</w:t>
            </w:r>
          </w:p>
          <w:p w14:paraId="487C7DD4" w14:textId="77777777" w:rsidR="008676BE" w:rsidRPr="008676BE" w:rsidRDefault="008676BE" w:rsidP="008676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Have you identified any risks to this project being successfully delivered? (Max 500 </w:t>
            </w:r>
          </w:p>
          <w:p w14:paraId="7C524DD8" w14:textId="6AF3F844" w:rsidR="008676BE" w:rsidRPr="00F15DBE" w:rsidRDefault="008676BE" w:rsidP="008676BE">
            <w:pPr>
              <w:pStyle w:val="ListParagraph"/>
              <w:numPr>
                <w:ilvl w:val="0"/>
                <w:numId w:val="27"/>
              </w:numPr>
              <w:rPr>
                <w:rFonts w:ascii="IberPangea Text Light" w:hAnsi="IberPangea Text Light"/>
                <w:sz w:val="21"/>
                <w:szCs w:val="24"/>
                <w:lang w:val="en-GB"/>
              </w:rPr>
            </w:pPr>
            <w:r w:rsidRPr="008676BE">
              <w:rPr>
                <w:rFonts w:ascii="IberPangea Text Light" w:hAnsi="IberPangea Text Light"/>
                <w:b w:val="0"/>
                <w:sz w:val="21"/>
                <w:szCs w:val="24"/>
                <w:lang w:val="en-GB"/>
              </w:rPr>
              <w:t>words)</w:t>
            </w:r>
          </w:p>
        </w:tc>
      </w:tr>
      <w:tr w:rsidR="003F0624" w:rsidRPr="008A538D" w14:paraId="0DE05AB9" w14:textId="77777777" w:rsidTr="00B244A3">
        <w:trPr>
          <w:trHeight w:val="3266"/>
        </w:trPr>
        <w:tc>
          <w:tcPr>
            <w:cnfStyle w:val="001000000000" w:firstRow="0" w:lastRow="0" w:firstColumn="1" w:lastColumn="0" w:oddVBand="0" w:evenVBand="0" w:oddHBand="0" w:evenHBand="0" w:firstRowFirstColumn="0" w:firstRowLastColumn="0" w:lastRowFirstColumn="0" w:lastRowLastColumn="0"/>
            <w:tcW w:w="9776" w:type="dxa"/>
          </w:tcPr>
          <w:p w14:paraId="2524BFD7" w14:textId="77777777" w:rsidR="003F0624" w:rsidRPr="00226EDC" w:rsidRDefault="003F0624" w:rsidP="00613261">
            <w:pPr>
              <w:rPr>
                <w:rFonts w:ascii="IberPangea Text Light" w:hAnsi="IberPangea Text Light"/>
                <w:b w:val="0"/>
                <w:bCs w:val="0"/>
                <w:sz w:val="21"/>
                <w:szCs w:val="24"/>
                <w:lang w:val="en-GB"/>
              </w:rPr>
            </w:pPr>
          </w:p>
        </w:tc>
      </w:tr>
    </w:tbl>
    <w:p w14:paraId="5480695F" w14:textId="77777777" w:rsidR="00B46D0C" w:rsidRDefault="00B46D0C"/>
    <w:p w14:paraId="753C6C7F" w14:textId="77777777" w:rsidR="00B46D0C" w:rsidRDefault="00B46D0C"/>
    <w:p w14:paraId="708D0CA2" w14:textId="77777777" w:rsidR="00B46D0C" w:rsidRDefault="00B46D0C"/>
    <w:p w14:paraId="71236B6B" w14:textId="77777777" w:rsidR="00B46D0C" w:rsidRDefault="00B46D0C"/>
    <w:p w14:paraId="083AC5D0" w14:textId="77777777" w:rsidR="00B83CFE" w:rsidRDefault="00B83CFE"/>
    <w:p w14:paraId="5396AB52" w14:textId="77777777" w:rsidR="00B83CFE" w:rsidRDefault="00B83CFE"/>
    <w:p w14:paraId="12CE7D84" w14:textId="77777777" w:rsidR="00B46D0C" w:rsidRDefault="00B46D0C"/>
    <w:tbl>
      <w:tblPr>
        <w:tblStyle w:val="GridTable1Light"/>
        <w:tblW w:w="9776" w:type="dxa"/>
        <w:tblLook w:val="04A0" w:firstRow="1" w:lastRow="0" w:firstColumn="1" w:lastColumn="0" w:noHBand="0" w:noVBand="1"/>
      </w:tblPr>
      <w:tblGrid>
        <w:gridCol w:w="3964"/>
        <w:gridCol w:w="1937"/>
        <w:gridCol w:w="969"/>
        <w:gridCol w:w="968"/>
        <w:gridCol w:w="1938"/>
      </w:tblGrid>
      <w:tr w:rsidR="00B46D0C" w:rsidRPr="008A538D" w14:paraId="660C2F66" w14:textId="77777777" w:rsidTr="00FE7E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tcPr>
          <w:p w14:paraId="24B97A4F" w14:textId="4E3E67F2" w:rsidR="00B46D0C" w:rsidRPr="002620FE" w:rsidRDefault="00B46D0C" w:rsidP="00B46D0C">
            <w:pPr>
              <w:rPr>
                <w:rFonts w:ascii="IberPangea Text Light" w:hAnsi="IberPangea Text Light"/>
                <w:iCs/>
                <w:szCs w:val="20"/>
                <w:lang w:val="en-GB"/>
              </w:rPr>
            </w:pPr>
            <w:r w:rsidRPr="31C3E70F">
              <w:rPr>
                <w:rFonts w:ascii="IberPangea Text Light" w:hAnsi="IberPangea Text Light"/>
                <w:color w:val="008C38" w:themeColor="accent1"/>
                <w:sz w:val="21"/>
                <w:szCs w:val="21"/>
                <w:lang w:val="en-GB"/>
              </w:rPr>
              <w:t>Key information</w:t>
            </w:r>
          </w:p>
        </w:tc>
        <w:tc>
          <w:tcPr>
            <w:tcW w:w="5812" w:type="dxa"/>
            <w:gridSpan w:val="4"/>
          </w:tcPr>
          <w:p w14:paraId="7A95F606" w14:textId="4B267C04" w:rsidR="00B46D0C" w:rsidRDefault="00B46D0C" w:rsidP="00B46D0C">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31C3E70F">
              <w:rPr>
                <w:rFonts w:ascii="IberPangea Text Light" w:hAnsi="IberPangea Text Light"/>
                <w:color w:val="008C38" w:themeColor="accent1"/>
                <w:sz w:val="21"/>
                <w:szCs w:val="21"/>
                <w:lang w:val="en-GB"/>
              </w:rPr>
              <w:t>Answer</w:t>
            </w:r>
          </w:p>
        </w:tc>
      </w:tr>
      <w:tr w:rsidR="00B46D0C" w:rsidRPr="008A538D" w14:paraId="371024C8" w14:textId="77777777" w:rsidTr="00C64A8C">
        <w:trPr>
          <w:trHeight w:val="769"/>
        </w:trPr>
        <w:tc>
          <w:tcPr>
            <w:cnfStyle w:val="001000000000" w:firstRow="0" w:lastRow="0" w:firstColumn="1" w:lastColumn="0" w:oddVBand="0" w:evenVBand="0" w:oddHBand="0" w:evenHBand="0" w:firstRowFirstColumn="0" w:firstRowLastColumn="0" w:lastRowFirstColumn="0" w:lastRowLastColumn="0"/>
            <w:tcW w:w="3964" w:type="dxa"/>
          </w:tcPr>
          <w:p w14:paraId="696617B3" w14:textId="11D9FDCF" w:rsidR="00B46D0C" w:rsidRPr="00C64A8C" w:rsidRDefault="00B46D0C" w:rsidP="00B46D0C">
            <w:pPr>
              <w:rPr>
                <w:rFonts w:ascii="IberPangea Text Light" w:hAnsi="IberPangea Text Light"/>
                <w:b w:val="0"/>
                <w:bCs w:val="0"/>
                <w:iCs/>
                <w:szCs w:val="20"/>
                <w:lang w:val="en-GB"/>
              </w:rPr>
            </w:pPr>
            <w:r w:rsidRPr="002620FE">
              <w:rPr>
                <w:rFonts w:ascii="IberPangea Text Light" w:hAnsi="IberPangea Text Light"/>
                <w:b w:val="0"/>
                <w:bCs w:val="0"/>
                <w:iCs/>
                <w:szCs w:val="20"/>
                <w:lang w:val="en-GB"/>
              </w:rPr>
              <w:t>Does your project involve land or buildings?</w:t>
            </w:r>
          </w:p>
        </w:tc>
        <w:tc>
          <w:tcPr>
            <w:tcW w:w="5812" w:type="dxa"/>
            <w:gridSpan w:val="4"/>
          </w:tcPr>
          <w:p w14:paraId="78133FFA" w14:textId="77777777" w:rsidR="00B46D0C"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3046686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p w14:paraId="27A9C5A5" w14:textId="781DDAC7" w:rsidR="00B46D0C" w:rsidRPr="006E15D4"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4198415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A93123" w14:paraId="25E91D68" w14:textId="77777777" w:rsidTr="00BE6327">
        <w:trPr>
          <w:trHeight w:val="471"/>
        </w:trPr>
        <w:tc>
          <w:tcPr>
            <w:cnfStyle w:val="001000000000" w:firstRow="0" w:lastRow="0" w:firstColumn="1" w:lastColumn="0" w:oddVBand="0" w:evenVBand="0" w:oddHBand="0" w:evenHBand="0" w:firstRowFirstColumn="0" w:firstRowLastColumn="0" w:lastRowFirstColumn="0" w:lastRowLastColumn="0"/>
            <w:tcW w:w="9776" w:type="dxa"/>
            <w:gridSpan w:val="5"/>
          </w:tcPr>
          <w:p w14:paraId="3E38D8FC" w14:textId="067D9B49" w:rsidR="00B46D0C" w:rsidRPr="006E15D4" w:rsidRDefault="001D2CC0" w:rsidP="00B46D0C">
            <w:pPr>
              <w:spacing w:after="160" w:line="259" w:lineRule="auto"/>
              <w:rPr>
                <w:rFonts w:ascii="IberPangea Text Light" w:hAnsi="IberPangea Text Light"/>
                <w:sz w:val="21"/>
                <w:szCs w:val="24"/>
                <w:lang w:val="en-GB"/>
              </w:rPr>
            </w:pPr>
            <w:r w:rsidRPr="009C676C">
              <w:rPr>
                <w:rFonts w:ascii="IberPangea Text Light" w:hAnsi="IberPangea Text Light"/>
                <w:b w:val="0"/>
                <w:sz w:val="21"/>
                <w:szCs w:val="24"/>
                <w:lang w:val="en-GB"/>
              </w:rPr>
              <w:t xml:space="preserve">If </w:t>
            </w:r>
            <w:r w:rsidR="004F654E" w:rsidRPr="009C676C">
              <w:rPr>
                <w:rFonts w:ascii="IberPangea Text Light" w:hAnsi="IberPangea Text Light"/>
                <w:b w:val="0"/>
                <w:sz w:val="21"/>
                <w:szCs w:val="24"/>
                <w:lang w:val="en-GB"/>
              </w:rPr>
              <w:t>‘</w:t>
            </w:r>
            <w:r w:rsidRPr="009C676C">
              <w:rPr>
                <w:rFonts w:ascii="IberPangea Text Light" w:hAnsi="IberPangea Text Light"/>
                <w:b w:val="0"/>
                <w:sz w:val="21"/>
                <w:szCs w:val="24"/>
                <w:lang w:val="en-GB"/>
              </w:rPr>
              <w:t>yes</w:t>
            </w:r>
            <w:r w:rsidR="004F654E" w:rsidRPr="009C676C">
              <w:rPr>
                <w:rFonts w:ascii="IberPangea Text Light" w:hAnsi="IberPangea Text Light"/>
                <w:b w:val="0"/>
                <w:sz w:val="21"/>
                <w:szCs w:val="24"/>
                <w:lang w:val="en-GB"/>
              </w:rPr>
              <w:t>’</w:t>
            </w:r>
            <w:r w:rsidRPr="009C676C">
              <w:rPr>
                <w:rFonts w:ascii="IberPangea Text Light" w:hAnsi="IberPangea Text Light"/>
                <w:b w:val="0"/>
                <w:sz w:val="21"/>
                <w:szCs w:val="24"/>
                <w:lang w:val="en-GB"/>
              </w:rPr>
              <w:t>, c</w:t>
            </w:r>
            <w:r w:rsidR="00B46D0C" w:rsidRPr="009C676C">
              <w:rPr>
                <w:rFonts w:ascii="IberPangea Text Light" w:hAnsi="IberPangea Text Light"/>
                <w:b w:val="0"/>
                <w:sz w:val="21"/>
                <w:szCs w:val="24"/>
                <w:lang w:val="en-GB"/>
              </w:rPr>
              <w:t>an</w:t>
            </w:r>
            <w:r w:rsidR="00B46D0C" w:rsidRPr="0019195A">
              <w:rPr>
                <w:rFonts w:ascii="IberPangea Text Light" w:hAnsi="IberPangea Text Light"/>
                <w:b w:val="0"/>
                <w:sz w:val="21"/>
                <w:szCs w:val="24"/>
                <w:lang w:val="en-GB"/>
              </w:rPr>
              <w:t xml:space="preserve"> you confirm the following (tick boxes, yes, no</w:t>
            </w:r>
            <w:r w:rsidR="00D21412">
              <w:rPr>
                <w:rFonts w:ascii="IberPangea Text Light" w:hAnsi="IberPangea Text Light"/>
                <w:b w:val="0"/>
                <w:sz w:val="21"/>
                <w:szCs w:val="24"/>
                <w:lang w:val="en-GB"/>
              </w:rPr>
              <w:t>,</w:t>
            </w:r>
            <w:r w:rsidR="00B46D0C" w:rsidRPr="0019195A">
              <w:rPr>
                <w:rFonts w:ascii="IberPangea Text Light" w:hAnsi="IberPangea Text Light"/>
                <w:b w:val="0"/>
                <w:sz w:val="21"/>
                <w:szCs w:val="24"/>
                <w:lang w:val="en-GB"/>
              </w:rPr>
              <w:t xml:space="preserve"> N/A)</w:t>
            </w:r>
          </w:p>
        </w:tc>
      </w:tr>
      <w:tr w:rsidR="00B46D0C" w:rsidRPr="008A538D" w14:paraId="6300216F"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BDB556D" w14:textId="2F99E4D7" w:rsidR="00B46D0C" w:rsidRPr="00094390" w:rsidRDefault="00B46D0C" w:rsidP="00B46D0C">
            <w:pPr>
              <w:rPr>
                <w:rFonts w:ascii="IberPangea Text Light" w:hAnsi="IberPangea Text Light"/>
                <w:b w:val="0"/>
                <w:szCs w:val="20"/>
                <w:lang w:val="en-GB"/>
              </w:rPr>
            </w:pPr>
            <w:r>
              <w:rPr>
                <w:rFonts w:ascii="IberPangea Text Light" w:hAnsi="IberPangea Text Light"/>
                <w:b w:val="0"/>
                <w:szCs w:val="20"/>
                <w:lang w:val="en-GB"/>
              </w:rPr>
              <w:t>We own the asset</w:t>
            </w:r>
          </w:p>
        </w:tc>
        <w:tc>
          <w:tcPr>
            <w:tcW w:w="1937" w:type="dxa"/>
          </w:tcPr>
          <w:p w14:paraId="3D0669AD" w14:textId="5FE41903"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95281928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3A10E76B" w14:textId="0DF2E63D"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40792364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63051DE6" w14:textId="60230C0C"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6373245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247635BC"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59D9E19" w14:textId="5A8FFF6C" w:rsidR="00B46D0C" w:rsidRDefault="00B46D0C" w:rsidP="00B46D0C">
            <w:pPr>
              <w:rPr>
                <w:rFonts w:ascii="IberPangea Text Light" w:hAnsi="IberPangea Text Light"/>
                <w:b w:val="0"/>
                <w:szCs w:val="20"/>
                <w:lang w:val="en-GB"/>
              </w:rPr>
            </w:pPr>
            <w:r w:rsidRPr="0013092B">
              <w:rPr>
                <w:rFonts w:ascii="IberPangea Text Light" w:hAnsi="IberPangea Text Light"/>
                <w:b w:val="0"/>
                <w:szCs w:val="20"/>
                <w:lang w:val="en-GB"/>
              </w:rPr>
              <w:t>We lease the asset</w:t>
            </w:r>
          </w:p>
        </w:tc>
        <w:tc>
          <w:tcPr>
            <w:tcW w:w="1937" w:type="dxa"/>
          </w:tcPr>
          <w:p w14:paraId="6AC72249" w14:textId="5F63641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6412909"/>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747B385D" w14:textId="1ED6E13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582768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362E2CB7" w14:textId="348B12B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12553469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040536DA"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5A2BAAA3" w14:textId="47302E69"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landowner permission</w:t>
            </w:r>
          </w:p>
        </w:tc>
        <w:tc>
          <w:tcPr>
            <w:tcW w:w="1937" w:type="dxa"/>
          </w:tcPr>
          <w:p w14:paraId="583E084E" w14:textId="5E8DE65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9683468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5ED1710D" w14:textId="2A0B622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7236176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23EADBF6" w14:textId="11C1211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45875689"/>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0CB9A0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28F22C20" w14:textId="280137C8"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planning permission</w:t>
            </w:r>
          </w:p>
        </w:tc>
        <w:tc>
          <w:tcPr>
            <w:tcW w:w="1937" w:type="dxa"/>
          </w:tcPr>
          <w:p w14:paraId="6D937DA5" w14:textId="1BD9F88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38204672"/>
                <w14:checkbox>
                  <w14:checked w14:val="0"/>
                  <w14:checkedState w14:val="2612" w14:font="MS Gothic"/>
                  <w14:uncheckedState w14:val="2610" w14:font="MS Gothic"/>
                </w14:checkbox>
              </w:sdtPr>
              <w:sdtContent>
                <w:r w:rsidR="008C74B0">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4E4821B8" w14:textId="3CB21CE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409379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40427692" w14:textId="180B1CE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861229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6038EE3"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7609B05D" w14:textId="1B261A70"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a building warrant</w:t>
            </w:r>
          </w:p>
        </w:tc>
        <w:tc>
          <w:tcPr>
            <w:tcW w:w="1937" w:type="dxa"/>
          </w:tcPr>
          <w:p w14:paraId="6CBFD4BF" w14:textId="46977FD0"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7785908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1651920F" w14:textId="5390AF9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453112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525D07DD" w14:textId="70AC6EFE"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3229255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BDCC1F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95EE1F1" w14:textId="006DB31C" w:rsidR="00B46D0C" w:rsidRDefault="00B46D0C" w:rsidP="00B46D0C">
            <w:pPr>
              <w:rPr>
                <w:rFonts w:ascii="IberPangea Text Light" w:hAnsi="IberPangea Text Light"/>
                <w:b w:val="0"/>
                <w:szCs w:val="20"/>
                <w:lang w:val="en-GB"/>
              </w:rPr>
            </w:pPr>
            <w:r w:rsidRPr="00D77C0B">
              <w:rPr>
                <w:rFonts w:ascii="IberPangea Text Light" w:hAnsi="IberPangea Text Light"/>
                <w:b w:val="0"/>
                <w:szCs w:val="20"/>
                <w:lang w:val="en-GB"/>
              </w:rPr>
              <w:t>We have listed building consent</w:t>
            </w:r>
          </w:p>
        </w:tc>
        <w:tc>
          <w:tcPr>
            <w:tcW w:w="1937" w:type="dxa"/>
          </w:tcPr>
          <w:p w14:paraId="080EAEA0" w14:textId="2C707AE7"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8916866"/>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364DDBF5" w14:textId="0149AA2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8910314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63FC29CE" w14:textId="0211A098"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8283570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F33A052"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65178E1" w14:textId="746328AE" w:rsidR="00B46D0C" w:rsidRDefault="00B46D0C" w:rsidP="00B46D0C">
            <w:pPr>
              <w:rPr>
                <w:rFonts w:ascii="IberPangea Text Light" w:hAnsi="IberPangea Text Light"/>
                <w:b w:val="0"/>
                <w:szCs w:val="20"/>
                <w:lang w:val="en-GB"/>
              </w:rPr>
            </w:pPr>
            <w:r w:rsidRPr="00D77C0B">
              <w:rPr>
                <w:rFonts w:ascii="IberPangea Text Light" w:hAnsi="IberPangea Text Light"/>
                <w:b w:val="0"/>
                <w:szCs w:val="20"/>
                <w:lang w:val="en-GB"/>
              </w:rPr>
              <w:t>We have the relevant environmental permits</w:t>
            </w:r>
          </w:p>
        </w:tc>
        <w:tc>
          <w:tcPr>
            <w:tcW w:w="1937" w:type="dxa"/>
          </w:tcPr>
          <w:p w14:paraId="5E9748E5" w14:textId="67AE028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342003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6CD46E60" w14:textId="27FE7E42"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84003394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2C9B5C60" w14:textId="693E6FE2"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2005122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2E77E8DD" w14:textId="77777777" w:rsidTr="00514A52">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0BDCBE29" w14:textId="77777777" w:rsidR="00B46D0C" w:rsidRDefault="00B46D0C" w:rsidP="00B46D0C">
            <w:pPr>
              <w:rPr>
                <w:rFonts w:ascii="IberPangea Text Light" w:hAnsi="IberPangea Text Light"/>
                <w:sz w:val="21"/>
                <w:szCs w:val="24"/>
                <w:lang w:val="en-GB"/>
              </w:rPr>
            </w:pPr>
          </w:p>
        </w:tc>
      </w:tr>
      <w:tr w:rsidR="00B46D0C" w:rsidRPr="008A538D" w14:paraId="7DC7F16A" w14:textId="77777777" w:rsidTr="00AD609F">
        <w:trPr>
          <w:trHeight w:val="633"/>
        </w:trPr>
        <w:tc>
          <w:tcPr>
            <w:cnfStyle w:val="001000000000" w:firstRow="0" w:lastRow="0" w:firstColumn="1" w:lastColumn="0" w:oddVBand="0" w:evenVBand="0" w:oddHBand="0" w:evenHBand="0" w:firstRowFirstColumn="0" w:firstRowLastColumn="0" w:lastRowFirstColumn="0" w:lastRowLastColumn="0"/>
            <w:tcW w:w="3964" w:type="dxa"/>
          </w:tcPr>
          <w:p w14:paraId="68C1B919" w14:textId="74C04B37" w:rsidR="00B46D0C" w:rsidRPr="00AD609F" w:rsidRDefault="00B46D0C" w:rsidP="00B46D0C">
            <w:pPr>
              <w:rPr>
                <w:rFonts w:ascii="IberPangea Text Light" w:hAnsi="IberPangea Text Light"/>
                <w:b w:val="0"/>
                <w:bCs w:val="0"/>
                <w:iCs/>
                <w:sz w:val="21"/>
                <w:szCs w:val="21"/>
                <w:lang w:val="en-GB"/>
              </w:rPr>
            </w:pPr>
            <w:r w:rsidRPr="00AD609F">
              <w:rPr>
                <w:rFonts w:ascii="IberPangea Text Light" w:hAnsi="IberPangea Text Light"/>
                <w:b w:val="0"/>
                <w:bCs w:val="0"/>
                <w:iCs/>
                <w:sz w:val="21"/>
                <w:szCs w:val="21"/>
                <w:lang w:val="en-GB"/>
              </w:rPr>
              <w:t xml:space="preserve">Are there any organisations partnering with you to deliver this project? </w:t>
            </w:r>
          </w:p>
        </w:tc>
        <w:tc>
          <w:tcPr>
            <w:tcW w:w="2906" w:type="dxa"/>
            <w:gridSpan w:val="2"/>
          </w:tcPr>
          <w:p w14:paraId="04423D6A" w14:textId="0133E484"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61062890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2906" w:type="dxa"/>
            <w:gridSpan w:val="2"/>
          </w:tcPr>
          <w:p w14:paraId="33DB43E2" w14:textId="2866FA2A"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31446042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A93123" w14:paraId="266F79AB" w14:textId="77777777" w:rsidTr="00FD61A3">
        <w:trPr>
          <w:trHeight w:val="415"/>
        </w:trPr>
        <w:tc>
          <w:tcPr>
            <w:cnfStyle w:val="001000000000" w:firstRow="0" w:lastRow="0" w:firstColumn="1" w:lastColumn="0" w:oddVBand="0" w:evenVBand="0" w:oddHBand="0" w:evenHBand="0" w:firstRowFirstColumn="0" w:firstRowLastColumn="0" w:lastRowFirstColumn="0" w:lastRowLastColumn="0"/>
            <w:tcW w:w="9776" w:type="dxa"/>
            <w:gridSpan w:val="5"/>
          </w:tcPr>
          <w:p w14:paraId="1479F9C3" w14:textId="1060D1DE" w:rsidR="00B46D0C" w:rsidRDefault="00B46D0C" w:rsidP="00B46D0C">
            <w:pPr>
              <w:rPr>
                <w:rFonts w:ascii="IberPangea Text Light" w:hAnsi="IberPangea Text Light"/>
                <w:sz w:val="21"/>
                <w:szCs w:val="24"/>
                <w:lang w:val="en-GB"/>
              </w:rPr>
            </w:pPr>
            <w:r w:rsidRPr="00D35963">
              <w:rPr>
                <w:rFonts w:ascii="IberPangea Text Light" w:hAnsi="IberPangea Text Light"/>
                <w:b w:val="0"/>
                <w:bCs w:val="0"/>
                <w:iCs/>
                <w:sz w:val="21"/>
                <w:szCs w:val="21"/>
                <w:lang w:val="en-GB"/>
              </w:rPr>
              <w:t xml:space="preserve">If </w:t>
            </w:r>
            <w:r w:rsidR="009C676C">
              <w:rPr>
                <w:rFonts w:ascii="IberPangea Text Light" w:hAnsi="IberPangea Text Light"/>
                <w:b w:val="0"/>
                <w:bCs w:val="0"/>
                <w:iCs/>
                <w:sz w:val="21"/>
                <w:szCs w:val="21"/>
                <w:lang w:val="en-GB"/>
              </w:rPr>
              <w:t>‘</w:t>
            </w:r>
            <w:r w:rsidRPr="00D35963">
              <w:rPr>
                <w:rFonts w:ascii="IberPangea Text Light" w:hAnsi="IberPangea Text Light"/>
                <w:b w:val="0"/>
                <w:bCs w:val="0"/>
                <w:iCs/>
                <w:sz w:val="21"/>
                <w:szCs w:val="21"/>
                <w:lang w:val="en-GB"/>
              </w:rPr>
              <w:t>yes</w:t>
            </w:r>
            <w:r w:rsidR="009C676C">
              <w:rPr>
                <w:rFonts w:ascii="IberPangea Text Light" w:hAnsi="IberPangea Text Light"/>
                <w:b w:val="0"/>
                <w:bCs w:val="0"/>
                <w:iCs/>
                <w:sz w:val="21"/>
                <w:szCs w:val="21"/>
                <w:lang w:val="en-GB"/>
              </w:rPr>
              <w:t>’</w:t>
            </w:r>
            <w:r w:rsidRPr="00D35963">
              <w:rPr>
                <w:rFonts w:ascii="IberPangea Text Light" w:hAnsi="IberPangea Text Light"/>
                <w:b w:val="0"/>
                <w:bCs w:val="0"/>
                <w:iCs/>
                <w:sz w:val="21"/>
                <w:szCs w:val="21"/>
                <w:lang w:val="en-GB"/>
              </w:rPr>
              <w:t>, please tell us</w:t>
            </w:r>
            <w:r>
              <w:rPr>
                <w:rFonts w:ascii="IberPangea Text Light" w:hAnsi="IberPangea Text Light"/>
                <w:iCs/>
                <w:sz w:val="21"/>
                <w:szCs w:val="21"/>
                <w:lang w:val="en-GB"/>
              </w:rPr>
              <w:t xml:space="preserve">: </w:t>
            </w:r>
          </w:p>
        </w:tc>
      </w:tr>
      <w:tr w:rsidR="00B46D0C" w:rsidRPr="008A538D" w14:paraId="4FCE0043" w14:textId="77777777" w:rsidTr="004E075E">
        <w:trPr>
          <w:trHeight w:val="421"/>
        </w:trPr>
        <w:tc>
          <w:tcPr>
            <w:cnfStyle w:val="001000000000" w:firstRow="0" w:lastRow="0" w:firstColumn="1" w:lastColumn="0" w:oddVBand="0" w:evenVBand="0" w:oddHBand="0" w:evenHBand="0" w:firstRowFirstColumn="0" w:firstRowLastColumn="0" w:lastRowFirstColumn="0" w:lastRowLastColumn="0"/>
            <w:tcW w:w="3964" w:type="dxa"/>
          </w:tcPr>
          <w:p w14:paraId="263BC3D4" w14:textId="4F7BBBB8" w:rsidR="00B46D0C" w:rsidRPr="006F1604" w:rsidRDefault="00B46D0C" w:rsidP="00B46D0C">
            <w:pPr>
              <w:rPr>
                <w:rFonts w:ascii="IberPangea Text Light" w:hAnsi="IberPangea Text Light"/>
                <w:b w:val="0"/>
                <w:bCs w:val="0"/>
                <w:iCs/>
                <w:sz w:val="21"/>
                <w:szCs w:val="21"/>
                <w:lang w:val="en-GB"/>
              </w:rPr>
            </w:pPr>
            <w:r w:rsidRPr="006F1604">
              <w:rPr>
                <w:rFonts w:ascii="IberPangea Text Light" w:hAnsi="IberPangea Text Light"/>
                <w:b w:val="0"/>
                <w:bCs w:val="0"/>
                <w:iCs/>
                <w:sz w:val="21"/>
                <w:szCs w:val="21"/>
                <w:lang w:val="en-GB"/>
              </w:rPr>
              <w:t>who they are</w:t>
            </w:r>
          </w:p>
        </w:tc>
        <w:tc>
          <w:tcPr>
            <w:tcW w:w="5812" w:type="dxa"/>
            <w:gridSpan w:val="4"/>
          </w:tcPr>
          <w:p w14:paraId="3678B53F"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A93123" w14:paraId="461A1060" w14:textId="77777777" w:rsidTr="004E075E">
        <w:trPr>
          <w:trHeight w:val="682"/>
        </w:trPr>
        <w:tc>
          <w:tcPr>
            <w:cnfStyle w:val="001000000000" w:firstRow="0" w:lastRow="0" w:firstColumn="1" w:lastColumn="0" w:oddVBand="0" w:evenVBand="0" w:oddHBand="0" w:evenHBand="0" w:firstRowFirstColumn="0" w:firstRowLastColumn="0" w:lastRowFirstColumn="0" w:lastRowLastColumn="0"/>
            <w:tcW w:w="3964" w:type="dxa"/>
          </w:tcPr>
          <w:p w14:paraId="7C630017" w14:textId="1374637F" w:rsidR="00B46D0C" w:rsidRPr="00797453" w:rsidRDefault="00B46D0C" w:rsidP="00B46D0C">
            <w:pPr>
              <w:rPr>
                <w:rFonts w:ascii="IberPangea Text Light" w:hAnsi="IberPangea Text Light"/>
                <w:b w:val="0"/>
                <w:bCs w:val="0"/>
                <w:iCs/>
                <w:sz w:val="21"/>
                <w:szCs w:val="21"/>
                <w:lang w:val="en-GB"/>
              </w:rPr>
            </w:pPr>
            <w:r w:rsidRPr="00797453">
              <w:rPr>
                <w:rFonts w:ascii="IberPangea Text Light" w:hAnsi="IberPangea Text Light"/>
                <w:b w:val="0"/>
                <w:bCs w:val="0"/>
                <w:iCs/>
                <w:sz w:val="21"/>
                <w:szCs w:val="21"/>
                <w:lang w:val="en-GB"/>
              </w:rPr>
              <w:t>the name of the main contact in the partner organisation</w:t>
            </w:r>
          </w:p>
        </w:tc>
        <w:tc>
          <w:tcPr>
            <w:tcW w:w="5812" w:type="dxa"/>
            <w:gridSpan w:val="4"/>
          </w:tcPr>
          <w:p w14:paraId="20B475DB"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A93123" w14:paraId="148381E8"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0457D3D7" w14:textId="46E74331" w:rsidR="00B46D0C" w:rsidRPr="00AD609F" w:rsidRDefault="00B46D0C" w:rsidP="00B46D0C">
            <w:pPr>
              <w:rPr>
                <w:rFonts w:ascii="IberPangea Text Light" w:hAnsi="IberPangea Text Light"/>
                <w:iCs/>
                <w:sz w:val="21"/>
                <w:szCs w:val="21"/>
                <w:lang w:val="en-GB"/>
              </w:rPr>
            </w:pPr>
            <w:r w:rsidRPr="004E075E">
              <w:rPr>
                <w:rFonts w:ascii="IberPangea Text Light" w:hAnsi="IberPangea Text Light"/>
                <w:b w:val="0"/>
                <w:bCs w:val="0"/>
                <w:iCs/>
                <w:sz w:val="21"/>
                <w:szCs w:val="21"/>
                <w:lang w:val="en-GB"/>
              </w:rPr>
              <w:t>what they will do for the project</w:t>
            </w:r>
          </w:p>
        </w:tc>
        <w:tc>
          <w:tcPr>
            <w:tcW w:w="5812" w:type="dxa"/>
            <w:gridSpan w:val="4"/>
          </w:tcPr>
          <w:p w14:paraId="546DD4A4"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A93123" w14:paraId="09963FEA" w14:textId="77777777" w:rsidTr="00D80568">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4DE948AF" w14:textId="77777777" w:rsidR="00B46D0C" w:rsidRDefault="00B46D0C" w:rsidP="00B46D0C">
            <w:pPr>
              <w:rPr>
                <w:rFonts w:ascii="IberPangea Text Light" w:hAnsi="IberPangea Text Light"/>
                <w:sz w:val="21"/>
                <w:szCs w:val="24"/>
                <w:lang w:val="en-GB"/>
              </w:rPr>
            </w:pPr>
          </w:p>
        </w:tc>
      </w:tr>
      <w:tr w:rsidR="00B46D0C" w:rsidRPr="00A93123" w14:paraId="55167C86"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291D24C2" w14:textId="77777777" w:rsidR="00B46D0C" w:rsidRDefault="00B46D0C" w:rsidP="00B46D0C">
            <w:pPr>
              <w:rPr>
                <w:rFonts w:ascii="IberPangea Text Light" w:hAnsi="IberPangea Text Light"/>
                <w:iCs/>
                <w:sz w:val="21"/>
                <w:szCs w:val="21"/>
                <w:lang w:val="en-GB"/>
              </w:rPr>
            </w:pPr>
            <w:r w:rsidRPr="00C10813">
              <w:rPr>
                <w:rFonts w:ascii="IberPangea Text Light" w:hAnsi="IberPangea Text Light"/>
                <w:b w:val="0"/>
                <w:bCs w:val="0"/>
                <w:iCs/>
                <w:sz w:val="21"/>
                <w:szCs w:val="21"/>
                <w:lang w:val="en-GB"/>
              </w:rPr>
              <w:t xml:space="preserve">Tell us about the difference this grant will make to the people involved and the wider community? </w:t>
            </w:r>
          </w:p>
          <w:p w14:paraId="1AC800D7" w14:textId="67A2CB31" w:rsidR="00B46D0C" w:rsidRPr="004E075E" w:rsidRDefault="00B46D0C" w:rsidP="00B46D0C">
            <w:pPr>
              <w:rPr>
                <w:rFonts w:ascii="IberPangea Text Light" w:hAnsi="IberPangea Text Light"/>
                <w:b w:val="0"/>
                <w:bCs w:val="0"/>
                <w:iCs/>
                <w:sz w:val="21"/>
                <w:szCs w:val="21"/>
                <w:lang w:val="en-GB"/>
              </w:rPr>
            </w:pPr>
            <w:r w:rsidRPr="00C10813">
              <w:rPr>
                <w:rFonts w:ascii="IberPangea Text Light" w:hAnsi="IberPangea Text Light"/>
                <w:b w:val="0"/>
                <w:bCs w:val="0"/>
                <w:iCs/>
                <w:sz w:val="21"/>
                <w:szCs w:val="21"/>
                <w:lang w:val="en-GB"/>
              </w:rPr>
              <w:t>How will you know?</w:t>
            </w:r>
            <w:r>
              <w:rPr>
                <w:rFonts w:ascii="IberPangea Text Light" w:hAnsi="IberPangea Text Light"/>
                <w:b w:val="0"/>
                <w:bCs w:val="0"/>
                <w:iCs/>
                <w:sz w:val="21"/>
                <w:szCs w:val="21"/>
                <w:lang w:val="en-GB"/>
              </w:rPr>
              <w:t xml:space="preserve"> </w:t>
            </w:r>
            <w:r w:rsidRPr="00D80568">
              <w:rPr>
                <w:rFonts w:ascii="IberPangea Text Light" w:hAnsi="IberPangea Text Light"/>
                <w:b w:val="0"/>
                <w:bCs w:val="0"/>
                <w:iCs/>
                <w:sz w:val="21"/>
                <w:szCs w:val="21"/>
                <w:lang w:val="en-GB"/>
              </w:rPr>
              <w:t>(Max 150 words)</w:t>
            </w:r>
          </w:p>
        </w:tc>
        <w:tc>
          <w:tcPr>
            <w:tcW w:w="5812" w:type="dxa"/>
            <w:gridSpan w:val="4"/>
          </w:tcPr>
          <w:p w14:paraId="05D4F061"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8A538D" w14:paraId="1FBCA513" w14:textId="77777777" w:rsidTr="00280DE0">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393FC287" w14:textId="7E50E774" w:rsidR="00B46D0C" w:rsidRPr="0077772B" w:rsidRDefault="00B46D0C" w:rsidP="00B46D0C">
            <w:pPr>
              <w:rPr>
                <w:rFonts w:ascii="IberPangea Text Light" w:hAnsi="IberPangea Text Light"/>
                <w:b w:val="0"/>
                <w:bCs w:val="0"/>
                <w:iCs/>
                <w:sz w:val="21"/>
                <w:szCs w:val="21"/>
                <w:lang w:val="en-GB"/>
              </w:rPr>
            </w:pPr>
            <w:r w:rsidRPr="0077772B">
              <w:rPr>
                <w:rFonts w:ascii="IberPangea Text Light" w:hAnsi="IberPangea Text Light"/>
                <w:b w:val="0"/>
                <w:bCs w:val="0"/>
                <w:iCs/>
                <w:sz w:val="21"/>
                <w:szCs w:val="21"/>
                <w:lang w:val="en-GB"/>
              </w:rPr>
              <w:t>Do you plan to continue the activity beyond this period of grant funding?</w:t>
            </w:r>
          </w:p>
        </w:tc>
        <w:tc>
          <w:tcPr>
            <w:tcW w:w="2906" w:type="dxa"/>
            <w:gridSpan w:val="2"/>
          </w:tcPr>
          <w:p w14:paraId="118FD158" w14:textId="4277D7A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3809113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2906" w:type="dxa"/>
            <w:gridSpan w:val="2"/>
          </w:tcPr>
          <w:p w14:paraId="5E167CBF" w14:textId="3979371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31348338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8A538D" w14:paraId="29EAF6F0"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7164EB97" w14:textId="77777777" w:rsidR="00B46D0C" w:rsidRPr="001F7395" w:rsidRDefault="00B46D0C" w:rsidP="00B46D0C">
            <w:pPr>
              <w:rPr>
                <w:rFonts w:ascii="IberPangea Text Light" w:hAnsi="IberPangea Text Light"/>
                <w:b w:val="0"/>
                <w:bCs w:val="0"/>
                <w:iCs/>
                <w:sz w:val="21"/>
                <w:szCs w:val="21"/>
                <w:lang w:val="en-GB"/>
              </w:rPr>
            </w:pPr>
            <w:r w:rsidRPr="001F7395">
              <w:rPr>
                <w:rFonts w:ascii="IberPangea Text Light" w:hAnsi="IberPangea Text Light"/>
                <w:b w:val="0"/>
                <w:bCs w:val="0"/>
                <w:iCs/>
                <w:sz w:val="21"/>
                <w:szCs w:val="21"/>
                <w:lang w:val="en-GB"/>
              </w:rPr>
              <w:t>If ‘</w:t>
            </w:r>
            <w:proofErr w:type="spellStart"/>
            <w:r w:rsidRPr="001F7395">
              <w:rPr>
                <w:rFonts w:ascii="IberPangea Text Light" w:hAnsi="IberPangea Text Light"/>
                <w:b w:val="0"/>
                <w:bCs w:val="0"/>
                <w:iCs/>
                <w:sz w:val="21"/>
                <w:szCs w:val="21"/>
                <w:lang w:val="en-GB"/>
              </w:rPr>
              <w:t>yes’</w:t>
            </w:r>
            <w:proofErr w:type="spellEnd"/>
            <w:r w:rsidRPr="001F7395">
              <w:rPr>
                <w:rFonts w:ascii="IberPangea Text Light" w:hAnsi="IberPangea Text Light"/>
                <w:b w:val="0"/>
                <w:bCs w:val="0"/>
                <w:iCs/>
                <w:sz w:val="21"/>
                <w:szCs w:val="21"/>
                <w:lang w:val="en-GB"/>
              </w:rPr>
              <w:t xml:space="preserve"> above, tell us how you plan to continue the activity beyond this period of this grant, and </w:t>
            </w:r>
          </w:p>
          <w:p w14:paraId="3D704BE9" w14:textId="47AEFCB0" w:rsidR="00B46D0C" w:rsidRPr="00C10813" w:rsidRDefault="00B46D0C" w:rsidP="00B46D0C">
            <w:pPr>
              <w:rPr>
                <w:rFonts w:ascii="IberPangea Text Light" w:hAnsi="IberPangea Text Light"/>
                <w:iCs/>
                <w:sz w:val="21"/>
                <w:szCs w:val="21"/>
                <w:lang w:val="en-GB"/>
              </w:rPr>
            </w:pPr>
            <w:r w:rsidRPr="001F7395">
              <w:rPr>
                <w:rFonts w:ascii="IberPangea Text Light" w:hAnsi="IberPangea Text Light"/>
                <w:b w:val="0"/>
                <w:bCs w:val="0"/>
                <w:iCs/>
                <w:sz w:val="21"/>
                <w:szCs w:val="21"/>
                <w:lang w:val="en-GB"/>
              </w:rPr>
              <w:t>how you will finance the project on an ongoing basis. (Max 100 words)</w:t>
            </w:r>
          </w:p>
        </w:tc>
        <w:tc>
          <w:tcPr>
            <w:tcW w:w="5812" w:type="dxa"/>
            <w:gridSpan w:val="4"/>
          </w:tcPr>
          <w:p w14:paraId="181CF4E0"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1"/>
    </w:tbl>
    <w:p w14:paraId="12FEAE88" w14:textId="77777777" w:rsidR="00F45765" w:rsidRDefault="00F45765" w:rsidP="000F78E9">
      <w:pPr>
        <w:pStyle w:val="Heading1"/>
        <w:rPr>
          <w:sz w:val="52"/>
          <w:szCs w:val="24"/>
          <w:lang w:val="en-GB"/>
        </w:rPr>
      </w:pPr>
    </w:p>
    <w:p w14:paraId="1FF9A466" w14:textId="77777777" w:rsidR="00F45765" w:rsidRDefault="00F45765">
      <w:pPr>
        <w:rPr>
          <w:rFonts w:ascii="IberPangea Text Medium" w:eastAsia="Times New Roman" w:hAnsi="IberPangea Text Medium" w:cs="Times New Roman"/>
          <w:color w:val="008C38" w:themeColor="accent1"/>
          <w:sz w:val="52"/>
          <w:szCs w:val="24"/>
          <w:lang w:val="en-GB"/>
        </w:rPr>
      </w:pPr>
      <w:r>
        <w:rPr>
          <w:sz w:val="52"/>
          <w:szCs w:val="24"/>
          <w:lang w:val="en-GB"/>
        </w:rPr>
        <w:br w:type="page"/>
      </w:r>
    </w:p>
    <w:p w14:paraId="460F6D2D" w14:textId="77777777" w:rsidR="00CE28BE" w:rsidRPr="006E15D4" w:rsidRDefault="00CE28BE" w:rsidP="00CE28BE">
      <w:pPr>
        <w:pStyle w:val="Heading1"/>
        <w:spacing w:after="0"/>
        <w:rPr>
          <w:sz w:val="52"/>
          <w:szCs w:val="24"/>
          <w:lang w:val="en-GB"/>
        </w:rPr>
      </w:pPr>
      <w:r w:rsidRPr="006E15D4">
        <w:rPr>
          <w:sz w:val="52"/>
          <w:szCs w:val="24"/>
          <w:lang w:val="en-GB"/>
        </w:rPr>
        <w:lastRenderedPageBreak/>
        <w:t>Project Deliverables</w:t>
      </w:r>
    </w:p>
    <w:p w14:paraId="58DC396D" w14:textId="77777777" w:rsidR="00CE28BE" w:rsidRPr="006E15D4" w:rsidRDefault="00CE28BE" w:rsidP="00CE28BE">
      <w:pPr>
        <w:pStyle w:val="Heading1"/>
        <w:spacing w:before="240"/>
        <w:rPr>
          <w:rFonts w:ascii="IberPangea Text Light" w:eastAsiaTheme="minorHAnsi" w:hAnsi="IberPangea Text Light" w:cs="Lato Light (Cuerpo)"/>
          <w:color w:val="3A3734" w:themeColor="text1"/>
          <w:sz w:val="21"/>
          <w:szCs w:val="24"/>
          <w:lang w:val="en-GB"/>
        </w:rPr>
      </w:pPr>
      <w:r w:rsidRPr="006E15D4">
        <w:rPr>
          <w:rFonts w:ascii="IberPangea Text Light" w:eastAsiaTheme="minorHAnsi" w:hAnsi="IberPangea Text Light" w:cs="Lato Light (Cuerpo)"/>
          <w:color w:val="3A3734" w:themeColor="text1"/>
          <w:sz w:val="21"/>
          <w:szCs w:val="24"/>
          <w:lang w:val="en-GB"/>
        </w:rPr>
        <w:t>Please complete the following table with your project's measurable deliverables. This should include tangible deliverables like the installation of capital equipment or provision of support by project staff. If your application is successful, you will be asked to report on these deliverables and provide evidence to claim funding.</w:t>
      </w:r>
    </w:p>
    <w:tbl>
      <w:tblPr>
        <w:tblStyle w:val="GridTable1Light"/>
        <w:tblW w:w="9776" w:type="dxa"/>
        <w:tblLook w:val="04A0" w:firstRow="1" w:lastRow="0" w:firstColumn="1" w:lastColumn="0" w:noHBand="0" w:noVBand="1"/>
      </w:tblPr>
      <w:tblGrid>
        <w:gridCol w:w="1850"/>
        <w:gridCol w:w="3390"/>
        <w:gridCol w:w="2693"/>
        <w:gridCol w:w="1843"/>
      </w:tblGrid>
      <w:tr w:rsidR="00CE28BE" w:rsidRPr="006E15D4" w14:paraId="0FE57E27"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850" w:type="dxa"/>
          </w:tcPr>
          <w:p w14:paraId="139401E3" w14:textId="77777777" w:rsidR="00CE28BE" w:rsidRPr="006E15D4" w:rsidRDefault="00CE28BE" w:rsidP="00A22B18">
            <w:pPr>
              <w:rPr>
                <w:rFonts w:ascii="IberPangea Text Light" w:hAnsi="IberPangea Text Light"/>
                <w:color w:val="008C38" w:themeColor="accent1"/>
                <w:sz w:val="21"/>
                <w:szCs w:val="24"/>
                <w:lang w:val="en-GB"/>
              </w:rPr>
            </w:pPr>
            <w:bookmarkStart w:id="2" w:name="_Hlk218675013"/>
            <w:r w:rsidRPr="006E15D4">
              <w:rPr>
                <w:color w:val="008C38" w:themeColor="accent1"/>
                <w:sz w:val="21"/>
                <w:szCs w:val="24"/>
                <w:lang w:val="en-GB"/>
              </w:rPr>
              <w:t>Deliverable number</w:t>
            </w:r>
          </w:p>
        </w:tc>
        <w:tc>
          <w:tcPr>
            <w:tcW w:w="3390" w:type="dxa"/>
          </w:tcPr>
          <w:p w14:paraId="30191B89" w14:textId="77777777" w:rsidR="00CE28BE" w:rsidRPr="006E15D4" w:rsidRDefault="00CE28B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color w:val="008C38" w:themeColor="accent1"/>
                <w:sz w:val="21"/>
                <w:szCs w:val="24"/>
                <w:lang w:val="en-GB"/>
              </w:rPr>
              <w:t>Answer</w:t>
            </w:r>
          </w:p>
        </w:tc>
        <w:tc>
          <w:tcPr>
            <w:tcW w:w="2693" w:type="dxa"/>
          </w:tcPr>
          <w:p w14:paraId="4E4227D7" w14:textId="77777777" w:rsidR="00CE28BE" w:rsidRPr="006E15D4" w:rsidRDefault="00CE28BE"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b w:val="0"/>
                <w:bCs w:val="0"/>
                <w:color w:val="008C38" w:themeColor="accent1"/>
                <w:sz w:val="21"/>
                <w:szCs w:val="24"/>
                <w:lang w:val="en-GB"/>
              </w:rPr>
            </w:pPr>
            <w:r w:rsidRPr="006E15D4">
              <w:rPr>
                <w:color w:val="008C38" w:themeColor="accent1"/>
                <w:sz w:val="21"/>
                <w:szCs w:val="24"/>
                <w:lang w:val="en-GB"/>
              </w:rPr>
              <w:t xml:space="preserve">Please detail how you will evidence </w:t>
            </w:r>
          </w:p>
        </w:tc>
        <w:tc>
          <w:tcPr>
            <w:tcW w:w="1843" w:type="dxa"/>
          </w:tcPr>
          <w:p w14:paraId="5AFF5179" w14:textId="77777777" w:rsidR="00CE28BE" w:rsidRPr="006E15D4" w:rsidRDefault="00CE28BE" w:rsidP="00A22B18">
            <w:pPr>
              <w:cnfStyle w:val="100000000000" w:firstRow="1" w:lastRow="0" w:firstColumn="0" w:lastColumn="0" w:oddVBand="0" w:evenVBand="0" w:oddHBand="0" w:evenHBand="0" w:firstRowFirstColumn="0" w:firstRowLastColumn="0" w:lastRowFirstColumn="0" w:lastRowLastColumn="0"/>
              <w:rPr>
                <w:color w:val="008C38" w:themeColor="accent1"/>
                <w:sz w:val="21"/>
                <w:szCs w:val="24"/>
                <w:lang w:val="en-GB"/>
              </w:rPr>
            </w:pPr>
            <w:r w:rsidRPr="006E15D4">
              <w:rPr>
                <w:color w:val="008C38" w:themeColor="accent1"/>
                <w:sz w:val="21"/>
                <w:szCs w:val="24"/>
                <w:lang w:val="en-GB"/>
              </w:rPr>
              <w:t>Start and completion date</w:t>
            </w:r>
          </w:p>
        </w:tc>
      </w:tr>
      <w:tr w:rsidR="00CE28BE" w:rsidRPr="006E15D4" w14:paraId="1C3D72D4"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1850" w:type="dxa"/>
          </w:tcPr>
          <w:p w14:paraId="722566EC"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1</w:t>
            </w:r>
          </w:p>
        </w:tc>
        <w:tc>
          <w:tcPr>
            <w:tcW w:w="3390" w:type="dxa"/>
          </w:tcPr>
          <w:p w14:paraId="1FEA53E3"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Example: Installation of air source heat pump</w:t>
            </w:r>
          </w:p>
        </w:tc>
        <w:tc>
          <w:tcPr>
            <w:tcW w:w="2693" w:type="dxa"/>
          </w:tcPr>
          <w:p w14:paraId="7BA0F185"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Example: </w:t>
            </w:r>
          </w:p>
          <w:p w14:paraId="685E7526"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Invoice from installer </w:t>
            </w:r>
          </w:p>
          <w:p w14:paraId="0AC11A22"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Photos </w:t>
            </w:r>
          </w:p>
          <w:p w14:paraId="2D145056"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Heat pump O&amp;M manuals including warranty information</w:t>
            </w:r>
          </w:p>
        </w:tc>
        <w:tc>
          <w:tcPr>
            <w:tcW w:w="1843" w:type="dxa"/>
          </w:tcPr>
          <w:p w14:paraId="7F5ABFBE"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Example:</w:t>
            </w:r>
          </w:p>
          <w:p w14:paraId="577AC752"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September 2026 </w:t>
            </w:r>
          </w:p>
        </w:tc>
      </w:tr>
      <w:tr w:rsidR="00CE28BE" w:rsidRPr="006E15D4" w14:paraId="768CA8B4"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7C6AE0EA" w14:textId="77777777" w:rsidR="00CE28BE" w:rsidRPr="006E15D4" w:rsidRDefault="00CE28BE" w:rsidP="00A22B18">
            <w:pPr>
              <w:spacing w:after="160" w:line="259" w:lineRule="auto"/>
              <w:rPr>
                <w:rFonts w:ascii="IberPangea Text Light" w:hAnsi="IberPangea Text Light"/>
                <w:sz w:val="21"/>
                <w:szCs w:val="24"/>
                <w:lang w:val="en-GB"/>
              </w:rPr>
            </w:pPr>
            <w:r w:rsidRPr="006E15D4">
              <w:rPr>
                <w:rFonts w:ascii="IberPangea Text Light" w:hAnsi="IberPangea Text Light"/>
                <w:sz w:val="21"/>
                <w:szCs w:val="24"/>
                <w:lang w:val="en-GB"/>
              </w:rPr>
              <w:t>Deliverable 2</w:t>
            </w:r>
          </w:p>
        </w:tc>
        <w:tc>
          <w:tcPr>
            <w:tcW w:w="3390" w:type="dxa"/>
          </w:tcPr>
          <w:p w14:paraId="2B43702A"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5532B82C"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15D063AD"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6D54438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D30FED3" w14:textId="77777777" w:rsidR="00CE28BE" w:rsidRPr="006E15D4" w:rsidRDefault="00CE28BE" w:rsidP="00A22B18">
            <w:pPr>
              <w:spacing w:after="160" w:line="259" w:lineRule="auto"/>
              <w:rPr>
                <w:rFonts w:ascii="IberPangea Text Light" w:hAnsi="IberPangea Text Light"/>
                <w:sz w:val="21"/>
                <w:szCs w:val="24"/>
                <w:lang w:val="en-GB"/>
              </w:rPr>
            </w:pPr>
            <w:r w:rsidRPr="006E15D4">
              <w:rPr>
                <w:rFonts w:ascii="IberPangea Text Light" w:hAnsi="IberPangea Text Light"/>
                <w:sz w:val="21"/>
                <w:szCs w:val="24"/>
                <w:lang w:val="en-GB"/>
              </w:rPr>
              <w:t>Deliverable 3</w:t>
            </w:r>
          </w:p>
        </w:tc>
        <w:tc>
          <w:tcPr>
            <w:tcW w:w="3390" w:type="dxa"/>
          </w:tcPr>
          <w:p w14:paraId="2BAC9AD4"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17BC7702"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342E3FD9"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58C8011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54B011EC"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4</w:t>
            </w:r>
          </w:p>
        </w:tc>
        <w:tc>
          <w:tcPr>
            <w:tcW w:w="3390" w:type="dxa"/>
          </w:tcPr>
          <w:p w14:paraId="01AC7044"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4F5B98E6"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0805923E"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5FAB519C"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BDF4593"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5</w:t>
            </w:r>
          </w:p>
        </w:tc>
        <w:tc>
          <w:tcPr>
            <w:tcW w:w="3390" w:type="dxa"/>
          </w:tcPr>
          <w:p w14:paraId="0F7CC6F0"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40E890F2"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350D70C0"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2"/>
    </w:tbl>
    <w:p w14:paraId="1AE086CD" w14:textId="77777777" w:rsidR="00CE28BE" w:rsidRDefault="00CE28BE" w:rsidP="000F78E9">
      <w:pPr>
        <w:pStyle w:val="Heading1"/>
        <w:rPr>
          <w:sz w:val="52"/>
          <w:szCs w:val="24"/>
          <w:lang w:val="en-GB"/>
        </w:rPr>
      </w:pPr>
    </w:p>
    <w:p w14:paraId="70E78B12" w14:textId="44C37EB4" w:rsidR="000F78E9" w:rsidRPr="006E15D4" w:rsidRDefault="00D45089" w:rsidP="000F78E9">
      <w:pPr>
        <w:pStyle w:val="Heading1"/>
        <w:rPr>
          <w:sz w:val="52"/>
          <w:szCs w:val="24"/>
          <w:lang w:val="en-GB"/>
        </w:rPr>
      </w:pPr>
      <w:r w:rsidRPr="006E15D4">
        <w:rPr>
          <w:sz w:val="52"/>
          <w:szCs w:val="24"/>
          <w:lang w:val="en-GB"/>
        </w:rPr>
        <w:t>B</w:t>
      </w:r>
      <w:r w:rsidR="00950554">
        <w:rPr>
          <w:sz w:val="52"/>
          <w:szCs w:val="24"/>
          <w:lang w:val="en-GB"/>
        </w:rPr>
        <w:t>udget</w:t>
      </w:r>
    </w:p>
    <w:tbl>
      <w:tblPr>
        <w:tblStyle w:val="GridTable1Light"/>
        <w:tblW w:w="9776" w:type="dxa"/>
        <w:tblLook w:val="04A0" w:firstRow="1" w:lastRow="0" w:firstColumn="1" w:lastColumn="0" w:noHBand="0" w:noVBand="1"/>
      </w:tblPr>
      <w:tblGrid>
        <w:gridCol w:w="2122"/>
        <w:gridCol w:w="2693"/>
        <w:gridCol w:w="4961"/>
      </w:tblGrid>
      <w:tr w:rsidR="00D07D82" w:rsidRPr="006E15D4" w14:paraId="615D8913"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122" w:type="dxa"/>
          </w:tcPr>
          <w:p w14:paraId="21C0E4CD" w14:textId="77777777" w:rsidR="00D07D82" w:rsidRPr="006E15D4" w:rsidRDefault="00D07D82" w:rsidP="00A22B18">
            <w:pPr>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Heading</w:t>
            </w:r>
          </w:p>
        </w:tc>
        <w:tc>
          <w:tcPr>
            <w:tcW w:w="2693" w:type="dxa"/>
          </w:tcPr>
          <w:p w14:paraId="0016431A" w14:textId="77777777" w:rsidR="00D07D82" w:rsidRPr="006E15D4" w:rsidRDefault="00D07D82"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Amount (£)</w:t>
            </w:r>
          </w:p>
        </w:tc>
        <w:tc>
          <w:tcPr>
            <w:tcW w:w="4961" w:type="dxa"/>
          </w:tcPr>
          <w:p w14:paraId="7118D984" w14:textId="6C0ACA34" w:rsidR="00D07D82" w:rsidRPr="006E15D4" w:rsidRDefault="00D07D82"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Evidence</w:t>
            </w:r>
            <w:r w:rsidR="00E00D56">
              <w:rPr>
                <w:rFonts w:ascii="IberPangea" w:hAnsi="IberPangea" w:cs="IberPangea"/>
                <w:color w:val="008C38" w:themeColor="accent1"/>
                <w:sz w:val="21"/>
                <w:szCs w:val="24"/>
                <w:lang w:val="en-GB"/>
              </w:rPr>
              <w:t xml:space="preserve"> and details</w:t>
            </w:r>
          </w:p>
        </w:tc>
      </w:tr>
      <w:tr w:rsidR="00D07D82" w:rsidRPr="006E15D4" w14:paraId="2C2892A5"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2122" w:type="dxa"/>
          </w:tcPr>
          <w:p w14:paraId="5C608993" w14:textId="77777777" w:rsidR="00D07D82" w:rsidRPr="00FE7E46" w:rsidRDefault="00D07D82" w:rsidP="00A22B18">
            <w:pPr>
              <w:rPr>
                <w:rFonts w:ascii="IberPangea Text Light" w:hAnsi="IberPangea Text Light"/>
                <w:b w:val="0"/>
                <w:bCs w:val="0"/>
                <w:sz w:val="21"/>
                <w:szCs w:val="21"/>
                <w:lang w:val="en-GB"/>
              </w:rPr>
            </w:pPr>
            <w:r w:rsidRPr="00FE7E46">
              <w:rPr>
                <w:rFonts w:ascii="IberPangea Text Light" w:hAnsi="IberPangea Text Light"/>
                <w:b w:val="0"/>
                <w:bCs w:val="0"/>
                <w:sz w:val="21"/>
                <w:szCs w:val="21"/>
                <w:lang w:val="en-GB"/>
              </w:rPr>
              <w:t>Total Project budget</w:t>
            </w:r>
          </w:p>
        </w:tc>
        <w:tc>
          <w:tcPr>
            <w:tcW w:w="2693" w:type="dxa"/>
          </w:tcPr>
          <w:p w14:paraId="7E8AA6EA"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28324908"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N/A</w:t>
            </w:r>
          </w:p>
        </w:tc>
      </w:tr>
      <w:tr w:rsidR="00D07D82" w:rsidRPr="006E15D4" w14:paraId="4F013D0F"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2B8E9C82" w14:textId="77777777" w:rsidR="00D07D82" w:rsidRPr="00FE7E46" w:rsidRDefault="00D07D82" w:rsidP="00A22B18">
            <w:pPr>
              <w:spacing w:after="160" w:line="259" w:lineRule="auto"/>
              <w:rPr>
                <w:rFonts w:ascii="IberPangea Text Light" w:hAnsi="IberPangea Text Light"/>
                <w:b w:val="0"/>
                <w:bCs w:val="0"/>
                <w:sz w:val="21"/>
                <w:szCs w:val="21"/>
                <w:lang w:val="en-GB"/>
              </w:rPr>
            </w:pPr>
            <w:r w:rsidRPr="00FE7E46">
              <w:rPr>
                <w:rFonts w:ascii="IberPangea Text Light" w:hAnsi="IberPangea Text Light"/>
                <w:b w:val="0"/>
                <w:bCs w:val="0"/>
                <w:sz w:val="21"/>
                <w:szCs w:val="21"/>
                <w:lang w:val="en-GB"/>
              </w:rPr>
              <w:t>Local Fund request</w:t>
            </w:r>
          </w:p>
        </w:tc>
        <w:tc>
          <w:tcPr>
            <w:tcW w:w="2693" w:type="dxa"/>
          </w:tcPr>
          <w:p w14:paraId="1916F588"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20D60EC4"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N/A</w:t>
            </w:r>
          </w:p>
        </w:tc>
      </w:tr>
      <w:tr w:rsidR="00D07D82" w:rsidRPr="006E15D4" w14:paraId="0A7FE689"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648B5D31" w14:textId="0DD09575" w:rsidR="00736318" w:rsidRDefault="00D07D82" w:rsidP="00A22B18">
            <w:pPr>
              <w:rPr>
                <w:rFonts w:ascii="IberPangea Text Light" w:hAnsi="IberPangea Text Light"/>
                <w:sz w:val="21"/>
                <w:szCs w:val="21"/>
                <w:lang w:val="en-GB"/>
              </w:rPr>
            </w:pPr>
            <w:r w:rsidRPr="00FE7E46">
              <w:rPr>
                <w:rFonts w:ascii="IberPangea Text Light" w:hAnsi="IberPangea Text Light"/>
                <w:b w:val="0"/>
                <w:bCs w:val="0"/>
                <w:sz w:val="21"/>
                <w:szCs w:val="21"/>
                <w:lang w:val="en-GB"/>
              </w:rPr>
              <w:t>Match funding</w:t>
            </w:r>
            <w:r w:rsidR="007A6654">
              <w:rPr>
                <w:rFonts w:ascii="IberPangea Text Light" w:hAnsi="IberPangea Text Light"/>
                <w:b w:val="0"/>
                <w:bCs w:val="0"/>
                <w:sz w:val="21"/>
                <w:szCs w:val="21"/>
                <w:lang w:val="en-GB"/>
              </w:rPr>
              <w:t xml:space="preserve"> c</w:t>
            </w:r>
            <w:r w:rsidR="00736318">
              <w:rPr>
                <w:rFonts w:ascii="IberPangea Text Light" w:hAnsi="IberPangea Text Light"/>
                <w:b w:val="0"/>
                <w:bCs w:val="0"/>
                <w:sz w:val="21"/>
                <w:szCs w:val="21"/>
                <w:lang w:val="en-GB"/>
              </w:rPr>
              <w:t>onfirmation</w:t>
            </w:r>
          </w:p>
          <w:p w14:paraId="78C6708B" w14:textId="77777777" w:rsidR="005247E8" w:rsidRDefault="005247E8" w:rsidP="00A22B18">
            <w:pPr>
              <w:rPr>
                <w:rFonts w:ascii="IberPangea Text Light" w:hAnsi="IberPangea Text Light"/>
                <w:sz w:val="21"/>
                <w:szCs w:val="21"/>
                <w:lang w:val="en-GB"/>
              </w:rPr>
            </w:pPr>
          </w:p>
          <w:p w14:paraId="236875C1" w14:textId="477E08C3" w:rsidR="00D07D82" w:rsidRPr="00FE7E46" w:rsidRDefault="005247E8" w:rsidP="008046C2">
            <w:pPr>
              <w:rPr>
                <w:rFonts w:ascii="IberPangea Text Light" w:hAnsi="IberPangea Text Light"/>
                <w:b w:val="0"/>
                <w:bCs w:val="0"/>
                <w:sz w:val="21"/>
                <w:szCs w:val="21"/>
                <w:lang w:val="en-GB"/>
              </w:rPr>
            </w:pPr>
            <w:r>
              <w:rPr>
                <w:rFonts w:ascii="IberPangea Text Light" w:hAnsi="IberPangea Text Light"/>
                <w:b w:val="0"/>
                <w:bCs w:val="0"/>
                <w:sz w:val="21"/>
                <w:szCs w:val="21"/>
                <w:lang w:val="en-GB"/>
              </w:rPr>
              <w:t>I</w:t>
            </w:r>
            <w:r w:rsidRPr="005247E8">
              <w:rPr>
                <w:rFonts w:ascii="IberPangea Text Light" w:hAnsi="IberPangea Text Light"/>
                <w:b w:val="0"/>
                <w:bCs w:val="0"/>
                <w:sz w:val="21"/>
                <w:szCs w:val="21"/>
                <w:lang w:val="en-GB"/>
              </w:rPr>
              <w:t>f your application is successful, match funding will need to be evidenced</w:t>
            </w:r>
          </w:p>
        </w:tc>
        <w:tc>
          <w:tcPr>
            <w:tcW w:w="2693" w:type="dxa"/>
          </w:tcPr>
          <w:p w14:paraId="797A2E39"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5F4C3AFD" w14:textId="5CDA8034"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0C478ABA" w14:textId="77777777" w:rsidR="000F78E9" w:rsidRDefault="000F78E9" w:rsidP="008820A1">
      <w:pPr>
        <w:pStyle w:val="BodyText1"/>
        <w:rPr>
          <w:sz w:val="21"/>
          <w:szCs w:val="24"/>
          <w:lang w:val="en-GB"/>
        </w:rPr>
      </w:pPr>
    </w:p>
    <w:p w14:paraId="5FBDF55F" w14:textId="6B83B82B" w:rsidR="008123B6" w:rsidRDefault="008123B6" w:rsidP="00CF7911">
      <w:pPr>
        <w:pStyle w:val="Heading1"/>
        <w:rPr>
          <w:sz w:val="52"/>
          <w:szCs w:val="24"/>
          <w:lang w:val="en-GB"/>
        </w:rPr>
      </w:pPr>
      <w:r>
        <w:rPr>
          <w:sz w:val="52"/>
          <w:szCs w:val="24"/>
          <w:lang w:val="en-GB"/>
        </w:rPr>
        <w:t>Quotes</w:t>
      </w:r>
    </w:p>
    <w:p w14:paraId="542FEFD1" w14:textId="71D27DDB" w:rsidR="00167D70" w:rsidRPr="008123B6" w:rsidRDefault="00DD4C7C" w:rsidP="00DD4C7C">
      <w:pPr>
        <w:pStyle w:val="BodyText1"/>
        <w:rPr>
          <w:lang w:val="en-GB"/>
        </w:rPr>
      </w:pPr>
      <w:r>
        <w:rPr>
          <w:lang w:val="en-GB"/>
        </w:rPr>
        <w:t>C</w:t>
      </w:r>
      <w:r w:rsidR="001C5369">
        <w:rPr>
          <w:lang w:val="en-GB"/>
        </w:rPr>
        <w:t xml:space="preserve">apital or other spend </w:t>
      </w:r>
      <w:r w:rsidR="00167D70">
        <w:rPr>
          <w:lang w:val="en-GB"/>
        </w:rPr>
        <w:t xml:space="preserve">should be </w:t>
      </w:r>
      <w:r>
        <w:rPr>
          <w:lang w:val="en-GB"/>
        </w:rPr>
        <w:t>evidenced with 3 quotes.</w:t>
      </w:r>
    </w:p>
    <w:p w14:paraId="18781611" w14:textId="708582E0" w:rsidR="00167D70" w:rsidRDefault="000818AB" w:rsidP="00167D70">
      <w:pPr>
        <w:pStyle w:val="BodyText1"/>
        <w:rPr>
          <w:lang w:val="en-GB"/>
        </w:rPr>
      </w:pPr>
      <w:r>
        <w:rPr>
          <w:lang w:val="en-GB"/>
        </w:rPr>
        <w:t xml:space="preserve">Quotes are expected to be no older than 6 months </w:t>
      </w:r>
      <w:r w:rsidR="00764ED5">
        <w:rPr>
          <w:lang w:val="en-GB"/>
        </w:rPr>
        <w:t>and not an estimate. Where multiple quotes are provided</w:t>
      </w:r>
      <w:r w:rsidR="0002579C">
        <w:rPr>
          <w:lang w:val="en-GB"/>
        </w:rPr>
        <w:t>, please indicate which is the preferred supplier and why.</w:t>
      </w:r>
      <w:r w:rsidR="00A64967">
        <w:rPr>
          <w:lang w:val="en-GB"/>
        </w:rPr>
        <w:t xml:space="preserve"> Quotes can be provided as attachments to your application form. </w:t>
      </w:r>
    </w:p>
    <w:p w14:paraId="3FEEB576" w14:textId="1D342478" w:rsidR="008F5A81" w:rsidRPr="001C5369" w:rsidRDefault="008F5A81" w:rsidP="00167D70">
      <w:pPr>
        <w:pStyle w:val="BodyText1"/>
        <w:rPr>
          <w:lang w:val="en-GB"/>
        </w:rPr>
      </w:pPr>
      <w:r>
        <w:rPr>
          <w:lang w:val="en-GB"/>
        </w:rPr>
        <w:t xml:space="preserve">For staff costs please confirm if the person is in post or to be </w:t>
      </w:r>
      <w:r w:rsidR="00075C53">
        <w:rPr>
          <w:lang w:val="en-GB"/>
        </w:rPr>
        <w:t>appointed</w:t>
      </w:r>
      <w:r w:rsidR="009C2894">
        <w:rPr>
          <w:lang w:val="en-GB"/>
        </w:rPr>
        <w:t xml:space="preserve"> (in the evidence box)</w:t>
      </w:r>
      <w:r w:rsidR="00075C53">
        <w:rPr>
          <w:lang w:val="en-GB"/>
        </w:rPr>
        <w:t xml:space="preserve">. </w:t>
      </w:r>
      <w:r w:rsidR="00222CF1">
        <w:rPr>
          <w:lang w:val="en-GB"/>
        </w:rPr>
        <w:t xml:space="preserve">Please note that staff costs can only </w:t>
      </w:r>
      <w:r w:rsidR="00E01AA3">
        <w:rPr>
          <w:lang w:val="en-GB"/>
        </w:rPr>
        <w:t>be claimed for your project team members (your/partner organisation)</w:t>
      </w:r>
      <w:r w:rsidR="009C71BD">
        <w:rPr>
          <w:lang w:val="en-GB"/>
        </w:rPr>
        <w:t>. External persons and their costs should be listed under ‘other</w:t>
      </w:r>
      <w:r w:rsidR="00ED6880">
        <w:rPr>
          <w:lang w:val="en-GB"/>
        </w:rPr>
        <w:t xml:space="preserve">’ </w:t>
      </w:r>
      <w:r w:rsidR="009D721C">
        <w:rPr>
          <w:lang w:val="en-GB"/>
        </w:rPr>
        <w:t xml:space="preserve">with the item description being the services provided. </w:t>
      </w:r>
    </w:p>
    <w:p w14:paraId="40C53D62" w14:textId="3B8D24FD" w:rsidR="00CF7911" w:rsidRPr="006E15D4" w:rsidRDefault="00CF7911" w:rsidP="00CF7911">
      <w:pPr>
        <w:pStyle w:val="Heading1"/>
        <w:rPr>
          <w:sz w:val="52"/>
          <w:szCs w:val="24"/>
          <w:lang w:val="en-GB"/>
        </w:rPr>
      </w:pPr>
      <w:r w:rsidRPr="006E15D4">
        <w:rPr>
          <w:sz w:val="52"/>
          <w:szCs w:val="24"/>
          <w:lang w:val="en-GB"/>
        </w:rPr>
        <w:t>Local Fund Itemised Budget</w:t>
      </w:r>
    </w:p>
    <w:tbl>
      <w:tblPr>
        <w:tblStyle w:val="GridTable1Light"/>
        <w:tblW w:w="9776" w:type="dxa"/>
        <w:tblLook w:val="04A0" w:firstRow="1" w:lastRow="0" w:firstColumn="1" w:lastColumn="0" w:noHBand="0" w:noVBand="1"/>
      </w:tblPr>
      <w:tblGrid>
        <w:gridCol w:w="988"/>
        <w:gridCol w:w="1417"/>
        <w:gridCol w:w="1418"/>
        <w:gridCol w:w="1275"/>
        <w:gridCol w:w="2356"/>
        <w:gridCol w:w="2322"/>
      </w:tblGrid>
      <w:tr w:rsidR="00CF7911" w:rsidRPr="00A93123" w14:paraId="126F3DDC" w14:textId="77777777" w:rsidTr="00CF791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88" w:type="dxa"/>
          </w:tcPr>
          <w:p w14:paraId="69D0A3AD" w14:textId="77777777" w:rsidR="00CF7911" w:rsidRPr="006E15D4" w:rsidRDefault="00CF7911" w:rsidP="00A22B18">
            <w:pPr>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Type</w:t>
            </w:r>
          </w:p>
          <w:p w14:paraId="04242434" w14:textId="77777777" w:rsidR="00CF7911" w:rsidRPr="006E15D4" w:rsidRDefault="00CF7911" w:rsidP="00A22B18">
            <w:pPr>
              <w:rPr>
                <w:rFonts w:ascii="IberPangea" w:hAnsi="IberPangea" w:cs="IberPangea"/>
                <w:b w:val="0"/>
                <w:bCs w:val="0"/>
                <w:color w:val="008C38" w:themeColor="accent1"/>
                <w:sz w:val="21"/>
                <w:szCs w:val="24"/>
                <w:lang w:val="en-GB"/>
              </w:rPr>
            </w:pPr>
          </w:p>
        </w:tc>
        <w:tc>
          <w:tcPr>
            <w:tcW w:w="1417" w:type="dxa"/>
          </w:tcPr>
          <w:p w14:paraId="798D9822"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Total cost amount (£)</w:t>
            </w:r>
          </w:p>
        </w:tc>
        <w:tc>
          <w:tcPr>
            <w:tcW w:w="1418" w:type="dxa"/>
          </w:tcPr>
          <w:p w14:paraId="481247DD"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Non recoverable VAT (£)</w:t>
            </w:r>
          </w:p>
        </w:tc>
        <w:tc>
          <w:tcPr>
            <w:tcW w:w="1275" w:type="dxa"/>
          </w:tcPr>
          <w:p w14:paraId="005BB857"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Local fund request (£)</w:t>
            </w:r>
          </w:p>
        </w:tc>
        <w:tc>
          <w:tcPr>
            <w:tcW w:w="2356" w:type="dxa"/>
          </w:tcPr>
          <w:p w14:paraId="59BB86EB" w14:textId="77777777" w:rsidR="00CF7911" w:rsidRPr="006E15D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Item description</w:t>
            </w:r>
            <w:r w:rsidRPr="006E15D4">
              <w:rPr>
                <w:rFonts w:ascii="IberPangea Text Light" w:hAnsi="IberPangea Text Light"/>
                <w:b w:val="0"/>
                <w:bCs w:val="0"/>
                <w:lang w:val="en-GB"/>
              </w:rPr>
              <w:t xml:space="preserve"> model and specification</w:t>
            </w:r>
            <w:r>
              <w:rPr>
                <w:rFonts w:ascii="IberPangea Text Light" w:hAnsi="IberPangea Text Light"/>
                <w:b w:val="0"/>
                <w:bCs w:val="0"/>
                <w:lang w:val="en-GB"/>
              </w:rPr>
              <w:t xml:space="preserve"> where applicable</w:t>
            </w:r>
          </w:p>
        </w:tc>
        <w:tc>
          <w:tcPr>
            <w:tcW w:w="2322" w:type="dxa"/>
          </w:tcPr>
          <w:p w14:paraId="0A33D0C0" w14:textId="77777777" w:rsidR="00CF7911" w:rsidRDefault="00CF7911"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lang w:val="en-GB"/>
              </w:rPr>
            </w:pPr>
            <w:r w:rsidRPr="006E15D4">
              <w:rPr>
                <w:rFonts w:ascii="IberPangea" w:hAnsi="IberPangea" w:cs="IberPangea"/>
                <w:color w:val="008C38" w:themeColor="accent1"/>
                <w:sz w:val="21"/>
                <w:szCs w:val="24"/>
                <w:lang w:val="en-GB"/>
              </w:rPr>
              <w:t>Evidence</w:t>
            </w:r>
            <w:r w:rsidRPr="006E15D4">
              <w:rPr>
                <w:rFonts w:ascii="IberPangea Text Light" w:hAnsi="IberPangea Text Light"/>
                <w:b w:val="0"/>
                <w:bCs w:val="0"/>
                <w:lang w:val="en-GB"/>
              </w:rPr>
              <w:t xml:space="preserve"> </w:t>
            </w:r>
          </w:p>
          <w:p w14:paraId="00DBFC6B" w14:textId="77777777" w:rsidR="00CF7911" w:rsidRPr="006E15D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Pr>
                <w:rFonts w:ascii="IberPangea Text Light" w:hAnsi="IberPangea Text Light"/>
                <w:b w:val="0"/>
                <w:bCs w:val="0"/>
                <w:lang w:val="en-GB"/>
              </w:rPr>
              <w:t>Provid</w:t>
            </w:r>
            <w:r w:rsidRPr="00DC7696">
              <w:rPr>
                <w:rFonts w:ascii="IberPangea Text Light" w:hAnsi="IberPangea Text Light"/>
                <w:b w:val="0"/>
                <w:bCs w:val="0"/>
                <w:lang w:val="en-GB"/>
              </w:rPr>
              <w:t>e</w:t>
            </w:r>
            <w:r w:rsidRPr="006E15D4">
              <w:rPr>
                <w:rFonts w:ascii="IberPangea Text Light" w:hAnsi="IberPangea Text Light"/>
                <w:b w:val="0"/>
                <w:bCs w:val="0"/>
                <w:lang w:val="en-GB"/>
              </w:rPr>
              <w:t xml:space="preserve"> 3 quotes, suppliers and preferred quote.</w:t>
            </w:r>
          </w:p>
        </w:tc>
      </w:tr>
      <w:tr w:rsidR="00CF7911" w:rsidRPr="006E15D4" w14:paraId="01F3A34D"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50A4E21C" w14:textId="77777777" w:rsidR="00CF7911" w:rsidRPr="006E15D4" w:rsidRDefault="00CF7911" w:rsidP="00A22B18">
            <w:pPr>
              <w:rPr>
                <w:rFonts w:ascii="IberPangea Text Light" w:hAnsi="IberPangea Text Light"/>
                <w:bCs w:val="0"/>
                <w:sz w:val="21"/>
                <w:szCs w:val="24"/>
                <w:lang w:val="en-GB"/>
              </w:rPr>
            </w:pPr>
            <w:r w:rsidRPr="006E15D4">
              <w:rPr>
                <w:rFonts w:ascii="IberPangea Text Light" w:hAnsi="IberPangea Text Light"/>
                <w:sz w:val="21"/>
                <w:szCs w:val="24"/>
                <w:lang w:val="en-GB"/>
              </w:rPr>
              <w:t>Capital</w:t>
            </w:r>
          </w:p>
        </w:tc>
        <w:tc>
          <w:tcPr>
            <w:tcW w:w="1417" w:type="dxa"/>
          </w:tcPr>
          <w:p w14:paraId="60739A0F"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28A5B1B3"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6083328F"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24378D24"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022E54DB"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467A0091"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lang w:val="en-GB"/>
              </w:rPr>
            </w:pPr>
          </w:p>
        </w:tc>
        <w:tc>
          <w:tcPr>
            <w:tcW w:w="2322" w:type="dxa"/>
          </w:tcPr>
          <w:p w14:paraId="51749E8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F7911" w:rsidRPr="006E15D4" w14:paraId="76920F71"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16A018BB" w14:textId="70E9AC04" w:rsidR="00CF7911" w:rsidRPr="006E15D4" w:rsidRDefault="009D721C" w:rsidP="00A22B18">
            <w:pPr>
              <w:rPr>
                <w:rFonts w:ascii="IberPangea Text Light" w:hAnsi="IberPangea Text Light"/>
                <w:sz w:val="21"/>
                <w:szCs w:val="24"/>
                <w:lang w:val="en-GB"/>
              </w:rPr>
            </w:pPr>
            <w:r>
              <w:rPr>
                <w:rFonts w:ascii="IberPangea Text Light" w:hAnsi="IberPangea Text Light"/>
                <w:sz w:val="21"/>
                <w:szCs w:val="24"/>
                <w:lang w:val="en-GB"/>
              </w:rPr>
              <w:t>Other</w:t>
            </w:r>
          </w:p>
        </w:tc>
        <w:tc>
          <w:tcPr>
            <w:tcW w:w="1417" w:type="dxa"/>
          </w:tcPr>
          <w:p w14:paraId="27F03651"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2123CB93"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6E16AD2"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60CBA632"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7FB3B6E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2C7DE8C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lang w:val="en-GB"/>
              </w:rPr>
            </w:pPr>
          </w:p>
        </w:tc>
        <w:tc>
          <w:tcPr>
            <w:tcW w:w="2322" w:type="dxa"/>
          </w:tcPr>
          <w:p w14:paraId="75591BF2"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F7911" w:rsidRPr="006E15D4" w14:paraId="5ADE7A06" w14:textId="77777777" w:rsidTr="00CF7911">
        <w:trPr>
          <w:trHeight w:val="320"/>
        </w:trPr>
        <w:tc>
          <w:tcPr>
            <w:cnfStyle w:val="001000000000" w:firstRow="0" w:lastRow="0" w:firstColumn="1" w:lastColumn="0" w:oddVBand="0" w:evenVBand="0" w:oddHBand="0" w:evenHBand="0" w:firstRowFirstColumn="0" w:firstRowLastColumn="0" w:lastRowFirstColumn="0" w:lastRowLastColumn="0"/>
            <w:tcW w:w="988" w:type="dxa"/>
          </w:tcPr>
          <w:p w14:paraId="7ACC8228" w14:textId="4A2CA6DA" w:rsidR="00CF7911" w:rsidRPr="006E15D4" w:rsidRDefault="009D721C" w:rsidP="00A22B18">
            <w:pPr>
              <w:rPr>
                <w:rFonts w:ascii="IberPangea Text Light" w:hAnsi="IberPangea Text Light"/>
                <w:bCs w:val="0"/>
                <w:sz w:val="21"/>
                <w:szCs w:val="24"/>
                <w:lang w:val="en-GB"/>
              </w:rPr>
            </w:pPr>
            <w:r>
              <w:rPr>
                <w:rFonts w:ascii="IberPangea Text Light" w:hAnsi="IberPangea Text Light"/>
                <w:bCs w:val="0"/>
                <w:sz w:val="21"/>
                <w:szCs w:val="24"/>
                <w:lang w:val="en-GB"/>
              </w:rPr>
              <w:t>Staff</w:t>
            </w:r>
          </w:p>
        </w:tc>
        <w:tc>
          <w:tcPr>
            <w:tcW w:w="1417" w:type="dxa"/>
          </w:tcPr>
          <w:p w14:paraId="074468B0"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24DC6CE"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2AA39CA"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2777AB2A"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34EE2740"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2F64968C"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22" w:type="dxa"/>
          </w:tcPr>
          <w:p w14:paraId="40F03999"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5E769390" w14:textId="77777777" w:rsidR="00CF7911" w:rsidRDefault="00CF7911" w:rsidP="008820A1">
      <w:pPr>
        <w:pStyle w:val="BodyText1"/>
        <w:rPr>
          <w:sz w:val="21"/>
          <w:szCs w:val="24"/>
          <w:lang w:val="en-GB"/>
        </w:rPr>
      </w:pPr>
    </w:p>
    <w:p w14:paraId="6282FFA8" w14:textId="77777777" w:rsidR="00D07D82" w:rsidRDefault="00D07D82" w:rsidP="008820A1">
      <w:pPr>
        <w:pStyle w:val="BodyText1"/>
        <w:rPr>
          <w:sz w:val="21"/>
          <w:szCs w:val="24"/>
          <w:lang w:val="en-GB"/>
        </w:rPr>
      </w:pPr>
    </w:p>
    <w:p w14:paraId="6E50375A" w14:textId="77777777" w:rsidR="003111D9" w:rsidRDefault="003111D9" w:rsidP="00772C20">
      <w:pPr>
        <w:pStyle w:val="Heading1"/>
        <w:spacing w:after="0"/>
        <w:rPr>
          <w:sz w:val="52"/>
          <w:szCs w:val="24"/>
          <w:lang w:val="en-GB"/>
        </w:rPr>
      </w:pPr>
    </w:p>
    <w:p w14:paraId="301D9985" w14:textId="77777777" w:rsidR="003111D9" w:rsidRDefault="003111D9" w:rsidP="00772C20">
      <w:pPr>
        <w:pStyle w:val="Heading1"/>
        <w:spacing w:after="0"/>
        <w:rPr>
          <w:sz w:val="52"/>
          <w:szCs w:val="24"/>
          <w:lang w:val="en-GB"/>
        </w:rPr>
      </w:pPr>
    </w:p>
    <w:p w14:paraId="0BB8C4AF" w14:textId="77777777" w:rsidR="003111D9" w:rsidRPr="003111D9" w:rsidRDefault="003111D9" w:rsidP="003111D9">
      <w:pPr>
        <w:pStyle w:val="BodyText1"/>
        <w:rPr>
          <w:lang w:val="en-GB"/>
        </w:rPr>
      </w:pPr>
    </w:p>
    <w:p w14:paraId="18F5B816" w14:textId="77777777" w:rsidR="003111D9" w:rsidRDefault="003111D9" w:rsidP="00772C20">
      <w:pPr>
        <w:pStyle w:val="Heading1"/>
        <w:spacing w:after="0"/>
        <w:rPr>
          <w:sz w:val="52"/>
          <w:szCs w:val="24"/>
          <w:lang w:val="en-GB"/>
        </w:rPr>
      </w:pPr>
    </w:p>
    <w:p w14:paraId="019A0DD5" w14:textId="4A5E2672" w:rsidR="001D30B1" w:rsidRPr="006E15D4" w:rsidRDefault="00DF15D3" w:rsidP="00772C20">
      <w:pPr>
        <w:pStyle w:val="Heading1"/>
        <w:spacing w:after="0"/>
        <w:rPr>
          <w:sz w:val="52"/>
          <w:szCs w:val="24"/>
          <w:lang w:val="en-GB"/>
        </w:rPr>
      </w:pPr>
      <w:r>
        <w:rPr>
          <w:sz w:val="52"/>
          <w:szCs w:val="24"/>
          <w:lang w:val="en-GB"/>
        </w:rPr>
        <w:t xml:space="preserve">Grant </w:t>
      </w:r>
      <w:r w:rsidR="000B4DB0">
        <w:rPr>
          <w:sz w:val="52"/>
          <w:szCs w:val="24"/>
          <w:lang w:val="en-GB"/>
        </w:rPr>
        <w:t>Impact</w:t>
      </w:r>
    </w:p>
    <w:p w14:paraId="1D1136BF" w14:textId="1237BD62" w:rsidR="001D30B1" w:rsidRPr="006E15D4" w:rsidRDefault="001D30B1" w:rsidP="00772C20">
      <w:pPr>
        <w:pStyle w:val="Heading1"/>
        <w:spacing w:before="240"/>
        <w:rPr>
          <w:rFonts w:ascii="IberPangea Text Light" w:eastAsiaTheme="minorHAnsi" w:hAnsi="IberPangea Text Light" w:cs="Lato Light (Cuerpo)"/>
          <w:color w:val="3A3734" w:themeColor="text1"/>
          <w:sz w:val="21"/>
          <w:szCs w:val="24"/>
          <w:lang w:val="en-GB"/>
        </w:rPr>
      </w:pPr>
    </w:p>
    <w:tbl>
      <w:tblPr>
        <w:tblStyle w:val="GridTable1Light"/>
        <w:tblW w:w="9776" w:type="dxa"/>
        <w:tblLook w:val="04A0" w:firstRow="1" w:lastRow="0" w:firstColumn="1" w:lastColumn="0" w:noHBand="0" w:noVBand="1"/>
      </w:tblPr>
      <w:tblGrid>
        <w:gridCol w:w="4673"/>
        <w:gridCol w:w="2551"/>
        <w:gridCol w:w="2552"/>
      </w:tblGrid>
      <w:tr w:rsidR="003111D9" w:rsidRPr="006E15D4" w14:paraId="39FB7EFA"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673" w:type="dxa"/>
          </w:tcPr>
          <w:p w14:paraId="5FAE22C1" w14:textId="77777777" w:rsidR="003111D9" w:rsidRPr="006E15D4" w:rsidRDefault="003111D9" w:rsidP="00A22B18">
            <w:pPr>
              <w:spacing w:line="259" w:lineRule="auto"/>
              <w:rPr>
                <w:rFonts w:ascii="IberPangea Text Light" w:hAnsi="IberPangea Text Light"/>
                <w:color w:val="008C38" w:themeColor="accent1"/>
                <w:sz w:val="21"/>
                <w:szCs w:val="24"/>
                <w:lang w:val="en-GB"/>
              </w:rPr>
            </w:pPr>
            <w:bookmarkStart w:id="3" w:name="_Hlk210737047"/>
            <w:r>
              <w:rPr>
                <w:rFonts w:ascii="IberPangea Text Light" w:hAnsi="IberPangea Text Light"/>
                <w:color w:val="008C38" w:themeColor="accent1"/>
                <w:sz w:val="21"/>
                <w:szCs w:val="24"/>
                <w:lang w:val="en-GB"/>
              </w:rPr>
              <w:t>Question</w:t>
            </w:r>
          </w:p>
        </w:tc>
        <w:tc>
          <w:tcPr>
            <w:tcW w:w="5103" w:type="dxa"/>
            <w:gridSpan w:val="2"/>
          </w:tcPr>
          <w:p w14:paraId="367823A0" w14:textId="77777777" w:rsidR="003111D9" w:rsidRPr="006E15D4" w:rsidRDefault="003111D9"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3111D9" w:rsidRPr="008A538D" w14:paraId="0A8AC9FD"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00430C19" w14:textId="77777777" w:rsidR="003111D9" w:rsidRPr="006E15D4" w:rsidRDefault="003111D9" w:rsidP="00A22B18">
            <w:pPr>
              <w:rPr>
                <w:rFonts w:ascii="IberPangea Text Light" w:hAnsi="IberPangea Text Light"/>
                <w:b w:val="0"/>
                <w:bCs w:val="0"/>
                <w:sz w:val="21"/>
                <w:szCs w:val="24"/>
                <w:lang w:val="en-GB"/>
              </w:rPr>
            </w:pPr>
            <w:r w:rsidRPr="00A81F1A">
              <w:rPr>
                <w:rFonts w:ascii="IberPangea Text Light" w:hAnsi="IberPangea Text Light"/>
                <w:b w:val="0"/>
                <w:bCs w:val="0"/>
                <w:sz w:val="21"/>
                <w:szCs w:val="24"/>
                <w:lang w:val="en-GB"/>
              </w:rPr>
              <w:t>Select a theme that your project will address.</w:t>
            </w:r>
          </w:p>
        </w:tc>
        <w:tc>
          <w:tcPr>
            <w:tcW w:w="5103" w:type="dxa"/>
            <w:gridSpan w:val="2"/>
          </w:tcPr>
          <w:sdt>
            <w:sdtPr>
              <w:rPr>
                <w:rFonts w:ascii="IberPangea Text Light" w:hAnsi="IberPangea Text Light"/>
                <w:sz w:val="21"/>
                <w:szCs w:val="24"/>
                <w:highlight w:val="yellow"/>
                <w:lang w:val="en-GB"/>
              </w:rPr>
              <w:alias w:val="Theme"/>
              <w:tag w:val="Theme"/>
              <w:id w:val="1207837442"/>
              <w:placeholder>
                <w:docPart w:val="7CF0E635B5FA4D2FB3BC5734DBB061D1"/>
              </w:placeholder>
              <w:showingPlcHdr/>
              <w:dropDownList>
                <w:listItem w:value="Choose an item."/>
                <w:listItem w:displayText="Strengthening financial resilience and educational inclusion" w:value="Strengthening financial resilience and educational inclusion"/>
                <w:listItem w:displayText="Employability support and skills development" w:value="Employability support and skills development"/>
                <w:listItem w:displayText="Social and digital inclusion, wellbeing and active lifestyles" w:value="Social and digital inclusion, wellbeing and active lifestyles"/>
                <w:listItem w:displayText="Improving community spaces and buildings" w:value="Improving community spaces and buildings"/>
                <w:listItem w:displayText="Enhancing green spaces and access to nature" w:value="Enhancing green spaces and access to nature"/>
                <w:listItem w:displayText="Sustainable and inclusive transport" w:value="Sustainable and inclusive transport"/>
              </w:dropDownList>
            </w:sdtPr>
            <w:sdtContent>
              <w:p w14:paraId="2733D54E" w14:textId="77777777" w:rsidR="003111D9" w:rsidRPr="006E15D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3111D9" w:rsidRPr="008A538D" w14:paraId="04769CAA"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4673" w:type="dxa"/>
          </w:tcPr>
          <w:p w14:paraId="097396B3" w14:textId="77777777" w:rsidR="003111D9" w:rsidRPr="00782945" w:rsidRDefault="003111D9" w:rsidP="00A22B18">
            <w:pPr>
              <w:pStyle w:val="ListParagraph"/>
              <w:numPr>
                <w:ilvl w:val="0"/>
                <w:numId w:val="29"/>
              </w:numPr>
              <w:rPr>
                <w:rFonts w:ascii="IberPangea Text Light" w:hAnsi="IberPangea Text Light"/>
                <w:b w:val="0"/>
                <w:bCs w:val="0"/>
                <w:sz w:val="21"/>
                <w:szCs w:val="24"/>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2074533220"/>
              <w:placeholder>
                <w:docPart w:val="7CF0E635B5FA4D2FB3BC5734DBB061D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326915D0"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3111D9" w:rsidRPr="008A538D" w14:paraId="6CA33940"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5564DFE7" w14:textId="77777777" w:rsidR="003111D9" w:rsidRPr="00782945" w:rsidRDefault="003111D9" w:rsidP="00A22B18">
            <w:pPr>
              <w:pStyle w:val="ListParagraph"/>
              <w:numPr>
                <w:ilvl w:val="0"/>
                <w:numId w:val="29"/>
              </w:numPr>
              <w:rPr>
                <w:rFonts w:ascii="IberPangea Text Light" w:hAnsi="IberPangea Text Light"/>
                <w:b w:val="0"/>
                <w:bCs w:val="0"/>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1620140283"/>
              <w:placeholder>
                <w:docPart w:val="EFE4BCF1C78A45BAB2A832FB2EF5AC00"/>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9EE78F6"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782945">
                  <w:rPr>
                    <w:rStyle w:val="PlaceholderText"/>
                  </w:rPr>
                  <w:t>Choose an item.</w:t>
                </w:r>
              </w:p>
            </w:sdtContent>
          </w:sdt>
        </w:tc>
      </w:tr>
      <w:tr w:rsidR="003111D9" w:rsidRPr="008A538D" w14:paraId="09994419"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4CD83BD1" w14:textId="77777777" w:rsidR="003111D9" w:rsidRPr="00782945" w:rsidRDefault="003111D9" w:rsidP="00A22B18">
            <w:pPr>
              <w:pStyle w:val="ListParagraph"/>
              <w:numPr>
                <w:ilvl w:val="0"/>
                <w:numId w:val="29"/>
              </w:numPr>
              <w:rPr>
                <w:rFonts w:ascii="IberPangea Text Light" w:hAnsi="IberPangea Text Light"/>
                <w:b w:val="0"/>
                <w:bCs w:val="0"/>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816467178"/>
              <w:placeholder>
                <w:docPart w:val="AD4C271C409747F0825A9839539DF04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E7BAC9A"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782945">
                  <w:rPr>
                    <w:rStyle w:val="PlaceholderText"/>
                  </w:rPr>
                  <w:t>Choose an item.</w:t>
                </w:r>
              </w:p>
            </w:sdtContent>
          </w:sdt>
        </w:tc>
      </w:tr>
      <w:tr w:rsidR="003111D9" w:rsidRPr="00A93123" w14:paraId="1FBC6031" w14:textId="77777777" w:rsidTr="00A22B18">
        <w:trPr>
          <w:trHeight w:val="418"/>
        </w:trPr>
        <w:tc>
          <w:tcPr>
            <w:cnfStyle w:val="001000000000" w:firstRow="0" w:lastRow="0" w:firstColumn="1" w:lastColumn="0" w:oddVBand="0" w:evenVBand="0" w:oddHBand="0" w:evenHBand="0" w:firstRowFirstColumn="0" w:firstRowLastColumn="0" w:lastRowFirstColumn="0" w:lastRowLastColumn="0"/>
            <w:tcW w:w="4673" w:type="dxa"/>
          </w:tcPr>
          <w:p w14:paraId="57D636BE" w14:textId="77777777" w:rsidR="003111D9" w:rsidRPr="006E15D4" w:rsidRDefault="003111D9" w:rsidP="00A22B18">
            <w:pPr>
              <w:rPr>
                <w:rFonts w:ascii="IberPangea Text Light" w:hAnsi="IberPangea Text Light"/>
                <w:b w:val="0"/>
                <w:bCs w:val="0"/>
                <w:lang w:val="en-GB"/>
              </w:rPr>
            </w:pPr>
            <w:r w:rsidRPr="00B7564D">
              <w:rPr>
                <w:rFonts w:ascii="IberPangea Text Light" w:hAnsi="IberPangea Text Light"/>
                <w:b w:val="0"/>
                <w:bCs w:val="0"/>
                <w:lang w:val="en-GB"/>
              </w:rPr>
              <w:t>How many people will benefit from the funding?</w:t>
            </w:r>
          </w:p>
        </w:tc>
        <w:tc>
          <w:tcPr>
            <w:tcW w:w="5103" w:type="dxa"/>
            <w:gridSpan w:val="2"/>
          </w:tcPr>
          <w:p w14:paraId="4FFEF1B0"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028ABE8A" w14:textId="77777777" w:rsidR="003111D9" w:rsidRPr="006E15D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3111D9" w:rsidRPr="008A538D" w14:paraId="2DF02E18"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18C30A27" w14:textId="77777777" w:rsidR="003111D9" w:rsidRPr="00BD2106" w:rsidRDefault="003111D9" w:rsidP="00A22B18">
            <w:pPr>
              <w:rPr>
                <w:rFonts w:ascii="IberPangea Text Light" w:hAnsi="IberPangea Text Light"/>
                <w:b w:val="0"/>
                <w:bCs w:val="0"/>
                <w:lang w:val="en-GB"/>
              </w:rPr>
            </w:pPr>
            <w:r w:rsidRPr="00BD2106">
              <w:rPr>
                <w:rFonts w:ascii="IberPangea Text Light" w:hAnsi="IberPangea Text Light"/>
                <w:b w:val="0"/>
                <w:bCs w:val="0"/>
                <w:lang w:val="en-GB"/>
              </w:rPr>
              <w:t xml:space="preserve">Select a primary beneficiary group and primary age group that describe your project </w:t>
            </w:r>
          </w:p>
          <w:p w14:paraId="0D693630" w14:textId="77777777" w:rsidR="003111D9" w:rsidRPr="00B7564D" w:rsidRDefault="003111D9" w:rsidP="00A22B18">
            <w:pPr>
              <w:rPr>
                <w:rFonts w:ascii="IberPangea Text Light" w:hAnsi="IberPangea Text Light"/>
                <w:lang w:val="en-GB"/>
              </w:rPr>
            </w:pPr>
            <w:r w:rsidRPr="00BD2106">
              <w:rPr>
                <w:rFonts w:ascii="IberPangea Text Light" w:hAnsi="IberPangea Text Light"/>
                <w:b w:val="0"/>
                <w:bCs w:val="0"/>
                <w:lang w:val="en-GB"/>
              </w:rPr>
              <w:t>participants.</w:t>
            </w:r>
          </w:p>
        </w:tc>
        <w:tc>
          <w:tcPr>
            <w:tcW w:w="2551" w:type="dxa"/>
          </w:tcPr>
          <w:p w14:paraId="185095DF" w14:textId="77777777" w:rsidR="003111D9"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Group </w:t>
            </w:r>
          </w:p>
          <w:sdt>
            <w:sdtPr>
              <w:rPr>
                <w:rFonts w:ascii="IberPangea Text Light" w:hAnsi="IberPangea Text Light"/>
                <w:sz w:val="21"/>
                <w:szCs w:val="24"/>
                <w:highlight w:val="yellow"/>
                <w:lang w:val="en-GB"/>
              </w:rPr>
              <w:alias w:val="Group"/>
              <w:tag w:val="Group"/>
              <w:id w:val="-1133253932"/>
              <w:placeholder>
                <w:docPart w:val="5112185C5C4D40A39A19AF38DA1C0FE6"/>
              </w:placeholder>
              <w:showingPlcHdr/>
              <w:dropDownList>
                <w:listItem w:value="Choose an item."/>
                <w:listItem w:displayText="Carers" w:value="Carers"/>
                <w:listItem w:displayText="Children and young people" w:value="Children and young people"/>
                <w:listItem w:displayText="Ex-offenders/offenders/people at risk of offending" w:value="Ex-offenders/offenders/people at risk of offending"/>
                <w:listItem w:displayText="Families/parents" w:value="Families/parents"/>
                <w:listItem w:displayText="Long term unemployed" w:value="Long term unemployed"/>
                <w:listItem w:displayText="Men and/or boys" w:value="Men and/or boys"/>
                <w:listItem w:displayText="Local residents" w:value="Local residents"/>
                <w:listItem w:displayText="Older people" w:value="Older people"/>
                <w:listItem w:displayText="People experiencing homelessness" w:value="People experiencing homelessness"/>
                <w:listItem w:displayText="People living in poverty/disadvantage" w:value="People living in poverty/disadvantage"/>
                <w:listItem w:displayText="People living in rural areas" w:value="People living in rural areas"/>
                <w:listItem w:displayText="People living in urban areas" w:value="People living in urban areas"/>
                <w:listItem w:displayText="People who are serving/have served in the Armed Forces and/or their families" w:value="People who are serving/have served in the Armed Forces and/or their families"/>
                <w:listItem w:displayText="People who self-identify as LGBTQ+" w:value="People who self-identify as LGBTQ+"/>
              </w:dropDownList>
            </w:sdtPr>
            <w:sdtContent>
              <w:p w14:paraId="66925BF5"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c>
          <w:tcPr>
            <w:tcW w:w="2552" w:type="dxa"/>
          </w:tcPr>
          <w:p w14:paraId="17DEBEF1" w14:textId="77777777" w:rsidR="003111D9"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Age</w:t>
            </w:r>
          </w:p>
          <w:sdt>
            <w:sdtPr>
              <w:rPr>
                <w:rFonts w:ascii="IberPangea Text Light" w:hAnsi="IberPangea Text Light"/>
                <w:sz w:val="21"/>
                <w:szCs w:val="24"/>
                <w:highlight w:val="yellow"/>
                <w:lang w:val="en-GB"/>
              </w:rPr>
              <w:alias w:val="Age group"/>
              <w:tag w:val="Age group"/>
              <w:id w:val="-819574052"/>
              <w:placeholder>
                <w:docPart w:val="5112185C5C4D40A39A19AF38DA1C0FE6"/>
              </w:placeholder>
              <w:showingPlcHdr/>
              <w:dropDownList>
                <w:listItem w:value="Choose an item."/>
                <w:listItem w:displayText="Babies (0-2)" w:value="Babies (0-2)"/>
                <w:listItem w:displayText="Children (2-12)" w:value="Children (2-12)"/>
                <w:listItem w:displayText="Teenagers (13-18)" w:value="Teenagers (13-18)"/>
                <w:listItem w:displayText="Young adults (19-25)" w:value="Young adults (19-25)"/>
                <w:listItem w:displayText="Adults (26-65)" w:value="Adults (26-65)"/>
                <w:listItem w:displayText="Older people (66+)" w:value="Older people (66+)"/>
                <w:listItem w:displayText="All ages" w:value="All ages"/>
              </w:dropDownList>
            </w:sdtPr>
            <w:sdtContent>
              <w:p w14:paraId="574FDD78"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bl>
    <w:p w14:paraId="79F699BF" w14:textId="5781AAB2" w:rsidR="2A78C30D" w:rsidRPr="006E15D4" w:rsidRDefault="2A78C30D">
      <w:pPr>
        <w:rPr>
          <w:sz w:val="21"/>
          <w:szCs w:val="24"/>
        </w:rPr>
      </w:pPr>
    </w:p>
    <w:bookmarkEnd w:id="3"/>
    <w:p w14:paraId="0472FED3" w14:textId="473AB67E" w:rsidR="1843D750" w:rsidRPr="006E15D4" w:rsidRDefault="1843D750" w:rsidP="1843D750">
      <w:pPr>
        <w:pStyle w:val="BodyText1"/>
        <w:rPr>
          <w:sz w:val="21"/>
          <w:szCs w:val="24"/>
          <w:lang w:val="en-GB"/>
        </w:rPr>
      </w:pPr>
    </w:p>
    <w:p w14:paraId="4BA32CF5" w14:textId="77777777" w:rsidR="00413936" w:rsidRPr="006E15D4" w:rsidRDefault="00413936" w:rsidP="008820A1">
      <w:pPr>
        <w:pStyle w:val="BodyText1"/>
        <w:rPr>
          <w:sz w:val="21"/>
          <w:szCs w:val="24"/>
          <w:lang w:val="en-GB"/>
        </w:rPr>
      </w:pPr>
    </w:p>
    <w:p w14:paraId="149345FC" w14:textId="77777777" w:rsidR="00040A9F" w:rsidRDefault="00040A9F">
      <w:pPr>
        <w:rPr>
          <w:rFonts w:ascii="IberPangea Text Medium" w:eastAsia="Times New Roman" w:hAnsi="IberPangea Text Medium" w:cs="Times New Roman"/>
          <w:color w:val="008C38" w:themeColor="accent1"/>
          <w:sz w:val="52"/>
          <w:szCs w:val="24"/>
        </w:rPr>
      </w:pPr>
      <w:bookmarkStart w:id="4" w:name="_Toc142308333"/>
      <w:bookmarkStart w:id="5" w:name="_Toc142308362"/>
      <w:bookmarkEnd w:id="4"/>
      <w:r>
        <w:rPr>
          <w:sz w:val="52"/>
          <w:szCs w:val="24"/>
        </w:rPr>
        <w:br w:type="page"/>
      </w:r>
    </w:p>
    <w:p w14:paraId="0A6D9B30" w14:textId="35BB29E8" w:rsidR="00C62084" w:rsidRPr="009C676C" w:rsidRDefault="00C62084" w:rsidP="007F0372">
      <w:pPr>
        <w:pStyle w:val="Heading1"/>
        <w:spacing w:after="0"/>
        <w:rPr>
          <w:sz w:val="52"/>
          <w:szCs w:val="24"/>
          <w:lang w:val="en-GB"/>
        </w:rPr>
      </w:pPr>
      <w:r w:rsidRPr="009C676C">
        <w:rPr>
          <w:sz w:val="52"/>
          <w:szCs w:val="24"/>
          <w:lang w:val="en-GB"/>
        </w:rPr>
        <w:lastRenderedPageBreak/>
        <w:t xml:space="preserve">Important </w:t>
      </w:r>
      <w:r w:rsidR="00B27094" w:rsidRPr="009C676C">
        <w:rPr>
          <w:sz w:val="52"/>
          <w:szCs w:val="24"/>
          <w:lang w:val="en-GB"/>
        </w:rPr>
        <w:t>I</w:t>
      </w:r>
      <w:r w:rsidRPr="009C676C">
        <w:rPr>
          <w:sz w:val="52"/>
          <w:szCs w:val="24"/>
          <w:lang w:val="en-GB"/>
        </w:rPr>
        <w:t xml:space="preserve">nformation </w:t>
      </w:r>
      <w:bookmarkEnd w:id="5"/>
    </w:p>
    <w:p w14:paraId="1612E224" w14:textId="55676F89" w:rsidR="00C62084" w:rsidRPr="006E15D4" w:rsidRDefault="00C62084" w:rsidP="007F0372">
      <w:pPr>
        <w:spacing w:before="240"/>
        <w:rPr>
          <w:rFonts w:ascii="IberPangea Text" w:eastAsia="IberPangea Text" w:hAnsi="IberPangea Text" w:cs="IberPangea Text"/>
          <w:sz w:val="21"/>
          <w:szCs w:val="21"/>
          <w:lang w:val="en-GB"/>
        </w:rPr>
      </w:pPr>
      <w:r w:rsidRPr="006E15D4">
        <w:rPr>
          <w:rFonts w:cstheme="minorBidi"/>
          <w:sz w:val="21"/>
          <w:szCs w:val="24"/>
          <w:lang w:val="en-GB"/>
        </w:rPr>
        <w:t xml:space="preserve">Please note that all applications for funding will be subject to review, follow up questions, due diligence checks, independent panel assessment, project board review/approval and final clarification questions. </w:t>
      </w:r>
    </w:p>
    <w:p w14:paraId="0B02A199" w14:textId="5CF83600" w:rsidR="00C62084" w:rsidRPr="006E15D4" w:rsidRDefault="5574F30B" w:rsidP="00C62084">
      <w:pPr>
        <w:rPr>
          <w:rFonts w:ascii="IberPangea" w:eastAsia="IberPangea Text" w:hAnsi="IberPangea" w:cs="IberPangea"/>
          <w:sz w:val="22"/>
          <w:lang w:val="en-GB"/>
        </w:rPr>
      </w:pPr>
      <w:r w:rsidRPr="006E15D4">
        <w:rPr>
          <w:rFonts w:ascii="IberPangea" w:eastAsia="Segoe UI" w:hAnsi="IberPangea" w:cs="IberPangea"/>
          <w:color w:val="333333"/>
          <w:sz w:val="21"/>
          <w:szCs w:val="21"/>
          <w:lang w:val="en-GB"/>
        </w:rPr>
        <w:t>Failure to respond to questions or provide information may result in a delayed award decision.</w:t>
      </w:r>
    </w:p>
    <w:p w14:paraId="53B1A2FE" w14:textId="77777777" w:rsidR="00656DE6" w:rsidRPr="006E15D4" w:rsidRDefault="00656DE6" w:rsidP="00656DE6">
      <w:pPr>
        <w:pStyle w:val="Heading2"/>
        <w:ind w:left="709" w:hanging="709"/>
        <w:rPr>
          <w:rFonts w:cstheme="minorHAnsi"/>
          <w:sz w:val="36"/>
          <w:szCs w:val="36"/>
          <w:lang w:val="en-GB"/>
        </w:rPr>
      </w:pPr>
      <w:r w:rsidRPr="006E15D4">
        <w:rPr>
          <w:rFonts w:cstheme="minorHAnsi"/>
          <w:sz w:val="36"/>
          <w:szCs w:val="36"/>
          <w:lang w:val="en-GB"/>
        </w:rPr>
        <w:t>Data protection</w:t>
      </w:r>
    </w:p>
    <w:p w14:paraId="60C6C59C" w14:textId="77777777" w:rsidR="00656DE6" w:rsidRPr="0013700D" w:rsidRDefault="00656DE6" w:rsidP="00656DE6">
      <w:pPr>
        <w:rPr>
          <w:rFonts w:cstheme="minorHAnsi"/>
          <w:sz w:val="21"/>
          <w:szCs w:val="21"/>
          <w:lang w:val="en-GB"/>
        </w:rPr>
      </w:pPr>
      <w:r w:rsidRPr="0013700D">
        <w:rPr>
          <w:rFonts w:cstheme="minorHAnsi"/>
          <w:sz w:val="21"/>
          <w:szCs w:val="21"/>
          <w:lang w:val="en-GB"/>
        </w:rPr>
        <w:t>Privacy Notice</w:t>
      </w:r>
    </w:p>
    <w:p w14:paraId="4497DB9F" w14:textId="77777777" w:rsidR="00656DE6" w:rsidRDefault="00656DE6" w:rsidP="00656DE6">
      <w:pPr>
        <w:rPr>
          <w:rFonts w:cstheme="minorHAnsi"/>
          <w:sz w:val="21"/>
          <w:szCs w:val="21"/>
          <w:lang w:val="en-GB"/>
        </w:rPr>
      </w:pPr>
      <w:hyperlink r:id="rId15" w:tooltip="https://energysavingtrust.org.uk/privacy-policy/" w:history="1">
        <w:r w:rsidRPr="004F23F2">
          <w:rPr>
            <w:rStyle w:val="Hyperlink"/>
            <w:rFonts w:cstheme="minorHAnsi"/>
            <w:sz w:val="21"/>
            <w:szCs w:val="21"/>
            <w:lang w:val="en-GB"/>
          </w:rPr>
          <w:t>Privacy policy - Energy Saving Trust</w:t>
        </w:r>
      </w:hyperlink>
    </w:p>
    <w:p w14:paraId="10D13676" w14:textId="77777777" w:rsidR="00656DE6" w:rsidRDefault="00656DE6" w:rsidP="00656DE6">
      <w:pPr>
        <w:rPr>
          <w:rFonts w:cstheme="minorHAnsi"/>
          <w:sz w:val="21"/>
          <w:szCs w:val="21"/>
          <w:lang w:val="en-GB"/>
        </w:rPr>
      </w:pPr>
      <w:r>
        <w:rPr>
          <w:rFonts w:cstheme="minorHAnsi"/>
          <w:sz w:val="21"/>
          <w:szCs w:val="21"/>
          <w:lang w:val="en-GB"/>
        </w:rPr>
        <w:t>The Energy Saving Trust privacy policy can be accessed by clicking on the link above and found at our website energysavingtrust.org.uk.</w:t>
      </w:r>
    </w:p>
    <w:p w14:paraId="4522FC39" w14:textId="77777777" w:rsidR="00656DE6" w:rsidRDefault="00656DE6" w:rsidP="00656DE6">
      <w:pPr>
        <w:rPr>
          <w:rFonts w:cstheme="minorHAnsi"/>
          <w:sz w:val="21"/>
          <w:szCs w:val="21"/>
          <w:lang w:val="en-GB"/>
        </w:rPr>
      </w:pPr>
      <w:r w:rsidRPr="00294FBE">
        <w:rPr>
          <w:rFonts w:cstheme="minorHAnsi"/>
          <w:sz w:val="21"/>
          <w:szCs w:val="21"/>
          <w:lang w:val="en-GB"/>
        </w:rPr>
        <w:t>At Energy Saving Trust, protecting personal information is a core part of how we work. As an independent and impartial organisation, we collect and use personal data responsibly, transparently and securely to deliver our services, provide trusted energy advice, undertake research, administer programmes on behalf of governments, and support individuals, communities and businesses.</w:t>
      </w:r>
    </w:p>
    <w:p w14:paraId="6A32E8C0" w14:textId="77777777" w:rsidR="00656DE6" w:rsidRDefault="00656DE6" w:rsidP="00656DE6">
      <w:pPr>
        <w:rPr>
          <w:rFonts w:cstheme="minorHAnsi"/>
          <w:sz w:val="21"/>
          <w:szCs w:val="21"/>
          <w:lang w:val="en-GB"/>
        </w:rPr>
      </w:pPr>
      <w:r w:rsidRPr="00941718">
        <w:rPr>
          <w:rFonts w:cstheme="minorHAnsi"/>
          <w:sz w:val="21"/>
          <w:szCs w:val="21"/>
          <w:lang w:val="en-GB"/>
        </w:rPr>
        <w:t>This privacy policy</w:t>
      </w:r>
      <w:r>
        <w:rPr>
          <w:rFonts w:cstheme="minorHAnsi"/>
          <w:sz w:val="21"/>
          <w:szCs w:val="21"/>
          <w:lang w:val="en-GB"/>
        </w:rPr>
        <w:t xml:space="preserve"> (see link)</w:t>
      </w:r>
      <w:r w:rsidRPr="00941718">
        <w:rPr>
          <w:rFonts w:cstheme="minorHAnsi"/>
          <w:sz w:val="21"/>
          <w:szCs w:val="21"/>
          <w:lang w:val="en-GB"/>
        </w:rPr>
        <w:t xml:space="preserve"> explains what information we collect, how and why we use it, the legal basis for processing personal data, who we may share information with, and the rights individuals have regarding their personal information. It also outlines the measures we take to safeguard data and ensure compliance with relevant data protection legislation.</w:t>
      </w:r>
    </w:p>
    <w:p w14:paraId="3E1809FB" w14:textId="77777777" w:rsidR="00656DE6" w:rsidRDefault="00656DE6" w:rsidP="00656DE6">
      <w:pPr>
        <w:rPr>
          <w:rFonts w:cstheme="minorHAnsi"/>
          <w:sz w:val="21"/>
          <w:szCs w:val="21"/>
          <w:lang w:val="en-GB"/>
        </w:rPr>
      </w:pPr>
      <w:r w:rsidRPr="00941718">
        <w:rPr>
          <w:rFonts w:cstheme="minorHAnsi"/>
          <w:sz w:val="21"/>
          <w:szCs w:val="21"/>
          <w:lang w:val="en-GB"/>
        </w:rPr>
        <w:t xml:space="preserve">Energy Saving Trust is committed to handling personal data fairly, lawfully and securely. We will only use information for legitimate purposes, retain it only for as long as necessary, and give individuals control over how their data is managed. Whether engaging with our advice services, funding programmes, research activities or website, users can expect their privacy to be respected and </w:t>
      </w:r>
      <w:proofErr w:type="gramStart"/>
      <w:r w:rsidRPr="00941718">
        <w:rPr>
          <w:rFonts w:cstheme="minorHAnsi"/>
          <w:sz w:val="21"/>
          <w:szCs w:val="21"/>
          <w:lang w:val="en-GB"/>
        </w:rPr>
        <w:t>protected at all times</w:t>
      </w:r>
      <w:proofErr w:type="gramEnd"/>
      <w:r w:rsidRPr="00941718">
        <w:rPr>
          <w:rFonts w:cstheme="minorHAnsi"/>
          <w:sz w:val="21"/>
          <w:szCs w:val="21"/>
          <w:lang w:val="en-GB"/>
        </w:rPr>
        <w:t>.</w:t>
      </w:r>
    </w:p>
    <w:p w14:paraId="3B43C22B" w14:textId="77777777" w:rsidR="00656DE6" w:rsidRPr="006E15D4" w:rsidRDefault="00656DE6" w:rsidP="00656DE6">
      <w:pPr>
        <w:rPr>
          <w:rFonts w:cstheme="minorHAnsi"/>
          <w:sz w:val="21"/>
          <w:szCs w:val="21"/>
          <w:lang w:val="en-GB"/>
        </w:rPr>
      </w:pPr>
      <w:r w:rsidRPr="007F0C22">
        <w:rPr>
          <w:rFonts w:cstheme="minorHAnsi"/>
          <w:sz w:val="21"/>
          <w:szCs w:val="21"/>
          <w:lang w:val="en-GB"/>
        </w:rPr>
        <w:t>For further information or to exercise data protection rights, individuals can contact the Data Protection Officer at Energy Saving Trust.</w:t>
      </w:r>
    </w:p>
    <w:p w14:paraId="42FE281F" w14:textId="77777777" w:rsidR="00C62084" w:rsidRPr="006E15D4" w:rsidRDefault="00C62084" w:rsidP="00C62084">
      <w:pPr>
        <w:rPr>
          <w:rFonts w:cstheme="minorHAnsi"/>
          <w:sz w:val="21"/>
          <w:szCs w:val="21"/>
          <w:lang w:val="en-GB"/>
        </w:rPr>
      </w:pPr>
    </w:p>
    <w:p w14:paraId="2B560168" w14:textId="77777777" w:rsidR="00C62084" w:rsidRPr="006E15D4" w:rsidRDefault="00C62084" w:rsidP="00C62084">
      <w:pPr>
        <w:rPr>
          <w:rFonts w:ascii="Arial" w:hAnsi="Arial" w:cs="Arial"/>
          <w:sz w:val="21"/>
          <w:szCs w:val="24"/>
          <w:lang w:val="en-GB"/>
        </w:rPr>
      </w:pPr>
    </w:p>
    <w:p w14:paraId="1D80CBF3" w14:textId="77777777" w:rsidR="00C62084" w:rsidRPr="006E15D4" w:rsidRDefault="00C62084" w:rsidP="00C62084">
      <w:pPr>
        <w:rPr>
          <w:rFonts w:ascii="Arial" w:eastAsiaTheme="majorEastAsia" w:hAnsi="Arial" w:cs="Arial"/>
          <w:color w:val="006829" w:themeColor="accent1" w:themeShade="BF"/>
          <w:sz w:val="28"/>
          <w:szCs w:val="28"/>
          <w:lang w:val="en-GB"/>
        </w:rPr>
      </w:pPr>
      <w:r w:rsidRPr="006E15D4">
        <w:rPr>
          <w:rFonts w:ascii="Arial" w:hAnsi="Arial" w:cs="Arial"/>
          <w:sz w:val="21"/>
          <w:szCs w:val="24"/>
          <w:lang w:val="en-GB"/>
        </w:rPr>
        <w:br w:type="page"/>
      </w:r>
    </w:p>
    <w:p w14:paraId="711CE298" w14:textId="396CCE34" w:rsidR="00C62084" w:rsidRPr="00345E95" w:rsidRDefault="008419DC" w:rsidP="00A14233">
      <w:pPr>
        <w:pStyle w:val="Heading2"/>
        <w:ind w:left="709" w:hanging="709"/>
        <w:rPr>
          <w:rFonts w:ascii="IberPangea Text Medium" w:eastAsia="Times New Roman" w:hAnsi="IberPangea Text Medium"/>
          <w:sz w:val="52"/>
          <w:szCs w:val="24"/>
        </w:rPr>
      </w:pPr>
      <w:bookmarkStart w:id="6" w:name="_Toc142308186"/>
      <w:bookmarkStart w:id="7" w:name="_Toc142308364"/>
      <w:proofErr w:type="spellStart"/>
      <w:r w:rsidRPr="00345E95">
        <w:rPr>
          <w:rFonts w:ascii="IberPangea Text Medium" w:eastAsia="Times New Roman" w:hAnsi="IberPangea Text Medium"/>
          <w:sz w:val="52"/>
          <w:szCs w:val="24"/>
        </w:rPr>
        <w:lastRenderedPageBreak/>
        <w:t>Declaration</w:t>
      </w:r>
      <w:proofErr w:type="spellEnd"/>
      <w:r w:rsidRPr="00345E95">
        <w:rPr>
          <w:rFonts w:ascii="IberPangea Text Medium" w:eastAsia="Times New Roman" w:hAnsi="IberPangea Text Medium"/>
          <w:sz w:val="52"/>
          <w:szCs w:val="24"/>
        </w:rPr>
        <w:t xml:space="preserve"> and </w:t>
      </w:r>
      <w:proofErr w:type="spellStart"/>
      <w:r w:rsidRPr="00345E95">
        <w:rPr>
          <w:rFonts w:ascii="IberPangea Text Medium" w:eastAsia="Times New Roman" w:hAnsi="IberPangea Text Medium"/>
          <w:sz w:val="52"/>
          <w:szCs w:val="24"/>
        </w:rPr>
        <w:t>submit</w:t>
      </w:r>
      <w:proofErr w:type="spellEnd"/>
      <w:r w:rsidRPr="00345E95">
        <w:rPr>
          <w:rFonts w:ascii="IberPangea Text Medium" w:eastAsia="Times New Roman" w:hAnsi="IberPangea Text Medium"/>
          <w:sz w:val="52"/>
          <w:szCs w:val="24"/>
        </w:rPr>
        <w:t xml:space="preserve"> </w:t>
      </w:r>
      <w:bookmarkEnd w:id="6"/>
      <w:bookmarkEnd w:id="7"/>
    </w:p>
    <w:p w14:paraId="4D1EC7C3" w14:textId="77777777" w:rsidR="007140EC" w:rsidRDefault="007140EC" w:rsidP="00C62084">
      <w:pPr>
        <w:rPr>
          <w:rFonts w:cstheme="minorBidi"/>
          <w:sz w:val="21"/>
          <w:szCs w:val="24"/>
          <w:lang w:val="en-GB"/>
        </w:rPr>
      </w:pPr>
    </w:p>
    <w:tbl>
      <w:tblPr>
        <w:tblStyle w:val="GridTable1Light"/>
        <w:tblW w:w="8926" w:type="dxa"/>
        <w:tblLook w:val="04A0" w:firstRow="1" w:lastRow="0" w:firstColumn="1" w:lastColumn="0" w:noHBand="0" w:noVBand="1"/>
      </w:tblPr>
      <w:tblGrid>
        <w:gridCol w:w="5665"/>
        <w:gridCol w:w="3261"/>
      </w:tblGrid>
      <w:tr w:rsidR="00B83CFE" w:rsidRPr="006E15D4" w14:paraId="4E10AC0C" w14:textId="77777777" w:rsidTr="00A22B1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665" w:type="dxa"/>
          </w:tcPr>
          <w:p w14:paraId="403AF109" w14:textId="77777777" w:rsidR="00B83CFE" w:rsidRPr="006E15D4" w:rsidRDefault="00B83CFE" w:rsidP="00A22B18">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Check – I can confirm that:</w:t>
            </w:r>
          </w:p>
        </w:tc>
        <w:tc>
          <w:tcPr>
            <w:tcW w:w="3261" w:type="dxa"/>
          </w:tcPr>
          <w:p w14:paraId="303DCDE6" w14:textId="77777777" w:rsidR="00B83CFE" w:rsidRPr="006E15D4" w:rsidRDefault="00B83CF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B83CFE" w:rsidRPr="006E15D4" w14:paraId="502435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70A52ABD" w14:textId="77777777" w:rsidR="00B83CFE" w:rsidRPr="004622F8" w:rsidRDefault="00B83CFE" w:rsidP="00A22B18">
            <w:pPr>
              <w:rPr>
                <w:rFonts w:ascii="IberPangea Text Light" w:hAnsi="IberPangea Text Light"/>
                <w:b w:val="0"/>
                <w:bCs w:val="0"/>
                <w:sz w:val="21"/>
                <w:szCs w:val="24"/>
                <w:lang w:val="en-GB"/>
              </w:rPr>
            </w:pPr>
            <w:r w:rsidRPr="004622F8">
              <w:rPr>
                <w:rFonts w:ascii="IberPangea Text Light" w:hAnsi="IberPangea Text Light"/>
                <w:b w:val="0"/>
                <w:bCs w:val="0"/>
                <w:sz w:val="21"/>
                <w:szCs w:val="24"/>
                <w:lang w:val="en-GB"/>
              </w:rPr>
              <w:t>I am authorised to submit this application on behalf of the organisation.</w:t>
            </w:r>
          </w:p>
        </w:tc>
        <w:tc>
          <w:tcPr>
            <w:tcW w:w="3261" w:type="dxa"/>
          </w:tcPr>
          <w:p w14:paraId="0B658176"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60059805"/>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5A8DDD8D"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182375B7" w14:textId="77777777" w:rsidR="00B83CFE" w:rsidRPr="004622F8" w:rsidRDefault="00B83CFE" w:rsidP="00A22B18">
            <w:pPr>
              <w:rPr>
                <w:rFonts w:ascii="IberPangea Text Light" w:hAnsi="IberPangea Text Light"/>
                <w:b w:val="0"/>
                <w:bCs w:val="0"/>
                <w:sz w:val="21"/>
                <w:szCs w:val="24"/>
                <w:lang w:val="en-GB"/>
              </w:rPr>
            </w:pPr>
            <w:r w:rsidRPr="004622F8">
              <w:rPr>
                <w:rFonts w:ascii="IberPangea Text Light" w:hAnsi="IberPangea Text Light"/>
                <w:b w:val="0"/>
                <w:bCs w:val="0"/>
                <w:sz w:val="21"/>
                <w:szCs w:val="24"/>
                <w:lang w:val="en-GB"/>
              </w:rPr>
              <w:t>The information provided in this application is accurate and complete to the best of my knowledge.</w:t>
            </w:r>
          </w:p>
        </w:tc>
        <w:tc>
          <w:tcPr>
            <w:tcW w:w="3261" w:type="dxa"/>
          </w:tcPr>
          <w:p w14:paraId="2367A767" w14:textId="77777777" w:rsidR="00B83CFE"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28532444"/>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04D9A3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0F7960D6" w14:textId="77777777" w:rsidR="00B83CFE" w:rsidRPr="004622F8" w:rsidRDefault="00B83CFE" w:rsidP="00A22B18">
            <w:pPr>
              <w:rPr>
                <w:rFonts w:ascii="IberPangea Text Light" w:hAnsi="IberPangea Text Light"/>
                <w:sz w:val="21"/>
                <w:szCs w:val="24"/>
                <w:lang w:val="en-GB"/>
              </w:rPr>
            </w:pPr>
            <w:r w:rsidRPr="000F09B7">
              <w:rPr>
                <w:rFonts w:ascii="IberPangea Text Light" w:hAnsi="IberPangea Text Light"/>
                <w:b w:val="0"/>
                <w:bCs w:val="0"/>
                <w:sz w:val="21"/>
                <w:szCs w:val="24"/>
                <w:lang w:val="en-GB"/>
              </w:rPr>
              <w:t>The organisation meets the eligibility criteria for this fund.</w:t>
            </w:r>
          </w:p>
        </w:tc>
        <w:tc>
          <w:tcPr>
            <w:tcW w:w="3261" w:type="dxa"/>
          </w:tcPr>
          <w:p w14:paraId="3E84B9D3" w14:textId="77777777" w:rsidR="00B83CFE"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60941863"/>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2AE013E4" w14:textId="77777777" w:rsidTr="00A22B18">
        <w:trPr>
          <w:trHeight w:val="768"/>
        </w:trPr>
        <w:tc>
          <w:tcPr>
            <w:cnfStyle w:val="001000000000" w:firstRow="0" w:lastRow="0" w:firstColumn="1" w:lastColumn="0" w:oddVBand="0" w:evenVBand="0" w:oddHBand="0" w:evenHBand="0" w:firstRowFirstColumn="0" w:firstRowLastColumn="0" w:lastRowFirstColumn="0" w:lastRowLastColumn="0"/>
            <w:tcW w:w="5665" w:type="dxa"/>
          </w:tcPr>
          <w:p w14:paraId="2C605DC7" w14:textId="77777777" w:rsidR="00B83CFE" w:rsidRPr="00FD4007" w:rsidRDefault="00B83CFE"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I </w:t>
            </w:r>
            <w:r>
              <w:rPr>
                <w:rFonts w:ascii="IberPangea Text Light" w:hAnsi="IberPangea Text Light"/>
                <w:b w:val="0"/>
                <w:bCs w:val="0"/>
                <w:sz w:val="21"/>
                <w:szCs w:val="24"/>
                <w:lang w:val="en-GB"/>
              </w:rPr>
              <w:t xml:space="preserve">have listed any attachments to this application in the next section and checked they are attached. </w:t>
            </w:r>
          </w:p>
        </w:tc>
        <w:tc>
          <w:tcPr>
            <w:tcW w:w="3261" w:type="dxa"/>
          </w:tcPr>
          <w:p w14:paraId="07FA5D75"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76245495"/>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sidRPr="006F0E09">
              <w:rPr>
                <w:rFonts w:ascii="IberPangea Text Light" w:hAnsi="IberPangea Text Light"/>
                <w:sz w:val="21"/>
                <w:szCs w:val="24"/>
                <w:lang w:val="en-GB"/>
              </w:rPr>
              <w:t xml:space="preserve"> Yes</w:t>
            </w:r>
          </w:p>
        </w:tc>
      </w:tr>
      <w:tr w:rsidR="00B83CFE" w:rsidRPr="008A538D" w14:paraId="1FA4C4DB" w14:textId="77777777" w:rsidTr="00A22B18">
        <w:trPr>
          <w:trHeight w:val="811"/>
        </w:trPr>
        <w:tc>
          <w:tcPr>
            <w:cnfStyle w:val="001000000000" w:firstRow="0" w:lastRow="0" w:firstColumn="1" w:lastColumn="0" w:oddVBand="0" w:evenVBand="0" w:oddHBand="0" w:evenHBand="0" w:firstRowFirstColumn="0" w:firstRowLastColumn="0" w:lastRowFirstColumn="0" w:lastRowLastColumn="0"/>
            <w:tcW w:w="5665" w:type="dxa"/>
          </w:tcPr>
          <w:p w14:paraId="7167E91E" w14:textId="77777777" w:rsidR="00B83CFE" w:rsidRPr="00FD4007" w:rsidRDefault="00B83CFE" w:rsidP="00A22B18">
            <w:pPr>
              <w:spacing w:line="259" w:lineRule="auto"/>
              <w:rPr>
                <w:rFonts w:ascii="IberPangea Text Light" w:hAnsi="IberPangea Text Light"/>
                <w:b w:val="0"/>
                <w:bCs w:val="0"/>
                <w:sz w:val="21"/>
                <w:szCs w:val="21"/>
                <w:lang w:val="en-GB"/>
              </w:rPr>
            </w:pPr>
            <w:r w:rsidRPr="00A52FB6">
              <w:rPr>
                <w:rFonts w:ascii="IberPangea Text Light" w:hAnsi="IberPangea Text Light"/>
                <w:b w:val="0"/>
                <w:bCs w:val="0"/>
                <w:sz w:val="21"/>
                <w:szCs w:val="21"/>
                <w:lang w:val="en-GB"/>
              </w:rPr>
              <w:t>I understand that providing false or misleading information may result in the application being rejected or grant funding being withdrawn.</w:t>
            </w:r>
          </w:p>
        </w:tc>
        <w:tc>
          <w:tcPr>
            <w:tcW w:w="3261" w:type="dxa"/>
          </w:tcPr>
          <w:p w14:paraId="3A671531"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125080623"/>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sidRPr="006F0E09">
              <w:rPr>
                <w:rFonts w:ascii="IberPangea Text Light" w:hAnsi="IberPangea Text Light"/>
                <w:sz w:val="21"/>
                <w:szCs w:val="24"/>
                <w:lang w:val="en-GB"/>
              </w:rPr>
              <w:t xml:space="preserve"> Yes</w:t>
            </w:r>
          </w:p>
        </w:tc>
      </w:tr>
      <w:tr w:rsidR="00B83CFE" w:rsidRPr="006E15D4" w14:paraId="799B500B" w14:textId="77777777" w:rsidTr="00A22B18">
        <w:trPr>
          <w:trHeight w:val="291"/>
        </w:trPr>
        <w:tc>
          <w:tcPr>
            <w:cnfStyle w:val="001000000000" w:firstRow="0" w:lastRow="0" w:firstColumn="1" w:lastColumn="0" w:oddVBand="0" w:evenVBand="0" w:oddHBand="0" w:evenHBand="0" w:firstRowFirstColumn="0" w:firstRowLastColumn="0" w:lastRowFirstColumn="0" w:lastRowLastColumn="0"/>
            <w:tcW w:w="8926" w:type="dxa"/>
            <w:gridSpan w:val="2"/>
          </w:tcPr>
          <w:p w14:paraId="0F20C70D" w14:textId="77777777" w:rsidR="00B83CFE"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Name: </w:t>
            </w:r>
          </w:p>
          <w:p w14:paraId="7780E7C1" w14:textId="77777777" w:rsidR="00B83CFE" w:rsidRPr="00345E95" w:rsidRDefault="00B83CFE" w:rsidP="00A22B18">
            <w:pPr>
              <w:spacing w:after="160" w:line="259" w:lineRule="auto"/>
              <w:rPr>
                <w:rFonts w:ascii="IberPangea Text Light" w:hAnsi="IberPangea Text Light"/>
                <w:b w:val="0"/>
                <w:bCs w:val="0"/>
                <w:sz w:val="21"/>
                <w:szCs w:val="24"/>
                <w:lang w:val="en-GB"/>
              </w:rPr>
            </w:pPr>
            <w:r w:rsidRPr="00345E95">
              <w:rPr>
                <w:rFonts w:ascii="IberPangea Text Light" w:hAnsi="IberPangea Text Light"/>
                <w:b w:val="0"/>
                <w:bCs w:val="0"/>
                <w:sz w:val="21"/>
                <w:szCs w:val="24"/>
                <w:lang w:val="en-GB"/>
              </w:rPr>
              <w:t xml:space="preserve">Organisation: </w:t>
            </w:r>
          </w:p>
          <w:p w14:paraId="2747D37F" w14:textId="77777777" w:rsidR="00B83CFE"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Position: </w:t>
            </w:r>
          </w:p>
          <w:p w14:paraId="098976B2" w14:textId="77777777" w:rsidR="00B83CFE" w:rsidRPr="006E15D4"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Date: </w:t>
            </w:r>
          </w:p>
        </w:tc>
      </w:tr>
    </w:tbl>
    <w:p w14:paraId="762839C7" w14:textId="77777777" w:rsidR="007140EC" w:rsidRDefault="007140EC" w:rsidP="00C62084">
      <w:pPr>
        <w:rPr>
          <w:rFonts w:cstheme="minorBidi"/>
          <w:sz w:val="21"/>
          <w:szCs w:val="24"/>
          <w:lang w:val="en-GB"/>
        </w:rPr>
      </w:pPr>
    </w:p>
    <w:p w14:paraId="52C62D6B" w14:textId="77777777" w:rsidR="007140EC" w:rsidRDefault="007140EC" w:rsidP="00C62084">
      <w:pPr>
        <w:rPr>
          <w:rFonts w:cstheme="minorBidi"/>
          <w:sz w:val="21"/>
          <w:szCs w:val="24"/>
          <w:lang w:val="en-GB"/>
        </w:rPr>
      </w:pPr>
    </w:p>
    <w:p w14:paraId="38555F9C" w14:textId="77777777" w:rsidR="00C62084" w:rsidRPr="006E15D4" w:rsidRDefault="00C62084" w:rsidP="00C62084">
      <w:pPr>
        <w:rPr>
          <w:rFonts w:ascii="Arial" w:hAnsi="Arial" w:cs="Arial"/>
          <w:sz w:val="21"/>
          <w:szCs w:val="24"/>
          <w:lang w:val="en-GB"/>
        </w:rPr>
      </w:pPr>
    </w:p>
    <w:p w14:paraId="3E41B8F1" w14:textId="77777777" w:rsidR="00C62084" w:rsidRPr="006E15D4" w:rsidRDefault="00C62084" w:rsidP="00C62084">
      <w:pPr>
        <w:rPr>
          <w:rFonts w:ascii="Arial" w:hAnsi="Arial" w:cs="Arial"/>
          <w:sz w:val="21"/>
          <w:szCs w:val="24"/>
          <w:lang w:val="en-GB"/>
        </w:rPr>
      </w:pPr>
    </w:p>
    <w:p w14:paraId="7A60C426" w14:textId="77777777" w:rsidR="00C62084" w:rsidRPr="006E15D4" w:rsidRDefault="00C62084" w:rsidP="00C62084">
      <w:pPr>
        <w:rPr>
          <w:rFonts w:ascii="Arial" w:hAnsi="Arial" w:cs="Arial"/>
          <w:sz w:val="21"/>
          <w:szCs w:val="24"/>
          <w:lang w:val="en-GB"/>
        </w:rPr>
      </w:pPr>
    </w:p>
    <w:p w14:paraId="6D51D465" w14:textId="77777777" w:rsidR="00C62084" w:rsidRPr="006E15D4" w:rsidRDefault="00C62084" w:rsidP="00C62084">
      <w:pPr>
        <w:rPr>
          <w:rFonts w:ascii="Arial" w:hAnsi="Arial" w:cs="Arial"/>
          <w:sz w:val="21"/>
          <w:szCs w:val="24"/>
          <w:lang w:val="en-GB"/>
        </w:rPr>
      </w:pPr>
    </w:p>
    <w:p w14:paraId="774E2AC9" w14:textId="77777777" w:rsidR="00C62084" w:rsidRPr="006E15D4" w:rsidRDefault="00C62084" w:rsidP="00C62084">
      <w:pPr>
        <w:rPr>
          <w:rFonts w:ascii="Arial" w:hAnsi="Arial" w:cs="Arial"/>
          <w:sz w:val="21"/>
          <w:szCs w:val="24"/>
          <w:lang w:val="en-GB"/>
        </w:rPr>
      </w:pPr>
    </w:p>
    <w:p w14:paraId="0CCC6A37" w14:textId="77777777" w:rsidR="00C62084" w:rsidRPr="006E15D4" w:rsidRDefault="00C62084" w:rsidP="00C62084">
      <w:pPr>
        <w:rPr>
          <w:rFonts w:ascii="Arial" w:hAnsi="Arial" w:cs="Arial"/>
          <w:sz w:val="21"/>
          <w:szCs w:val="24"/>
          <w:lang w:val="en-GB"/>
        </w:rPr>
      </w:pPr>
    </w:p>
    <w:p w14:paraId="191389F0" w14:textId="77777777" w:rsidR="00C62084" w:rsidRPr="006E15D4" w:rsidRDefault="00C62084" w:rsidP="00C62084">
      <w:pPr>
        <w:rPr>
          <w:rFonts w:ascii="Arial" w:hAnsi="Arial" w:cs="Arial"/>
          <w:sz w:val="21"/>
          <w:szCs w:val="24"/>
          <w:lang w:val="en-GB"/>
        </w:rPr>
      </w:pPr>
    </w:p>
    <w:p w14:paraId="1D9F7A61" w14:textId="77777777" w:rsidR="00C62084" w:rsidRPr="006E15D4" w:rsidRDefault="00C62084" w:rsidP="00C62084">
      <w:pPr>
        <w:rPr>
          <w:rFonts w:ascii="Arial" w:hAnsi="Arial" w:cs="Arial"/>
          <w:sz w:val="21"/>
          <w:szCs w:val="24"/>
          <w:lang w:val="en-GB"/>
        </w:rPr>
      </w:pPr>
    </w:p>
    <w:p w14:paraId="0A26ABF1" w14:textId="77777777" w:rsidR="00C62084" w:rsidRPr="006E15D4" w:rsidRDefault="00C62084" w:rsidP="00C62084">
      <w:pPr>
        <w:rPr>
          <w:rFonts w:ascii="Arial" w:hAnsi="Arial" w:cs="Arial"/>
          <w:sz w:val="21"/>
          <w:szCs w:val="24"/>
          <w:lang w:val="en-GB"/>
        </w:rPr>
      </w:pPr>
    </w:p>
    <w:p w14:paraId="089EE1B8" w14:textId="77777777" w:rsidR="00C62084" w:rsidRPr="006E15D4" w:rsidRDefault="00C62084" w:rsidP="00C62084">
      <w:pPr>
        <w:rPr>
          <w:rFonts w:ascii="Arial" w:hAnsi="Arial" w:cs="Arial"/>
          <w:sz w:val="21"/>
          <w:szCs w:val="24"/>
          <w:lang w:val="en-GB"/>
        </w:rPr>
      </w:pPr>
    </w:p>
    <w:p w14:paraId="524606EA" w14:textId="77777777" w:rsidR="00C62084" w:rsidRPr="006E15D4" w:rsidRDefault="00C62084" w:rsidP="00C62084">
      <w:pPr>
        <w:rPr>
          <w:rFonts w:ascii="Arial" w:hAnsi="Arial" w:cs="Arial"/>
          <w:sz w:val="21"/>
          <w:szCs w:val="24"/>
          <w:lang w:val="en-GB"/>
        </w:rPr>
      </w:pPr>
    </w:p>
    <w:p w14:paraId="41E3E821" w14:textId="4245CD3D" w:rsidR="00E62794" w:rsidRPr="006E15D4" w:rsidRDefault="00C62084" w:rsidP="00B83CFE">
      <w:pPr>
        <w:rPr>
          <w:sz w:val="52"/>
          <w:szCs w:val="24"/>
        </w:rPr>
      </w:pPr>
      <w:r w:rsidRPr="006E15D4">
        <w:rPr>
          <w:rFonts w:ascii="Arial" w:hAnsi="Arial" w:cs="Arial"/>
          <w:sz w:val="21"/>
          <w:szCs w:val="24"/>
          <w:lang w:val="en-GB"/>
        </w:rPr>
        <w:br w:type="page"/>
      </w:r>
      <w:bookmarkStart w:id="8" w:name="_Toc142308365"/>
      <w:proofErr w:type="spellStart"/>
      <w:r w:rsidR="00ED4225" w:rsidRPr="00B83CFE">
        <w:rPr>
          <w:rFonts w:ascii="IberPangea Text Medium" w:eastAsia="Times New Roman" w:hAnsi="IberPangea Text Medium" w:cs="Times New Roman"/>
          <w:color w:val="008C38" w:themeColor="accent1"/>
          <w:sz w:val="52"/>
          <w:szCs w:val="24"/>
        </w:rPr>
        <w:lastRenderedPageBreak/>
        <w:t>Attach</w:t>
      </w:r>
      <w:r w:rsidR="00040A9F" w:rsidRPr="00B83CFE">
        <w:rPr>
          <w:rFonts w:ascii="IberPangea Text Medium" w:eastAsia="Times New Roman" w:hAnsi="IberPangea Text Medium" w:cs="Times New Roman"/>
          <w:color w:val="008C38" w:themeColor="accent1"/>
          <w:sz w:val="52"/>
          <w:szCs w:val="24"/>
        </w:rPr>
        <w:t>ments</w:t>
      </w:r>
      <w:proofErr w:type="spellEnd"/>
      <w:r w:rsidR="00040A9F" w:rsidRPr="00B83CFE">
        <w:rPr>
          <w:rFonts w:ascii="IberPangea Text Medium" w:eastAsia="Times New Roman" w:hAnsi="IberPangea Text Medium" w:cs="Times New Roman"/>
          <w:color w:val="008C38" w:themeColor="accent1"/>
          <w:sz w:val="52"/>
          <w:szCs w:val="24"/>
        </w:rPr>
        <w:t xml:space="preserve"> </w:t>
      </w:r>
      <w:bookmarkEnd w:id="8"/>
      <w:r w:rsidR="00A14233" w:rsidRPr="006E15D4">
        <w:rPr>
          <w:sz w:val="52"/>
          <w:szCs w:val="24"/>
        </w:rPr>
        <w:t xml:space="preserve"> </w:t>
      </w:r>
    </w:p>
    <w:p w14:paraId="3D45E307" w14:textId="4125DCD2" w:rsidR="00A14233" w:rsidRPr="006E15D4" w:rsidRDefault="00A14233" w:rsidP="31C3E70F">
      <w:pPr>
        <w:pStyle w:val="Heading2"/>
        <w:rPr>
          <w:rFonts w:cstheme="minorBidi"/>
          <w:sz w:val="36"/>
          <w:szCs w:val="36"/>
        </w:rPr>
      </w:pPr>
    </w:p>
    <w:tbl>
      <w:tblPr>
        <w:tblStyle w:val="TableGrid"/>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086"/>
        <w:gridCol w:w="2101"/>
        <w:gridCol w:w="3374"/>
      </w:tblGrid>
      <w:tr w:rsidR="00A14233" w:rsidRPr="006E15D4" w14:paraId="7D9732B1" w14:textId="77777777" w:rsidTr="00345E9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0E9A631B" w14:textId="684C2B4C" w:rsidR="00A14233" w:rsidRPr="006E15D4" w:rsidRDefault="00A14233">
            <w:pPr>
              <w:rPr>
                <w:rFonts w:cstheme="minorHAnsi"/>
                <w:b/>
                <w:color w:val="008C38" w:themeColor="accent1"/>
                <w:sz w:val="21"/>
                <w:szCs w:val="21"/>
              </w:rPr>
            </w:pPr>
            <w:proofErr w:type="spellStart"/>
            <w:r w:rsidRPr="006E15D4">
              <w:rPr>
                <w:rFonts w:cstheme="minorHAnsi"/>
                <w:b/>
                <w:caps w:val="0"/>
                <w:color w:val="008C38" w:themeColor="accent1"/>
                <w:sz w:val="21"/>
                <w:szCs w:val="21"/>
              </w:rPr>
              <w:t>Document</w:t>
            </w:r>
            <w:proofErr w:type="spellEnd"/>
            <w:r w:rsidRPr="006E15D4">
              <w:rPr>
                <w:rFonts w:cstheme="minorHAnsi"/>
                <w:b/>
                <w:caps w:val="0"/>
                <w:color w:val="008C38" w:themeColor="accent1"/>
                <w:sz w:val="21"/>
                <w:szCs w:val="21"/>
              </w:rPr>
              <w:t xml:space="preserve"> </w:t>
            </w:r>
          </w:p>
        </w:tc>
        <w:tc>
          <w:tcPr>
            <w:tcW w:w="2086" w:type="dxa"/>
            <w:vAlign w:val="center"/>
          </w:tcPr>
          <w:p w14:paraId="53D8CDD0" w14:textId="61621A84"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6E15D4">
              <w:rPr>
                <w:rFonts w:cstheme="minorHAnsi"/>
                <w:b/>
                <w:caps w:val="0"/>
                <w:color w:val="008C38" w:themeColor="accent1"/>
                <w:sz w:val="21"/>
                <w:szCs w:val="21"/>
              </w:rPr>
              <w:t>File</w:t>
            </w:r>
            <w:r w:rsidR="00B27094" w:rsidRPr="006E15D4">
              <w:rPr>
                <w:rFonts w:cstheme="minorHAnsi"/>
                <w:b/>
                <w:caps w:val="0"/>
                <w:color w:val="008C38" w:themeColor="accent1"/>
                <w:sz w:val="21"/>
                <w:szCs w:val="21"/>
              </w:rPr>
              <w:t xml:space="preserve"> </w:t>
            </w:r>
            <w:proofErr w:type="spellStart"/>
            <w:r w:rsidRPr="006E15D4">
              <w:rPr>
                <w:rFonts w:cstheme="minorHAnsi"/>
                <w:b/>
                <w:caps w:val="0"/>
                <w:color w:val="008C38" w:themeColor="accent1"/>
                <w:sz w:val="21"/>
                <w:szCs w:val="21"/>
              </w:rPr>
              <w:t>name</w:t>
            </w:r>
            <w:proofErr w:type="spellEnd"/>
          </w:p>
        </w:tc>
        <w:tc>
          <w:tcPr>
            <w:tcW w:w="2101" w:type="dxa"/>
            <w:vAlign w:val="center"/>
          </w:tcPr>
          <w:p w14:paraId="3F5C7795" w14:textId="65DEC7ED"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proofErr w:type="spellStart"/>
            <w:r w:rsidRPr="006E15D4">
              <w:rPr>
                <w:rFonts w:cstheme="minorHAnsi"/>
                <w:b/>
                <w:caps w:val="0"/>
                <w:color w:val="008C38" w:themeColor="accent1"/>
                <w:sz w:val="21"/>
                <w:szCs w:val="21"/>
              </w:rPr>
              <w:t>Uploaded</w:t>
            </w:r>
            <w:proofErr w:type="spellEnd"/>
            <w:r w:rsidRPr="006E15D4">
              <w:rPr>
                <w:rFonts w:cstheme="minorHAnsi"/>
                <w:b/>
                <w:caps w:val="0"/>
                <w:color w:val="008C38" w:themeColor="accent1"/>
                <w:sz w:val="21"/>
                <w:szCs w:val="21"/>
              </w:rPr>
              <w:t xml:space="preserve"> </w:t>
            </w:r>
            <w:proofErr w:type="spellStart"/>
            <w:r w:rsidRPr="006E15D4">
              <w:rPr>
                <w:rFonts w:cstheme="minorHAnsi"/>
                <w:b/>
                <w:caps w:val="0"/>
                <w:color w:val="008C38" w:themeColor="accent1"/>
                <w:sz w:val="21"/>
                <w:szCs w:val="21"/>
              </w:rPr>
              <w:t>by</w:t>
            </w:r>
            <w:proofErr w:type="spellEnd"/>
          </w:p>
        </w:tc>
        <w:tc>
          <w:tcPr>
            <w:tcW w:w="3374" w:type="dxa"/>
            <w:vAlign w:val="center"/>
          </w:tcPr>
          <w:p w14:paraId="596472DB" w14:textId="357E4CCE"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proofErr w:type="spellStart"/>
            <w:r w:rsidRPr="006E15D4">
              <w:rPr>
                <w:rFonts w:cstheme="minorHAnsi"/>
                <w:b/>
                <w:caps w:val="0"/>
                <w:color w:val="008C38" w:themeColor="accent1"/>
                <w:sz w:val="21"/>
                <w:szCs w:val="21"/>
              </w:rPr>
              <w:t>Uploaded</w:t>
            </w:r>
            <w:proofErr w:type="spellEnd"/>
            <w:r w:rsidRPr="006E15D4">
              <w:rPr>
                <w:rFonts w:cstheme="minorHAnsi"/>
                <w:b/>
                <w:caps w:val="0"/>
                <w:color w:val="008C38" w:themeColor="accent1"/>
                <w:sz w:val="21"/>
                <w:szCs w:val="21"/>
              </w:rPr>
              <w:t xml:space="preserve"> date/time</w:t>
            </w:r>
          </w:p>
        </w:tc>
      </w:tr>
      <w:tr w:rsidR="00A14233" w:rsidRPr="006E15D4" w14:paraId="6C86699B"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1A47531F" w14:textId="64953AE7" w:rsidR="00A14233" w:rsidRPr="006E15D4" w:rsidRDefault="00A14233" w:rsidP="34B90105">
            <w:pPr>
              <w:rPr>
                <w:rFonts w:cstheme="minorBidi"/>
                <w:sz w:val="21"/>
                <w:szCs w:val="21"/>
              </w:rPr>
            </w:pPr>
          </w:p>
        </w:tc>
        <w:tc>
          <w:tcPr>
            <w:tcW w:w="2086" w:type="dxa"/>
            <w:vAlign w:val="center"/>
          </w:tcPr>
          <w:p w14:paraId="3D4C885B"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C17D876"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9D7F2B1"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8A538D" w14:paraId="63E36B87" w14:textId="77777777" w:rsidTr="00345E95">
        <w:trPr>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5640481D" w14:textId="4C01AF39" w:rsidR="00A14233" w:rsidRPr="006E15D4" w:rsidRDefault="00A14233" w:rsidP="34B90105">
            <w:pPr>
              <w:rPr>
                <w:rFonts w:cstheme="minorBidi"/>
                <w:sz w:val="21"/>
                <w:szCs w:val="21"/>
                <w:lang w:val="en-GB"/>
              </w:rPr>
            </w:pPr>
          </w:p>
        </w:tc>
        <w:tc>
          <w:tcPr>
            <w:tcW w:w="2086" w:type="dxa"/>
            <w:vAlign w:val="center"/>
          </w:tcPr>
          <w:p w14:paraId="7B1B64C9"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64F67492"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5DE2E120"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00A14233" w:rsidRPr="008A538D" w14:paraId="2F6520DA"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26A11141" w14:textId="77ABE87B" w:rsidR="00A14233" w:rsidRPr="006E15D4" w:rsidRDefault="00A14233" w:rsidP="31C3E70F">
            <w:pPr>
              <w:rPr>
                <w:rFonts w:cstheme="minorBidi"/>
                <w:sz w:val="21"/>
                <w:szCs w:val="21"/>
                <w:lang w:val="en-GB"/>
              </w:rPr>
            </w:pPr>
          </w:p>
        </w:tc>
        <w:tc>
          <w:tcPr>
            <w:tcW w:w="2086" w:type="dxa"/>
            <w:vAlign w:val="center"/>
          </w:tcPr>
          <w:p w14:paraId="0C1FC415"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39B20876"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7DFB5E7F"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34B90105" w:rsidRPr="008A538D" w14:paraId="26F9EA29"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3F592A33" w14:textId="1902C187" w:rsidR="2673D7E6" w:rsidRPr="006E15D4" w:rsidRDefault="2673D7E6" w:rsidP="34B90105">
            <w:pPr>
              <w:rPr>
                <w:rFonts w:cstheme="minorBidi"/>
                <w:sz w:val="21"/>
                <w:szCs w:val="21"/>
                <w:lang w:val="en-GB"/>
              </w:rPr>
            </w:pPr>
          </w:p>
        </w:tc>
        <w:tc>
          <w:tcPr>
            <w:tcW w:w="2086" w:type="dxa"/>
            <w:vAlign w:val="center"/>
          </w:tcPr>
          <w:p w14:paraId="65023635" w14:textId="09C970AC"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3D65FECA" w14:textId="7AAACF2F"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224277F4" w14:textId="3C9ACD78"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007F4763" w:rsidRPr="008A538D" w14:paraId="432B5270"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6C472DC2" w14:textId="19C721DA" w:rsidR="007F4763" w:rsidRPr="006E15D4" w:rsidRDefault="007F4763" w:rsidP="34B90105">
            <w:pPr>
              <w:rPr>
                <w:rFonts w:cstheme="minorBidi"/>
                <w:sz w:val="21"/>
                <w:szCs w:val="21"/>
                <w:lang w:val="en-GB"/>
              </w:rPr>
            </w:pPr>
          </w:p>
        </w:tc>
        <w:tc>
          <w:tcPr>
            <w:tcW w:w="2086" w:type="dxa"/>
            <w:vAlign w:val="center"/>
          </w:tcPr>
          <w:p w14:paraId="01B361DE"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59BE34D3"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70FD5ED0"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bl>
    <w:p w14:paraId="73C73B96" w14:textId="77777777" w:rsidR="00A14233" w:rsidRPr="006E15D4" w:rsidRDefault="00A14233" w:rsidP="00A14233">
      <w:pPr>
        <w:pStyle w:val="BodyText1"/>
        <w:rPr>
          <w:rFonts w:asciiTheme="minorHAnsi" w:hAnsiTheme="minorHAnsi" w:cstheme="minorHAnsi"/>
          <w:sz w:val="21"/>
          <w:szCs w:val="24"/>
          <w:lang w:val="en-GB"/>
        </w:rPr>
      </w:pPr>
    </w:p>
    <w:sectPr w:rsidR="00A14233" w:rsidRPr="006E15D4" w:rsidSect="00BA3012">
      <w:headerReference w:type="even" r:id="rId16"/>
      <w:headerReference w:type="default" r:id="rId17"/>
      <w:footerReference w:type="default" r:id="rId18"/>
      <w:footerReference w:type="first" r:id="rId19"/>
      <w:type w:val="continuous"/>
      <w:pgSz w:w="11906" w:h="16838" w:code="9"/>
      <w:pgMar w:top="1440" w:right="1080" w:bottom="1440" w:left="1080" w:header="851" w:footer="7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44C3" w14:textId="77777777" w:rsidR="00E721C9" w:rsidRPr="00493E52" w:rsidRDefault="00E721C9" w:rsidP="003A0E56">
      <w:pPr>
        <w:spacing w:after="0" w:line="240" w:lineRule="auto"/>
      </w:pPr>
      <w:r w:rsidRPr="00493E52">
        <w:separator/>
      </w:r>
    </w:p>
    <w:p w14:paraId="0922A929" w14:textId="77777777" w:rsidR="00E721C9" w:rsidRPr="00493E52" w:rsidRDefault="00E721C9"/>
  </w:endnote>
  <w:endnote w:type="continuationSeparator" w:id="0">
    <w:p w14:paraId="18440893" w14:textId="77777777" w:rsidR="00E721C9" w:rsidRPr="00493E52" w:rsidRDefault="00E721C9" w:rsidP="003A0E56">
      <w:pPr>
        <w:spacing w:after="0" w:line="240" w:lineRule="auto"/>
      </w:pPr>
      <w:r w:rsidRPr="00493E52">
        <w:continuationSeparator/>
      </w:r>
    </w:p>
    <w:p w14:paraId="05099D1D" w14:textId="77777777" w:rsidR="00E721C9" w:rsidRPr="00493E52" w:rsidRDefault="00E721C9"/>
  </w:endnote>
  <w:endnote w:type="continuationNotice" w:id="1">
    <w:p w14:paraId="2756B2F4" w14:textId="77777777" w:rsidR="00E721C9" w:rsidRDefault="00E72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C8E506DB-C182-4D88-8FE9-75318A871342}"/>
  </w:font>
  <w:font w:name="Times New Roman">
    <w:panose1 w:val="02020603050405020304"/>
    <w:charset w:val="00"/>
    <w:family w:val="roman"/>
    <w:pitch w:val="variable"/>
    <w:sig w:usb0="E0002EFF" w:usb1="C000785B" w:usb2="00000009" w:usb3="00000000" w:csb0="000001FF" w:csb1="00000000"/>
    <w:embedRegular r:id="rId2" w:fontKey="{820C40C0-463A-4E66-A97E-49000968E8C0}"/>
    <w:embedBold r:id="rId3" w:fontKey="{4F06B29C-A042-45B4-9FFB-7CB72840005E}"/>
    <w:embedItalic r:id="rId4" w:fontKey="{825B9724-01C4-4274-927C-A62B5ABB9A77}"/>
  </w:font>
  <w:font w:name="Courier New">
    <w:panose1 w:val="02070309020205020404"/>
    <w:charset w:val="00"/>
    <w:family w:val="modern"/>
    <w:pitch w:val="fixed"/>
    <w:sig w:usb0="E0002EFF" w:usb1="C0007843" w:usb2="00000009" w:usb3="00000000" w:csb0="000001FF" w:csb1="00000000"/>
    <w:embedRegular r:id="rId5" w:fontKey="{A085D20D-24DA-4CF5-B32B-241CEE0C98ED}"/>
  </w:font>
  <w:font w:name="Symbol">
    <w:panose1 w:val="05050102010706020507"/>
    <w:charset w:val="02"/>
    <w:family w:val="roman"/>
    <w:pitch w:val="variable"/>
    <w:sig w:usb0="00000000" w:usb1="10000000" w:usb2="00000000" w:usb3="00000000" w:csb0="80000000" w:csb1="00000000"/>
    <w:embedRegular r:id="rId6" w:fontKey="{7FEDABD4-A495-4E63-938A-D66D8645FDFE}"/>
  </w:font>
  <w:font w:name="Lato">
    <w:panose1 w:val="020F0502020204030203"/>
    <w:charset w:val="00"/>
    <w:family w:val="swiss"/>
    <w:pitch w:val="variable"/>
    <w:sig w:usb0="E10002FF" w:usb1="5000ECFF" w:usb2="00000021" w:usb3="00000000" w:csb0="0000019F" w:csb1="00000000"/>
    <w:embedRegular r:id="rId7" w:fontKey="{E758F75B-9FA1-4C14-917C-C191B91904AC}"/>
    <w:embedBold r:id="rId8" w:fontKey="{9BA60D72-C943-4E20-970A-CB11B24314E0}"/>
  </w:font>
  <w:font w:name="IberPangea Text">
    <w:altName w:val="Calibri"/>
    <w:panose1 w:val="020B0504000000000000"/>
    <w:charset w:val="00"/>
    <w:family w:val="swiss"/>
    <w:pitch w:val="variable"/>
    <w:sig w:usb0="A10002FF" w:usb1="5201E0FB" w:usb2="00000008" w:usb3="00000000" w:csb0="0000019F" w:csb1="00000000"/>
    <w:embedRegular r:id="rId9" w:fontKey="{15493466-1861-4EFE-A230-875FDACD43A7}"/>
    <w:embedBold r:id="rId10" w:fontKey="{F9B9E4D0-454D-4DB0-9441-377322CBDAA5}"/>
    <w:embedItalic r:id="rId11" w:fontKey="{43BF38F9-11ED-4B96-A500-6F2EAFC36191}"/>
  </w:font>
  <w:font w:name="Lato Light (Cuerpo)">
    <w:altName w:val="Segoe UI"/>
    <w:charset w:val="00"/>
    <w:family w:val="swiss"/>
    <w:pitch w:val="variable"/>
    <w:sig w:usb0="E10002FF" w:usb1="5000ECFF" w:usb2="00000009" w:usb3="00000000" w:csb0="0000019F" w:csb1="00000000"/>
  </w:font>
  <w:font w:name="IberPangea Text Medium">
    <w:panose1 w:val="020B0604000000000000"/>
    <w:charset w:val="00"/>
    <w:family w:val="swiss"/>
    <w:pitch w:val="variable"/>
    <w:sig w:usb0="A10002FF" w:usb1="5201E0FB" w:usb2="00000008" w:usb3="00000000" w:csb0="0000019F" w:csb1="00000000"/>
    <w:embedRegular r:id="rId12" w:fontKey="{54BB8DFE-CC6B-4F2F-B7ED-A2CE7111DA19}"/>
    <w:embedBold r:id="rId13" w:fontKey="{EA8D84A1-98CD-474F-9C85-EADF16D3B313}"/>
  </w:font>
  <w:font w:name="IberPangea Text SmBold">
    <w:panose1 w:val="020B0704000000000000"/>
    <w:charset w:val="00"/>
    <w:family w:val="swiss"/>
    <w:pitch w:val="variable"/>
    <w:sig w:usb0="A10002FF" w:usb1="5201E0FB" w:usb2="00000008" w:usb3="00000000" w:csb0="0000019F" w:csb1="00000000"/>
    <w:embedRegular r:id="rId14" w:fontKey="{EA0FDCC0-ED21-4481-B9C0-272869763769}"/>
    <w:embedBold r:id="rId15" w:fontKey="{AF0A9D8E-2BDB-425E-ACFB-81D51EFC43A5}"/>
  </w:font>
  <w:font w:name="IberPangea Text Light">
    <w:altName w:val="Calibri"/>
    <w:panose1 w:val="020B0404000000000000"/>
    <w:charset w:val="00"/>
    <w:family w:val="swiss"/>
    <w:pitch w:val="variable"/>
    <w:sig w:usb0="A10002FF" w:usb1="5201E0FB" w:usb2="00000008" w:usb3="00000000" w:csb0="0000019F" w:csb1="00000000"/>
    <w:embedRegular r:id="rId16" w:fontKey="{E8F48E34-C674-4E89-BEE9-F644DFAD9CE7}"/>
    <w:embedBold r:id="rId17" w:fontKey="{853D9DFB-3F2E-4332-931A-DD45121D5E80}"/>
    <w:embedItalic r:id="rId18" w:fontKey="{CA512ABA-F6E4-430E-90E7-1AFB9E8FE404}"/>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embedRegular r:id="rId19" w:fontKey="{2ACA5892-A714-43DD-B4F8-17BB2746F20F}"/>
    <w:embedBold r:id="rId20" w:fontKey="{DFBDC7C8-4106-4901-A6B3-2BC2195BEC86}"/>
  </w:font>
  <w:font w:name="Segoe UI Light">
    <w:panose1 w:val="020B0502040204020203"/>
    <w:charset w:val="00"/>
    <w:family w:val="swiss"/>
    <w:pitch w:val="variable"/>
    <w:sig w:usb0="E4002EFF" w:usb1="C000E47F" w:usb2="00000009" w:usb3="00000000" w:csb0="000001FF" w:csb1="00000000"/>
    <w:embedRegular r:id="rId21" w:fontKey="{62524B0F-1924-4C61-B355-BCC05B811E66}"/>
  </w:font>
  <w:font w:name="MS Gothic">
    <w:altName w:val="ＭＳ ゴシック"/>
    <w:panose1 w:val="020B0609070205080204"/>
    <w:charset w:val="80"/>
    <w:family w:val="modern"/>
    <w:pitch w:val="fixed"/>
    <w:sig w:usb0="E00002FF" w:usb1="6AC7FDFB" w:usb2="08000012" w:usb3="00000000" w:csb0="0002009F" w:csb1="00000000"/>
    <w:embedRegular r:id="rId22" w:subsetted="1" w:fontKey="{0AE005C6-4853-48A4-80AD-629F9ACFEAAD}"/>
  </w:font>
  <w:font w:name="IberPangea">
    <w:panose1 w:val="020B0504000000000000"/>
    <w:charset w:val="00"/>
    <w:family w:val="swiss"/>
    <w:pitch w:val="variable"/>
    <w:sig w:usb0="A10002FF" w:usb1="5201E0FB" w:usb2="00000008" w:usb3="00000000" w:csb0="0000019F" w:csb1="00000000"/>
    <w:embedRegular r:id="rId23" w:fontKey="{C8ABDAFD-DE3A-471B-92C5-8D7C8084CE0E}"/>
    <w:embedBold r:id="rId24" w:fontKey="{24BB333E-C18E-4112-AA0E-10AFDDB76FF6}"/>
  </w:font>
  <w:font w:name="Segoe UI">
    <w:panose1 w:val="020B0502040204020203"/>
    <w:charset w:val="00"/>
    <w:family w:val="swiss"/>
    <w:pitch w:val="variable"/>
    <w:sig w:usb0="E4002EFF" w:usb1="C000E47F" w:usb2="00000009" w:usb3="00000000" w:csb0="000001FF" w:csb1="00000000"/>
    <w:embedRegular r:id="rId25" w:fontKey="{1DFD454D-D883-45AB-A26F-80C42CDAE2B7}"/>
  </w:font>
  <w:font w:name="Calibri">
    <w:panose1 w:val="020F0502020204030204"/>
    <w:charset w:val="00"/>
    <w:family w:val="swiss"/>
    <w:pitch w:val="variable"/>
    <w:sig w:usb0="E4002EFF" w:usb1="C200247B" w:usb2="00000009" w:usb3="00000000" w:csb0="000001FF" w:csb1="00000000"/>
    <w:embedRegular r:id="rId26" w:fontKey="{9FE3E50F-AF4D-4F60-8CF0-392760B346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19" w14:textId="5015491B" w:rsidR="00A14233" w:rsidRDefault="00874F27">
    <w:pPr>
      <w:pStyle w:val="Footer"/>
      <w:jc w:val="center"/>
      <w:rPr>
        <w:caps/>
        <w:noProof/>
        <w:color w:val="008C38" w:themeColor="accent1"/>
      </w:rPr>
    </w:pPr>
    <w:r>
      <w:rPr>
        <w:caps/>
        <w:noProof/>
        <w:color w:val="008C38" w:themeColor="accent1"/>
      </w:rPr>
      <mc:AlternateContent>
        <mc:Choice Requires="wps">
          <w:drawing>
            <wp:anchor distT="0" distB="0" distL="114300" distR="114300" simplePos="0" relativeHeight="251657216" behindDoc="0" locked="0" layoutInCell="0" allowOverlap="1" wp14:anchorId="5BA2633A" wp14:editId="5B26B94F">
              <wp:simplePos x="0" y="0"/>
              <wp:positionH relativeFrom="page">
                <wp:posOffset>0</wp:posOffset>
              </wp:positionH>
              <wp:positionV relativeFrom="page">
                <wp:posOffset>10227945</wp:posOffset>
              </wp:positionV>
              <wp:extent cx="7560310" cy="273050"/>
              <wp:effectExtent l="0" t="0" r="2540" b="12700"/>
              <wp:wrapNone/>
              <wp:docPr id="72" name="MSIPCM02544ef89eebd4b58482f23b"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B5E408" w14:textId="1257B2C2" w:rsidR="00874F27" w:rsidRPr="00874F27" w:rsidRDefault="00874F27" w:rsidP="00874F27">
                          <w:pPr>
                            <w:spacing w:after="0"/>
                            <w:jc w:val="center"/>
                            <w:rPr>
                              <w:rFonts w:ascii="Calibri" w:hAnsi="Calibri" w:cs="Calibri"/>
                              <w:color w:val="008000"/>
                              <w:sz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5BA2633A" id="_x0000_t202" coordsize="21600,21600" o:spt="202" path="m,l,21600r21600,l21600,xe">
              <v:stroke joinstyle="miter"/>
              <v:path gradientshapeok="t" o:connecttype="rect"/>
            </v:shapetype>
            <v:shape id="MSIPCM02544ef89eebd4b58482f23b" o:spid="_x0000_s1028" type="#_x0000_t202" alt="{&quot;HashCode&quot;:1231056682,&quot;Height&quot;:841.0,&quot;Width&quot;:595.0,&quot;Placement&quot;:&quot;Footer&quot;,&quot;Index&quot;:&quot;Primary&quot;,&quot;Section&quot;:1,&quot;Top&quot;:0.0,&quot;Left&quot;:0.0}" style="position:absolute;left:0;text-align:left;margin-left:0;margin-top:805.3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" o:allowincell="f" filled="f" stroked="f" strokeweight=".5pt">
              <v:textbox inset="0,0,0,0">
                <w:txbxContent>
                  <w:p w14:paraId="5BB5E408" w14:textId="1257B2C2" w:rsidR="00874F27" w:rsidRPr="00874F27" w:rsidRDefault="00874F27" w:rsidP="00874F27">
                    <w:pPr>
                      <w:spacing w:after="0"/>
                      <w:jc w:val="center"/>
                      <w:rPr>
                        <w:rFonts w:ascii="Calibri" w:hAnsi="Calibri" w:cs="Calibri"/>
                        <w:color w:val="008000"/>
                        <w:sz w:val="24"/>
                      </w:rPr>
                    </w:pPr>
                  </w:p>
                </w:txbxContent>
              </v:textbox>
              <w10:wrap anchorx="page" anchory="page"/>
            </v:shape>
          </w:pict>
        </mc:Fallback>
      </mc:AlternateContent>
    </w:r>
    <w:r w:rsidR="00A14233">
      <w:rPr>
        <w:caps/>
        <w:color w:val="008C38" w:themeColor="accent1"/>
      </w:rPr>
      <w:fldChar w:fldCharType="begin"/>
    </w:r>
    <w:r w:rsidR="00A14233">
      <w:rPr>
        <w:caps/>
        <w:color w:val="008C38" w:themeColor="accent1"/>
      </w:rPr>
      <w:instrText xml:space="preserve"> PAGE   \* MERGEFORMAT </w:instrText>
    </w:r>
    <w:r w:rsidR="00A14233">
      <w:rPr>
        <w:caps/>
        <w:color w:val="008C38" w:themeColor="accent1"/>
      </w:rPr>
      <w:fldChar w:fldCharType="separate"/>
    </w:r>
    <w:r w:rsidR="00A14233">
      <w:rPr>
        <w:caps/>
        <w:noProof/>
        <w:color w:val="008C38" w:themeColor="accent1"/>
      </w:rPr>
      <w:t>2</w:t>
    </w:r>
    <w:r w:rsidR="00A14233">
      <w:rPr>
        <w:caps/>
        <w:noProof/>
        <w:color w:val="008C38" w:themeColor="accent1"/>
      </w:rPr>
      <w:fldChar w:fldCharType="end"/>
    </w:r>
  </w:p>
  <w:p w14:paraId="48E00F18" w14:textId="71CB20D1" w:rsidR="00E728E2" w:rsidRPr="00A96691" w:rsidRDefault="00E728E2" w:rsidP="00CE000E">
    <w:pPr>
      <w:pStyle w:val="Footnote"/>
      <w:ind w:left="426" w:right="-569" w:hanging="426"/>
      <w:jc w:val="right"/>
      <w:rPr>
        <w:rFonts w:cs="IberPangea Text"/>
        <w:noProof/>
        <w:color w:val="00402A" w:themeColor="text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B5D5" w14:textId="164F7C27" w:rsidR="006B7C59" w:rsidRDefault="00000000">
    <w:pPr>
      <w:pStyle w:val="Footer"/>
      <w:jc w:val="right"/>
    </w:pPr>
    <w:sdt>
      <w:sdtPr>
        <w:id w:val="-1081521641"/>
        <w:docPartObj>
          <w:docPartGallery w:val="Page Numbers (Bottom of Page)"/>
          <w:docPartUnique/>
        </w:docPartObj>
      </w:sdtPr>
      <w:sdtEndPr>
        <w:rPr>
          <w:noProof/>
        </w:rPr>
      </w:sdtEndPr>
      <w:sdtContent>
        <w:r w:rsidR="006B7C59">
          <w:fldChar w:fldCharType="begin"/>
        </w:r>
        <w:r w:rsidR="006B7C59">
          <w:instrText xml:space="preserve"> PAGE   \* MERGEFORMAT </w:instrText>
        </w:r>
        <w:r w:rsidR="006B7C59">
          <w:fldChar w:fldCharType="separate"/>
        </w:r>
        <w:r w:rsidR="006B7C59">
          <w:rPr>
            <w:noProof/>
          </w:rPr>
          <w:t>2</w:t>
        </w:r>
        <w:r w:rsidR="006B7C59">
          <w:rPr>
            <w:noProof/>
          </w:rPr>
          <w:fldChar w:fldCharType="end"/>
        </w:r>
      </w:sdtContent>
    </w:sdt>
  </w:p>
  <w:p w14:paraId="66CB9727" w14:textId="5A954731" w:rsidR="00A32443" w:rsidRDefault="00A3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0B449" w14:textId="77777777" w:rsidR="00E721C9" w:rsidRPr="00493E52" w:rsidRDefault="00E721C9" w:rsidP="003A0E56">
      <w:pPr>
        <w:spacing w:after="0" w:line="240" w:lineRule="auto"/>
      </w:pPr>
      <w:r w:rsidRPr="00493E52">
        <w:separator/>
      </w:r>
    </w:p>
    <w:p w14:paraId="7B711AE0" w14:textId="77777777" w:rsidR="00E721C9" w:rsidRPr="00493E52" w:rsidRDefault="00E721C9"/>
  </w:footnote>
  <w:footnote w:type="continuationSeparator" w:id="0">
    <w:p w14:paraId="340C53B0" w14:textId="77777777" w:rsidR="00E721C9" w:rsidRPr="00493E52" w:rsidRDefault="00E721C9" w:rsidP="003A0E56">
      <w:pPr>
        <w:spacing w:after="0" w:line="240" w:lineRule="auto"/>
      </w:pPr>
      <w:r w:rsidRPr="00493E52">
        <w:continuationSeparator/>
      </w:r>
    </w:p>
    <w:p w14:paraId="57F34E6B" w14:textId="77777777" w:rsidR="00E721C9" w:rsidRPr="00493E52" w:rsidRDefault="00E721C9"/>
  </w:footnote>
  <w:footnote w:type="continuationNotice" w:id="1">
    <w:p w14:paraId="20741CE9" w14:textId="77777777" w:rsidR="00E721C9" w:rsidRDefault="00E721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20A" w14:textId="3D479589" w:rsidR="002F1A5E" w:rsidRDefault="002F1A5E">
    <w:pPr>
      <w:pStyle w:val="Header"/>
    </w:pPr>
    <w:r>
      <w:rPr>
        <w:noProof/>
      </w:rPr>
      <mc:AlternateContent>
        <mc:Choice Requires="wps">
          <w:drawing>
            <wp:anchor distT="0" distB="0" distL="0" distR="0" simplePos="0" relativeHeight="251658240" behindDoc="0" locked="0" layoutInCell="1" allowOverlap="1" wp14:anchorId="7E4078DD" wp14:editId="520600EE">
              <wp:simplePos x="635" y="635"/>
              <wp:positionH relativeFrom="page">
                <wp:align>left</wp:align>
              </wp:positionH>
              <wp:positionV relativeFrom="page">
                <wp:align>top</wp:align>
              </wp:positionV>
              <wp:extent cx="659765" cy="357505"/>
              <wp:effectExtent l="0" t="0" r="6985" b="4445"/>
              <wp:wrapNone/>
              <wp:docPr id="139690888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9765" cy="357505"/>
                      </a:xfrm>
                      <a:prstGeom prst="rect">
                        <a:avLst/>
                      </a:prstGeom>
                      <a:noFill/>
                      <a:ln>
                        <a:noFill/>
                      </a:ln>
                    </wps:spPr>
                    <wps:txbx>
                      <w:txbxContent>
                        <w:p w14:paraId="7D4CEE49" w14:textId="0B5E5617" w:rsidR="002F1A5E" w:rsidRPr="002F1A5E" w:rsidRDefault="002F1A5E" w:rsidP="002F1A5E">
                          <w:pPr>
                            <w:spacing w:after="0"/>
                            <w:rPr>
                              <w:rFonts w:ascii="Calibri" w:eastAsia="Calibri" w:hAnsi="Calibri" w:cs="Calibri"/>
                              <w:noProof/>
                              <w:color w:val="000000"/>
                              <w:szCs w:val="20"/>
                            </w:rPr>
                          </w:pPr>
                          <w:r w:rsidRPr="002F1A5E">
                            <w:rPr>
                              <w:rFonts w:ascii="Calibri" w:eastAsia="Calibri" w:hAnsi="Calibri" w:cs="Calibri"/>
                              <w:noProof/>
                              <w:color w:val="00000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4078DD" id="_x0000_t202" coordsize="21600,21600" o:spt="202" path="m,l,21600r21600,l21600,xe">
              <v:stroke joinstyle="miter"/>
              <v:path gradientshapeok="t" o:connecttype="rect"/>
            </v:shapetype>
            <v:shape id="Text Box 2" o:spid="_x0000_s1027" type="#_x0000_t202" alt="Internal" style="position:absolute;margin-left:0;margin-top:0;width:51.9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ZA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ovbm3lBCUfXx+Km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" filled="f" stroked="f">
              <v:textbox style="mso-fit-shape-to-text:t" inset="20pt,15pt,0,0">
                <w:txbxContent>
                  <w:p w14:paraId="7D4CEE49" w14:textId="0B5E5617" w:rsidR="002F1A5E" w:rsidRPr="002F1A5E" w:rsidRDefault="002F1A5E" w:rsidP="002F1A5E">
                    <w:pPr>
                      <w:spacing w:after="0"/>
                      <w:rPr>
                        <w:rFonts w:ascii="Calibri" w:eastAsia="Calibri" w:hAnsi="Calibri" w:cs="Calibri"/>
                        <w:noProof/>
                        <w:color w:val="000000"/>
                        <w:szCs w:val="20"/>
                      </w:rPr>
                    </w:pPr>
                    <w:r w:rsidRPr="002F1A5E">
                      <w:rPr>
                        <w:rFonts w:ascii="Calibri" w:eastAsia="Calibri" w:hAnsi="Calibri" w:cs="Calibri"/>
                        <w:noProof/>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183" w14:textId="2F5E4F2A" w:rsidR="00E728E2" w:rsidRPr="00493E52" w:rsidRDefault="00662774" w:rsidP="00772FD1">
    <w:pPr>
      <w:pStyle w:val="BodyText1"/>
      <w:rPr>
        <w:rFonts w:cstheme="minorHAnsi"/>
      </w:rPr>
    </w:pPr>
    <w:r>
      <w:rPr>
        <w:noProof/>
      </w:rPr>
      <w:drawing>
        <wp:inline distT="0" distB="0" distL="0" distR="0" wp14:anchorId="0AC2433F" wp14:editId="78CF00CB">
          <wp:extent cx="587163" cy="695325"/>
          <wp:effectExtent l="0" t="0" r="3810" b="0"/>
          <wp:docPr id="1654382542" name="Picture 2" descr="A green outline of people with a tree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een outline of people with a tree growing out of i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495" cy="706376"/>
                  </a:xfrm>
                  <a:prstGeom prst="rect">
                    <a:avLst/>
                  </a:prstGeom>
                  <a:noFill/>
                  <a:ln>
                    <a:noFill/>
                  </a:ln>
                </pic:spPr>
              </pic:pic>
            </a:graphicData>
          </a:graphic>
        </wp:inline>
      </w:drawing>
    </w:r>
    <w:r w:rsidR="0067453F" w:rsidRPr="00385A38">
      <w:rPr>
        <w:rFonts w:cstheme="minorHAnsi"/>
        <w:noProof/>
      </w:rPr>
      <mc:AlternateContent>
        <mc:Choice Requires="wpg">
          <w:drawing>
            <wp:anchor distT="0" distB="0" distL="114300" distR="114300" simplePos="0" relativeHeight="251656192" behindDoc="1" locked="0" layoutInCell="1" allowOverlap="1" wp14:anchorId="36601991" wp14:editId="73CAA845">
              <wp:simplePos x="0" y="0"/>
              <wp:positionH relativeFrom="column">
                <wp:posOffset>4228782</wp:posOffset>
              </wp:positionH>
              <wp:positionV relativeFrom="page">
                <wp:posOffset>845820</wp:posOffset>
              </wp:positionV>
              <wp:extent cx="1129030" cy="347980"/>
              <wp:effectExtent l="0" t="0" r="0" b="0"/>
              <wp:wrapNone/>
              <wp:docPr id="55" name="Grupo 54">
                <a:extLst xmlns:a="http://schemas.openxmlformats.org/drawingml/2006/main">
                  <a:ext uri="{FF2B5EF4-FFF2-40B4-BE49-F238E27FC236}">
                    <a16:creationId xmlns:a16="http://schemas.microsoft.com/office/drawing/2014/main" id="{004FA801-C998-6255-D6C0-2A78B62158C5}"/>
                  </a:ext>
                </a:extLst>
              </wp:docPr>
              <wp:cNvGraphicFramePr/>
              <a:graphic xmlns:a="http://schemas.openxmlformats.org/drawingml/2006/main">
                <a:graphicData uri="http://schemas.microsoft.com/office/word/2010/wordprocessingGroup">
                  <wpg:wgp>
                    <wpg:cNvGrpSpPr/>
                    <wpg:grpSpPr>
                      <a:xfrm>
                        <a:off x="0" y="0"/>
                        <a:ext cx="1129030" cy="347980"/>
                        <a:chOff x="0" y="0"/>
                        <a:chExt cx="6491475" cy="2002067"/>
                      </a:xfrm>
                    </wpg:grpSpPr>
                    <wps:wsp>
                      <wps:cNvPr id="1073887755" name="Forma libre 1073887755">
                        <a:extLst>
                          <a:ext uri="{FF2B5EF4-FFF2-40B4-BE49-F238E27FC236}">
                            <a16:creationId xmlns:a16="http://schemas.microsoft.com/office/drawing/2014/main" id="{5EF9A9D4-A1AA-3A6F-429D-BFFBFEACA4A8}"/>
                          </a:ext>
                        </a:extLst>
                      </wps:cNvPr>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6054699" name="Forma libre 1646054699">
                        <a:extLst>
                          <a:ext uri="{FF2B5EF4-FFF2-40B4-BE49-F238E27FC236}">
                            <a16:creationId xmlns:a16="http://schemas.microsoft.com/office/drawing/2014/main" id="{37E5191D-DC97-49E1-AF6E-C64B2E3F3113}"/>
                          </a:ext>
                        </a:extLst>
                      </wps:cNvPr>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2546070" name="Forma libre 1382546070">
                        <a:extLst>
                          <a:ext uri="{FF2B5EF4-FFF2-40B4-BE49-F238E27FC236}">
                            <a16:creationId xmlns:a16="http://schemas.microsoft.com/office/drawing/2014/main" id="{9672A81B-7029-98B1-21FB-A524BB212FEA}"/>
                          </a:ext>
                        </a:extLst>
                      </wps:cNvPr>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1787054" name="Forma libre 1341787054">
                        <a:extLst>
                          <a:ext uri="{FF2B5EF4-FFF2-40B4-BE49-F238E27FC236}">
                            <a16:creationId xmlns:a16="http://schemas.microsoft.com/office/drawing/2014/main" id="{6C158FC6-E43E-0176-B4BF-EF6A755C9282}"/>
                          </a:ext>
                        </a:extLst>
                      </wps:cNvPr>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615015" name="Forma libre 177615015">
                        <a:extLst>
                          <a:ext uri="{FF2B5EF4-FFF2-40B4-BE49-F238E27FC236}">
                            <a16:creationId xmlns:a16="http://schemas.microsoft.com/office/drawing/2014/main" id="{159CC178-26DA-8F32-F589-977B8F0EBD2C}"/>
                          </a:ext>
                        </a:extLst>
                      </wps:cNvPr>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2296664" name="Forma libre 1212296664">
                        <a:extLst>
                          <a:ext uri="{FF2B5EF4-FFF2-40B4-BE49-F238E27FC236}">
                            <a16:creationId xmlns:a16="http://schemas.microsoft.com/office/drawing/2014/main" id="{E2397993-FFE6-5B53-28DE-39620633F9D1}"/>
                          </a:ext>
                        </a:extLst>
                      </wps:cNvPr>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037006" name="Forma libre 1550037006">
                        <a:extLst>
                          <a:ext uri="{FF2B5EF4-FFF2-40B4-BE49-F238E27FC236}">
                            <a16:creationId xmlns:a16="http://schemas.microsoft.com/office/drawing/2014/main" id="{DF039AF8-0F1C-BCC6-378E-7E0607642953}"/>
                          </a:ext>
                        </a:extLst>
                      </wps:cNvPr>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8452587" name="Forma libre 468452587">
                        <a:extLst>
                          <a:ext uri="{FF2B5EF4-FFF2-40B4-BE49-F238E27FC236}">
                            <a16:creationId xmlns:a16="http://schemas.microsoft.com/office/drawing/2014/main" id="{65624190-1579-FE7D-26BD-75562C71BC3B}"/>
                          </a:ext>
                        </a:extLst>
                      </wps:cNvPr>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3399215" name="Forma libre 953399215">
                        <a:extLst>
                          <a:ext uri="{FF2B5EF4-FFF2-40B4-BE49-F238E27FC236}">
                            <a16:creationId xmlns:a16="http://schemas.microsoft.com/office/drawing/2014/main" id="{DA147F59-C501-2CEC-F863-B2D6A30B2501}"/>
                          </a:ext>
                        </a:extLst>
                      </wps:cNvPr>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5204290" name="Forma libre 2135204290">
                        <a:extLst>
                          <a:ext uri="{FF2B5EF4-FFF2-40B4-BE49-F238E27FC236}">
                            <a16:creationId xmlns:a16="http://schemas.microsoft.com/office/drawing/2014/main" id="{FF3BFE7A-FCA9-E2BE-5BED-E64A4FA767D2}"/>
                          </a:ext>
                        </a:extLst>
                      </wps:cNvPr>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4061916" name="Forma libre 1104061916">
                        <a:extLst>
                          <a:ext uri="{FF2B5EF4-FFF2-40B4-BE49-F238E27FC236}">
                            <a16:creationId xmlns:a16="http://schemas.microsoft.com/office/drawing/2014/main" id="{A94EA5BC-2D07-2939-180B-B7F98AC3897C}"/>
                          </a:ext>
                        </a:extLst>
                      </wps:cNvPr>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134157" name="Forma libre 571134157">
                        <a:extLst>
                          <a:ext uri="{FF2B5EF4-FFF2-40B4-BE49-F238E27FC236}">
                            <a16:creationId xmlns:a16="http://schemas.microsoft.com/office/drawing/2014/main" id="{C8040783-0DFB-9C3F-C958-E1356CA7A471}"/>
                          </a:ext>
                        </a:extLst>
                      </wps:cNvPr>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1413891" name="Forma libre 1401413891">
                        <a:extLst>
                          <a:ext uri="{FF2B5EF4-FFF2-40B4-BE49-F238E27FC236}">
                            <a16:creationId xmlns:a16="http://schemas.microsoft.com/office/drawing/2014/main" id="{DD445F36-6476-7C39-76A0-FB8B00C146F0}"/>
                          </a:ext>
                        </a:extLst>
                      </wps:cNvPr>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397436" name="Forma libre 691397436">
                        <a:extLst>
                          <a:ext uri="{FF2B5EF4-FFF2-40B4-BE49-F238E27FC236}">
                            <a16:creationId xmlns:a16="http://schemas.microsoft.com/office/drawing/2014/main" id="{7BEFFB81-265F-4D7F-E7FB-AEB54D3CF2E5}"/>
                          </a:ext>
                        </a:extLst>
                      </wps:cNvPr>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882133" name="Forma libre 190882133">
                        <a:extLst>
                          <a:ext uri="{FF2B5EF4-FFF2-40B4-BE49-F238E27FC236}">
                            <a16:creationId xmlns:a16="http://schemas.microsoft.com/office/drawing/2014/main" id="{734834C3-DF70-DF20-4F03-9FDBDC9FE5E4}"/>
                          </a:ext>
                        </a:extLst>
                      </wps:cNvPr>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6378440" name="Forma libre 1876378440">
                        <a:extLst>
                          <a:ext uri="{FF2B5EF4-FFF2-40B4-BE49-F238E27FC236}">
                            <a16:creationId xmlns:a16="http://schemas.microsoft.com/office/drawing/2014/main" id="{108B4D1D-C9E6-D65F-48C5-F06C6E2D3A55}"/>
                          </a:ext>
                        </a:extLst>
                      </wps:cNvPr>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8905110" name="Forma libre 1758905110">
                        <a:extLst>
                          <a:ext uri="{FF2B5EF4-FFF2-40B4-BE49-F238E27FC236}">
                            <a16:creationId xmlns:a16="http://schemas.microsoft.com/office/drawing/2014/main" id="{4E7AE6AA-0622-5773-638F-416F85B65181}"/>
                          </a:ext>
                        </a:extLst>
                      </wps:cNvPr>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9183197" name="Forma libre 949183197">
                        <a:extLst>
                          <a:ext uri="{FF2B5EF4-FFF2-40B4-BE49-F238E27FC236}">
                            <a16:creationId xmlns:a16="http://schemas.microsoft.com/office/drawing/2014/main" id="{C66B1926-90DD-86A0-5E11-63652DEA21EF}"/>
                          </a:ext>
                        </a:extLst>
                      </wps:cNvPr>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2047422" name="Forma libre 972047422">
                        <a:extLst>
                          <a:ext uri="{FF2B5EF4-FFF2-40B4-BE49-F238E27FC236}">
                            <a16:creationId xmlns:a16="http://schemas.microsoft.com/office/drawing/2014/main" id="{B1174DB9-69FF-2572-7B8F-0FAD8A481BE3}"/>
                          </a:ext>
                        </a:extLst>
                      </wps:cNvPr>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1D0362" id="Grupo 54" o:spid="_x0000_s1026" style="position:absolute;margin-left:332.95pt;margin-top:66.6pt;width:88.9pt;height:27.4pt;z-index:-251660288;mso-position-vertical-relative:page;mso-width-relative:margin;mso-height-relative:margin" coordsize="64914,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">
              <v:shape id="Forma libre 1073887755" o:spid="_x0000_s1027" style="position:absolute;left:8451;width:7253;height:11623;visibility:visible;mso-wrap-style:square;v-text-anchor:middle" coordsize="725300,116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" path="m1,828517v-241,87808,34302,172143,96081,234584c215751,1182118,377419,1182118,480404,1125772,606977,1057352,890616,852091,596046,,596046,402472,1,443294,1,828517xe" fillcolor="#ff9c1a" stroked="f" strokeweight=".15964mm">
                <v:stroke joinstyle="miter"/>
                <v:path arrowok="t" o:connecttype="custom" o:connectlocs="1,828517;96082,1063101;480404,1125772;596046,0;1,828517" o:connectangles="0,0,0,0,0"/>
              </v:shape>
              <v:shape id="Forma libre 1646054699" o:spid="_x0000_s1028" style="position:absolute;left:4228;width:6939;height:11623;visibility:visible;mso-wrap-style:square;v-text-anchor:middle" coordsize="693851,116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" path="m693852,352451c674291,246658,642647,139140,595470,,595470,402472,1,443294,1,828517v-241,87808,34302,172143,96081,234584c215176,1182118,378570,1182118,480404,1125772,242791,873364,326790,581285,693852,352451xe" fillcolor="#0da9ff" stroked="f" strokeweight=".15964mm">
                <v:stroke joinstyle="miter"/>
                <v:path arrowok="t" o:connecttype="custom" o:connectlocs="693852,352451;595470,0;1,828517;96082,1063101;480404,1125772;693852,352451" o:connectangles="0,0,0,0,0,0"/>
              </v:shape>
              <v:shape id="Forma libre 1382546070" o:spid="_x0000_s1029" style="position:absolute;width:6938;height:14362;visibility:visible;mso-wrap-style:square;v-text-anchor:middle" coordsize="693850,143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" path="m693851,352451c674290,246658,643222,139140,596044,,596044,402472,,443294,,828517v,197787,160518,285181,160518,285181c135871,1219398,130796,1328721,145559,1436250r75944,-12649c184682,1293660,207120,1152220,209996,1137846v97232,39672,198490,27598,270982,-12074c243366,873364,327364,581285,693851,352451xe" fillcolor="#00a443" stroked="f" strokeweight=".15964mm">
                <v:stroke joinstyle="miter"/>
                <v:path arrowok="t" o:connecttype="custom" o:connectlocs="693851,352451;596044,0;0,828517;160518,1113698;145559,1436250;221503,1423601;209996,1137846;480978,1125772;693851,352451" o:connectangles="0,0,0,0,0,0,0,0,0"/>
              </v:shape>
              <v:shape id="Forma libre 1341787054" o:spid="_x0000_s1030" style="position:absolute;left:18243;top:3254;width:6013;height:7866;visibility:visible;mso-wrap-style:square;v-text-anchor:middle" coordsize="601261,78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"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fillcolor="#00a443" stroked="f" strokeweight=".15964mm">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o:spid="_x0000_s1031" style="position:absolute;left:25113;top:3369;width:5638;height:7629;visibility:visible;mso-wrap-style:square;v-text-anchor:middle" coordsize="563825,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"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fillcolor="#00a443" stroked="f" strokeweight=".15964mm">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o:spid="_x0000_s1032" style="position:absolute;left:33472;top:3369;width:5213;height:7629;visibility:visible;mso-wrap-style:square;v-text-anchor:middle" coordsize="521250,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" path="m521251,661779r-409061,l112190,426045r364185,l476375,326002r-364185,l112190,101768r409061,l521251,,112190,,47177,,,,,762972r47177,l112190,762972r409061,l521251,661779xe" fillcolor="#00a443" stroked="f" strokeweight=".15964mm">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o:spid="_x0000_s1033" style="position:absolute;left:39300;top:5352;width:4753;height:5646;visibility:visible;mso-wrap-style:square;v-text-anchor:middle" coordsize="475224,56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"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fillcolor="#00a443" stroked="f" strokeweight=".15964mm">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o:spid="_x0000_s1034" style="position:absolute;left:44749;top:5352;width:5219;height:5768;visibility:visible;mso-wrap-style:square;v-text-anchor:middle" coordsize="521901,57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"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fillcolor="#00a443" stroked="f" strokeweight=".15964mm">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o:spid="_x0000_s1035" style="position:absolute;left:50686;top:5352;width:2888;height:5646;visibility:visible;mso-wrap-style:square;v-text-anchor:middle" coordsize="288816,56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" path="m288817,113278r,-113268l257174,10c225990,-346,195383,8451,169148,25309v-27622,19008,-49191,45554,-62136,76469l107012,10935,,10935,,564621r107012,l107012,269092v,-47147,11506,-84519,35670,-113267c165051,128393,198760,112714,234160,113278r54657,xe" fillcolor="#00a443" stroked="f" strokeweight=".15964mm">
                <v:stroke joinstyle="miter"/>
                <v:path arrowok="t" o:connecttype="custom" o:connectlocs="288817,113278;288817,10;257174,10;169148,25309;107012,101778;107012,10935;0,10935;0,564621;107012,564621;107012,269092;142682,155825;234160,113278" o:connectangles="0,0,0,0,0,0,0,0,0,0,0,0"/>
              </v:shape>
              <v:shape id="Forma libre 2135204290" o:spid="_x0000_s1036" style="position:absolute;left:53626;top:5352;width:5334;height:7584;visibility:visible;mso-wrap-style:square;v-text-anchor:middle" coordsize="533368,75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"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fillcolor="#00a443" stroked="f" strokeweight=".15964mm">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o:spid="_x0000_s1037" style="position:absolute;left:59391;top:5462;width:5523;height:7342;visibility:visible;mso-wrap-style:square;v-text-anchor:middle" coordsize="552319,734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" path="m84574,734224r117943,l552319,,434951,,308378,261607v-8055,16674,-18410,39672,-31643,68420l245091,260457,121970,,,,220928,449044,84574,734224xe" fillcolor="#00a443" stroked="f" strokeweight=".15964mm">
                <v:stroke joinstyle="miter"/>
                <v:path arrowok="t" o:connecttype="custom" o:connectlocs="84574,734224;202517,734224;552319,0;434951,0;308378,261607;276735,330027;245091,260457;121970,0;0,0;220928,449044" o:connectangles="0,0,0,0,0,0,0,0,0,0"/>
              </v:shape>
              <v:shape id="Forma libre 571134157" o:spid="_x0000_s1038" style="position:absolute;left:18537;top:12269;width:6363;height:7630;visibility:visible;mso-wrap-style:square;v-text-anchor:middle" coordsize="636317,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" path="m524128,475492r,97743l466595,493891,101259,,,,,762972r112190,l112190,189737v23588,33347,43150,59796,57533,79344l535059,762972r101259,l636318,,524128,r,475492xe" fillcolor="#00a443" stroked="f" strokeweight=".15964mm">
                <v:stroke joinstyle="miter"/>
                <v:path arrowok="t" o:connecttype="custom" o:connectlocs="524128,475492;524128,573235;466595,493891;101259,0;0,0;0,762972;112190,762972;112190,189737;169723,269081;535059,762972;636318,762972;636318,0;524128,0" o:connectangles="0,0,0,0,0,0,0,0,0,0,0,0,0"/>
              </v:shape>
              <v:shape id="Forma libre 1401413891" o:spid="_x0000_s1039" style="position:absolute;left:25768;top:14252;width:5219;height:5768;visibility:visible;mso-wrap-style:square;v-text-anchor:middle" coordsize="521901,57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"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fillcolor="#00a443" stroked="f" strokeweight=".15964mm">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o:spid="_x0000_s1040" style="position:absolute;left:31021;top:12545;width:3378;height:7354;visibility:visible;mso-wrap-style:square;v-text-anchor:middle" coordsize="337719,735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"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fillcolor="#00a443" stroked="f" strokeweight=".15964mm">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o:spid="_x0000_s1041" style="position:absolute;left:34721;top:14362;width:8026;height:5537;visibility:visible;mso-wrap-style:square;v-text-anchor:middle" coordsize="802588,553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"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fillcolor="#00a443" stroked="f" strokeweight=".15964mm">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o:spid="_x0000_s1042" style="position:absolute;left:42752;top:14252;width:5616;height:5768;visibility:visible;mso-wrap-style:square;v-text-anchor:middle" coordsize="561603,57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"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fillcolor="#00a443" stroked="f" strokeweight=".15964mm">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o:spid="_x0000_s1043" style="position:absolute;left:49075;top:14253;width:2889;height:5646;visibility:visible;mso-wrap-style:square;v-text-anchor:middle" coordsize="288816,56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" path="m169148,25309v-25315,16673,-46602,41972,-62712,76469l106436,10935,,10935,,564621r106436,l106436,269092v,-47147,12082,-84519,36246,-113267c165051,128393,198760,112720,234160,113277r54657,l288817,10r-31643,c225985,-346,195383,8451,169148,25309xe" fillcolor="#00a443" stroked="f" strokeweight=".15964mm">
                <v:stroke joinstyle="miter"/>
                <v:path arrowok="t" o:connecttype="custom" o:connectlocs="169148,25309;106436,101778;106436,10935;0,10935;0,564621;106436,564621;106436,269092;142682,155825;234160,113277;288817,113277;288817,10;257174,10;169148,25309" o:connectangles="0,0,0,0,0,0,0,0,0,0,0,0,0"/>
              </v:shape>
              <v:shape id="Forma libre 949183197" o:spid="_x0000_s1044" style="position:absolute;left:52464;top:12269;width:4741;height:7630;visibility:visible;mso-wrap-style:square;v-text-anchor:middle" coordsize="474073,76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" path="m465444,209285r-132326,l107587,458818,107587,,,,,762972r107587,l107587,485841,342323,762972r131751,l221503,470317,465444,209285xe" fillcolor="#00a443" stroked="f" strokeweight=".15964mm">
                <v:stroke joinstyle="miter"/>
                <v:path arrowok="t" o:connecttype="custom" o:connectlocs="465444,209285;333118,209285;107587,458818;107587,0;0,0;0,762972;107587,762972;107587,485841;342323,762972;474074,762972;221503,470317;465444,209285" o:connectangles="0,0,0,0,0,0,0,0,0,0,0,0"/>
              </v:shape>
              <v:shape id="Forma libre 972047422" o:spid="_x0000_s1045" style="position:absolute;left:56963;top:14253;width:4644;height:5767;visibility:visible;mso-wrap-style:square;v-text-anchor:middle" coordsize="464347,576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"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fillcolor="#00a443" stroked="f" strokeweight=".15964mm">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00"/>
    <w:multiLevelType w:val="multilevel"/>
    <w:tmpl w:val="2C38B87A"/>
    <w:styleLink w:val="CurrentList1"/>
    <w:lvl w:ilvl="0">
      <w:start w:val="1"/>
      <w:numFmt w:val="bullet"/>
      <w:lvlText w:val=""/>
      <w:lvlJc w:val="left"/>
      <w:pPr>
        <w:ind w:left="360" w:hanging="360"/>
      </w:pPr>
      <w:rPr>
        <w:rFonts w:ascii="Wingdings" w:hAnsi="Wingdings" w:hint="default"/>
        <w:color w:val="008C38" w:themeColor="accent1"/>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1" w15:restartNumberingAfterBreak="0">
    <w:nsid w:val="09C85DA4"/>
    <w:multiLevelType w:val="multilevel"/>
    <w:tmpl w:val="392EE520"/>
    <w:styleLink w:val="Listaactual1"/>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2" w15:restartNumberingAfterBreak="0">
    <w:nsid w:val="0B0871A4"/>
    <w:multiLevelType w:val="multilevel"/>
    <w:tmpl w:val="AD80A75E"/>
    <w:name w:val="Iberdrola2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8C38" w:themeColor="accent1"/>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3" w15:restartNumberingAfterBreak="0">
    <w:nsid w:val="0DEB3280"/>
    <w:multiLevelType w:val="multilevel"/>
    <w:tmpl w:val="568815AE"/>
    <w:styleLink w:val="Listaactual2"/>
    <w:lvl w:ilvl="0">
      <w:start w:val="1"/>
      <w:numFmt w:val="bullet"/>
      <w:lvlText w:val=""/>
      <w:lvlJc w:val="left"/>
      <w:pPr>
        <w:ind w:left="360" w:hanging="360"/>
      </w:pPr>
      <w:rPr>
        <w:rFonts w:ascii="Wingdings" w:hAnsi="Wingdings" w:hint="default"/>
        <w:color w:val="00A343" w:themeColor="accen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4" w15:restartNumberingAfterBreak="0">
    <w:nsid w:val="0F3B0D4D"/>
    <w:multiLevelType w:val="multilevel"/>
    <w:tmpl w:val="260A954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360" w:hanging="360"/>
      </w:pPr>
      <w:rPr>
        <w:rFonts w:ascii="Symbol" w:hAnsi="Symbol" w:hint="default"/>
        <w:b w:val="0"/>
        <w:bCs w:val="0"/>
        <w:i w:val="0"/>
        <w:iCs w:val="0"/>
        <w:color w:val="00402A" w:themeColor="text2"/>
      </w:rPr>
    </w:lvl>
    <w:lvl w:ilvl="2">
      <w:start w:val="1"/>
      <w:numFmt w:val="bullet"/>
      <w:pStyle w:val="Level2Bullets"/>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5" w15:restartNumberingAfterBreak="0">
    <w:nsid w:val="180956ED"/>
    <w:multiLevelType w:val="hybridMultilevel"/>
    <w:tmpl w:val="50A897C4"/>
    <w:lvl w:ilvl="0" w:tplc="07106D20">
      <w:start w:val="1"/>
      <w:numFmt w:val="lowerLetter"/>
      <w:pStyle w:val="Letterlist"/>
      <w:lvlText w:val="%1."/>
      <w:lvlJc w:val="left"/>
      <w:pPr>
        <w:ind w:left="360" w:hanging="360"/>
      </w:pPr>
      <w:rPr>
        <w:rFonts w:ascii="IberPangea Text" w:hAnsi="IberPangea Text" w:hint="default"/>
        <w:b w:val="0"/>
        <w:bCs w:val="0"/>
        <w:i w:val="0"/>
        <w:color w:val="00402A" w:themeColor="text2"/>
        <w:sz w:val="18"/>
      </w:rPr>
    </w:lvl>
    <w:lvl w:ilvl="1" w:tplc="BDB8CC6A">
      <w:start w:val="1"/>
      <w:numFmt w:val="decimalZero"/>
      <w:lvlText w:val="%2."/>
      <w:lvlJc w:val="left"/>
      <w:pPr>
        <w:ind w:left="1520" w:hanging="44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E71172"/>
    <w:multiLevelType w:val="multilevel"/>
    <w:tmpl w:val="38D6B2F4"/>
    <w:lvl w:ilvl="0">
      <w:start w:val="1"/>
      <w:numFmt w:val="decimal"/>
      <w:lvlText w:val="%1."/>
      <w:lvlJc w:val="left"/>
      <w:pPr>
        <w:ind w:left="567" w:hanging="283"/>
      </w:pPr>
      <w:rPr>
        <w:rFonts w:hint="default"/>
      </w:rPr>
    </w:lvl>
    <w:lvl w:ilvl="1">
      <w:start w:val="1"/>
      <w:numFmt w:val="decimal"/>
      <w:isLgl/>
      <w:lvlText w:val="%1.%2"/>
      <w:lvlJc w:val="left"/>
      <w:pPr>
        <w:ind w:left="851" w:hanging="567"/>
      </w:pPr>
      <w:rPr>
        <w:rFonts w:hint="default"/>
      </w:rPr>
    </w:lvl>
    <w:lvl w:ilvl="2">
      <w:start w:val="1"/>
      <w:numFmt w:val="decimal"/>
      <w:isLgl/>
      <w:lvlText w:val="%1.%2.%3"/>
      <w:lvlJc w:val="left"/>
      <w:pPr>
        <w:ind w:left="1021" w:hanging="737"/>
      </w:pPr>
      <w:rPr>
        <w:rFonts w:hint="default"/>
      </w:rPr>
    </w:lvl>
    <w:lvl w:ilvl="3">
      <w:start w:val="1"/>
      <w:numFmt w:val="decimal"/>
      <w:isLgl/>
      <w:lvlText w:val="%1.%2.%3.%4"/>
      <w:lvlJc w:val="left"/>
      <w:pPr>
        <w:ind w:left="1418" w:hanging="113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A0F784F"/>
    <w:multiLevelType w:val="hybridMultilevel"/>
    <w:tmpl w:val="B4747EFC"/>
    <w:lvl w:ilvl="0" w:tplc="68A0339C">
      <w:start w:val="1"/>
      <w:numFmt w:val="bullet"/>
      <w:lvlText w:val=""/>
      <w:lvlJc w:val="left"/>
      <w:pPr>
        <w:ind w:left="360" w:hanging="360"/>
      </w:pPr>
      <w:rPr>
        <w:rFonts w:ascii="Symbol" w:hAnsi="Symbol" w:hint="default"/>
        <w:b w:val="0"/>
        <w:bCs w:val="0"/>
        <w:i w:val="0"/>
        <w:iCs w:val="0"/>
        <w:color w:val="00402A" w:themeColor="text2"/>
      </w:rPr>
    </w:lvl>
    <w:lvl w:ilvl="1" w:tplc="FFFFFFFF">
      <w:start w:val="1"/>
      <w:numFmt w:val="bullet"/>
      <w:lvlText w:val="o"/>
      <w:lvlJc w:val="left"/>
      <w:pPr>
        <w:ind w:left="1594" w:hanging="360"/>
      </w:pPr>
      <w:rPr>
        <w:rFonts w:ascii="Courier New" w:hAnsi="Courier New" w:cs="Courier New" w:hint="default"/>
      </w:rPr>
    </w:lvl>
    <w:lvl w:ilvl="2" w:tplc="FFFFFFFF" w:tentative="1">
      <w:start w:val="1"/>
      <w:numFmt w:val="bullet"/>
      <w:lvlText w:val=""/>
      <w:lvlJc w:val="left"/>
      <w:pPr>
        <w:ind w:left="2314" w:hanging="360"/>
      </w:pPr>
      <w:rPr>
        <w:rFonts w:ascii="Wingdings" w:hAnsi="Wingdings" w:hint="default"/>
      </w:rPr>
    </w:lvl>
    <w:lvl w:ilvl="3" w:tplc="FFFFFFFF" w:tentative="1">
      <w:start w:val="1"/>
      <w:numFmt w:val="bullet"/>
      <w:lvlText w:val=""/>
      <w:lvlJc w:val="left"/>
      <w:pPr>
        <w:ind w:left="3034" w:hanging="360"/>
      </w:pPr>
      <w:rPr>
        <w:rFonts w:ascii="Symbol" w:hAnsi="Symbol" w:hint="default"/>
      </w:rPr>
    </w:lvl>
    <w:lvl w:ilvl="4" w:tplc="FFFFFFFF" w:tentative="1">
      <w:start w:val="1"/>
      <w:numFmt w:val="bullet"/>
      <w:lvlText w:val="o"/>
      <w:lvlJc w:val="left"/>
      <w:pPr>
        <w:ind w:left="3754" w:hanging="360"/>
      </w:pPr>
      <w:rPr>
        <w:rFonts w:ascii="Courier New" w:hAnsi="Courier New" w:cs="Courier New" w:hint="default"/>
      </w:rPr>
    </w:lvl>
    <w:lvl w:ilvl="5" w:tplc="FFFFFFFF" w:tentative="1">
      <w:start w:val="1"/>
      <w:numFmt w:val="bullet"/>
      <w:lvlText w:val=""/>
      <w:lvlJc w:val="left"/>
      <w:pPr>
        <w:ind w:left="4474" w:hanging="360"/>
      </w:pPr>
      <w:rPr>
        <w:rFonts w:ascii="Wingdings" w:hAnsi="Wingdings" w:hint="default"/>
      </w:rPr>
    </w:lvl>
    <w:lvl w:ilvl="6" w:tplc="FFFFFFFF" w:tentative="1">
      <w:start w:val="1"/>
      <w:numFmt w:val="bullet"/>
      <w:lvlText w:val=""/>
      <w:lvlJc w:val="left"/>
      <w:pPr>
        <w:ind w:left="5194" w:hanging="360"/>
      </w:pPr>
      <w:rPr>
        <w:rFonts w:ascii="Symbol" w:hAnsi="Symbol" w:hint="default"/>
      </w:rPr>
    </w:lvl>
    <w:lvl w:ilvl="7" w:tplc="FFFFFFFF" w:tentative="1">
      <w:start w:val="1"/>
      <w:numFmt w:val="bullet"/>
      <w:lvlText w:val="o"/>
      <w:lvlJc w:val="left"/>
      <w:pPr>
        <w:ind w:left="5914" w:hanging="360"/>
      </w:pPr>
      <w:rPr>
        <w:rFonts w:ascii="Courier New" w:hAnsi="Courier New" w:cs="Courier New" w:hint="default"/>
      </w:rPr>
    </w:lvl>
    <w:lvl w:ilvl="8" w:tplc="FFFFFFFF" w:tentative="1">
      <w:start w:val="1"/>
      <w:numFmt w:val="bullet"/>
      <w:lvlText w:val=""/>
      <w:lvlJc w:val="left"/>
      <w:pPr>
        <w:ind w:left="6634" w:hanging="360"/>
      </w:pPr>
      <w:rPr>
        <w:rFonts w:ascii="Wingdings" w:hAnsi="Wingdings" w:hint="default"/>
      </w:rPr>
    </w:lvl>
  </w:abstractNum>
  <w:abstractNum w:abstractNumId="8" w15:restartNumberingAfterBreak="0">
    <w:nsid w:val="1F913CC5"/>
    <w:multiLevelType w:val="multilevel"/>
    <w:tmpl w:val="506CAA9E"/>
    <w:name w:val="Iberdrola2"/>
    <w:lvl w:ilvl="0">
      <w:start w:val="1"/>
      <w:numFmt w:val="bullet"/>
      <w:lvlText w:val="ı"/>
      <w:lvlJc w:val="left"/>
      <w:pPr>
        <w:ind w:left="360" w:hanging="36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DCEBE1" w:themeColor="background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808080" w:themeColor="background1" w:themeShade="80"/>
      </w:rPr>
    </w:lvl>
    <w:lvl w:ilvl="4">
      <w:start w:val="1"/>
      <w:numFmt w:val="bullet"/>
      <w:lvlText w:val=""/>
      <w:lvlJc w:val="left"/>
      <w:pPr>
        <w:ind w:left="1700" w:hanging="340"/>
      </w:pPr>
      <w:rPr>
        <w:rFonts w:ascii="Symbol" w:hAnsi="Symbol" w:hint="default"/>
        <w:color w:val="DCEBE1" w:themeColor="background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808080" w:themeColor="background1" w:themeShade="80"/>
      </w:rPr>
    </w:lvl>
    <w:lvl w:ilvl="7">
      <w:start w:val="1"/>
      <w:numFmt w:val="bullet"/>
      <w:lvlText w:val=""/>
      <w:lvlJc w:val="left"/>
      <w:pPr>
        <w:ind w:left="2720" w:hanging="340"/>
      </w:pPr>
      <w:rPr>
        <w:rFonts w:ascii="Symbol" w:hAnsi="Symbol" w:hint="default"/>
        <w:color w:val="DCEBE1" w:themeColor="background2"/>
      </w:rPr>
    </w:lvl>
    <w:lvl w:ilvl="8">
      <w:start w:val="1"/>
      <w:numFmt w:val="bullet"/>
      <w:lvlText w:val=""/>
      <w:lvlJc w:val="left"/>
      <w:pPr>
        <w:ind w:left="3060" w:hanging="340"/>
      </w:pPr>
      <w:rPr>
        <w:rFonts w:ascii="Symbol" w:hAnsi="Symbol" w:hint="default"/>
        <w:color w:val="00402A" w:themeColor="text2"/>
      </w:rPr>
    </w:lvl>
  </w:abstractNum>
  <w:abstractNum w:abstractNumId="9" w15:restartNumberingAfterBreak="0">
    <w:nsid w:val="20C32304"/>
    <w:multiLevelType w:val="hybridMultilevel"/>
    <w:tmpl w:val="D8F4CA84"/>
    <w:lvl w:ilvl="0" w:tplc="AB86C08C">
      <w:start w:val="1"/>
      <w:numFmt w:val="bullet"/>
      <w:pStyle w:val="Level1Bullets"/>
      <w:lvlText w:val=""/>
      <w:lvlJc w:val="left"/>
      <w:pPr>
        <w:ind w:left="360" w:hanging="360"/>
      </w:pPr>
      <w:rPr>
        <w:rFonts w:ascii="Wingdings" w:hAnsi="Wingdings" w:hint="default"/>
        <w:color w:val="00402A" w:themeColor="text2"/>
      </w:rPr>
    </w:lvl>
    <w:lvl w:ilvl="1" w:tplc="0C0A0003">
      <w:start w:val="1"/>
      <w:numFmt w:val="bullet"/>
      <w:lvlText w:val="o"/>
      <w:lvlJc w:val="left"/>
      <w:pPr>
        <w:ind w:left="1594" w:hanging="360"/>
      </w:pPr>
      <w:rPr>
        <w:rFonts w:ascii="Courier New" w:hAnsi="Courier New" w:cs="Courier New" w:hint="default"/>
      </w:rPr>
    </w:lvl>
    <w:lvl w:ilvl="2" w:tplc="0C0A0005" w:tentative="1">
      <w:start w:val="1"/>
      <w:numFmt w:val="bullet"/>
      <w:lvlText w:val=""/>
      <w:lvlJc w:val="left"/>
      <w:pPr>
        <w:ind w:left="2314" w:hanging="360"/>
      </w:pPr>
      <w:rPr>
        <w:rFonts w:ascii="Wingdings" w:hAnsi="Wingdings" w:hint="default"/>
      </w:rPr>
    </w:lvl>
    <w:lvl w:ilvl="3" w:tplc="0C0A0001" w:tentative="1">
      <w:start w:val="1"/>
      <w:numFmt w:val="bullet"/>
      <w:lvlText w:val=""/>
      <w:lvlJc w:val="left"/>
      <w:pPr>
        <w:ind w:left="3034" w:hanging="360"/>
      </w:pPr>
      <w:rPr>
        <w:rFonts w:ascii="Symbol" w:hAnsi="Symbol" w:hint="default"/>
      </w:rPr>
    </w:lvl>
    <w:lvl w:ilvl="4" w:tplc="0C0A0003" w:tentative="1">
      <w:start w:val="1"/>
      <w:numFmt w:val="bullet"/>
      <w:lvlText w:val="o"/>
      <w:lvlJc w:val="left"/>
      <w:pPr>
        <w:ind w:left="3754" w:hanging="360"/>
      </w:pPr>
      <w:rPr>
        <w:rFonts w:ascii="Courier New" w:hAnsi="Courier New" w:cs="Courier New" w:hint="default"/>
      </w:rPr>
    </w:lvl>
    <w:lvl w:ilvl="5" w:tplc="0C0A0005" w:tentative="1">
      <w:start w:val="1"/>
      <w:numFmt w:val="bullet"/>
      <w:lvlText w:val=""/>
      <w:lvlJc w:val="left"/>
      <w:pPr>
        <w:ind w:left="4474" w:hanging="360"/>
      </w:pPr>
      <w:rPr>
        <w:rFonts w:ascii="Wingdings" w:hAnsi="Wingdings" w:hint="default"/>
      </w:rPr>
    </w:lvl>
    <w:lvl w:ilvl="6" w:tplc="0C0A0001" w:tentative="1">
      <w:start w:val="1"/>
      <w:numFmt w:val="bullet"/>
      <w:lvlText w:val=""/>
      <w:lvlJc w:val="left"/>
      <w:pPr>
        <w:ind w:left="5194" w:hanging="360"/>
      </w:pPr>
      <w:rPr>
        <w:rFonts w:ascii="Symbol" w:hAnsi="Symbol" w:hint="default"/>
      </w:rPr>
    </w:lvl>
    <w:lvl w:ilvl="7" w:tplc="0C0A0003" w:tentative="1">
      <w:start w:val="1"/>
      <w:numFmt w:val="bullet"/>
      <w:lvlText w:val="o"/>
      <w:lvlJc w:val="left"/>
      <w:pPr>
        <w:ind w:left="5914" w:hanging="360"/>
      </w:pPr>
      <w:rPr>
        <w:rFonts w:ascii="Courier New" w:hAnsi="Courier New" w:cs="Courier New" w:hint="default"/>
      </w:rPr>
    </w:lvl>
    <w:lvl w:ilvl="8" w:tplc="0C0A0005" w:tentative="1">
      <w:start w:val="1"/>
      <w:numFmt w:val="bullet"/>
      <w:lvlText w:val=""/>
      <w:lvlJc w:val="left"/>
      <w:pPr>
        <w:ind w:left="6634" w:hanging="360"/>
      </w:pPr>
      <w:rPr>
        <w:rFonts w:ascii="Wingdings" w:hAnsi="Wingdings" w:hint="default"/>
      </w:rPr>
    </w:lvl>
  </w:abstractNum>
  <w:abstractNum w:abstractNumId="10" w15:restartNumberingAfterBreak="0">
    <w:nsid w:val="22817468"/>
    <w:multiLevelType w:val="hybridMultilevel"/>
    <w:tmpl w:val="3BDAA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21CBC"/>
    <w:multiLevelType w:val="multilevel"/>
    <w:tmpl w:val="72BE8030"/>
    <w:name w:val="Iberdrola"/>
    <w:lvl w:ilvl="0">
      <w:start w:val="1"/>
      <w:numFmt w:val="bullet"/>
      <w:lvlText w:val=""/>
      <w:lvlJc w:val="left"/>
      <w:pPr>
        <w:ind w:left="340" w:hanging="340"/>
      </w:pPr>
      <w:rPr>
        <w:rFonts w:ascii="Symbol" w:hAnsi="Symbol"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BFBFBF" w:themeColor="background1" w:themeShade="BF"/>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BFBFBF" w:themeColor="background1" w:themeShade="BF"/>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12" w15:restartNumberingAfterBreak="0">
    <w:nsid w:val="24EC2EF2"/>
    <w:multiLevelType w:val="multilevel"/>
    <w:tmpl w:val="392EE520"/>
    <w:name w:val="Iberdrola222"/>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13" w15:restartNumberingAfterBreak="0">
    <w:nsid w:val="26DC7868"/>
    <w:multiLevelType w:val="hybridMultilevel"/>
    <w:tmpl w:val="F2A4440C"/>
    <w:lvl w:ilvl="0" w:tplc="0FE6551C">
      <w:start w:val="1"/>
      <w:numFmt w:val="decimalZero"/>
      <w:pStyle w:val="LargeNumberedlist"/>
      <w:lvlText w:val="%1"/>
      <w:lvlJc w:val="left"/>
      <w:pPr>
        <w:ind w:left="6739" w:hanging="360"/>
      </w:pPr>
      <w:rPr>
        <w:rFonts w:hint="default"/>
      </w:rPr>
    </w:lvl>
    <w:lvl w:ilvl="1" w:tplc="08090019">
      <w:start w:val="1"/>
      <w:numFmt w:val="lowerLetter"/>
      <w:lvlText w:val="%2."/>
      <w:lvlJc w:val="left"/>
      <w:pPr>
        <w:ind w:left="6739" w:hanging="360"/>
      </w:pPr>
    </w:lvl>
    <w:lvl w:ilvl="2" w:tplc="0809001B" w:tentative="1">
      <w:start w:val="1"/>
      <w:numFmt w:val="lowerRoman"/>
      <w:lvlText w:val="%3."/>
      <w:lvlJc w:val="right"/>
      <w:pPr>
        <w:ind w:left="7459" w:hanging="180"/>
      </w:pPr>
    </w:lvl>
    <w:lvl w:ilvl="3" w:tplc="0809000F" w:tentative="1">
      <w:start w:val="1"/>
      <w:numFmt w:val="decimal"/>
      <w:lvlText w:val="%4."/>
      <w:lvlJc w:val="left"/>
      <w:pPr>
        <w:ind w:left="8179" w:hanging="360"/>
      </w:pPr>
    </w:lvl>
    <w:lvl w:ilvl="4" w:tplc="08090019" w:tentative="1">
      <w:start w:val="1"/>
      <w:numFmt w:val="lowerLetter"/>
      <w:lvlText w:val="%5."/>
      <w:lvlJc w:val="left"/>
      <w:pPr>
        <w:ind w:left="8899" w:hanging="360"/>
      </w:pPr>
    </w:lvl>
    <w:lvl w:ilvl="5" w:tplc="0809001B" w:tentative="1">
      <w:start w:val="1"/>
      <w:numFmt w:val="lowerRoman"/>
      <w:lvlText w:val="%6."/>
      <w:lvlJc w:val="right"/>
      <w:pPr>
        <w:ind w:left="9619" w:hanging="180"/>
      </w:pPr>
    </w:lvl>
    <w:lvl w:ilvl="6" w:tplc="0809000F" w:tentative="1">
      <w:start w:val="1"/>
      <w:numFmt w:val="decimal"/>
      <w:lvlText w:val="%7."/>
      <w:lvlJc w:val="left"/>
      <w:pPr>
        <w:ind w:left="10339" w:hanging="360"/>
      </w:pPr>
    </w:lvl>
    <w:lvl w:ilvl="7" w:tplc="08090019" w:tentative="1">
      <w:start w:val="1"/>
      <w:numFmt w:val="lowerLetter"/>
      <w:lvlText w:val="%8."/>
      <w:lvlJc w:val="left"/>
      <w:pPr>
        <w:ind w:left="11059" w:hanging="360"/>
      </w:pPr>
    </w:lvl>
    <w:lvl w:ilvl="8" w:tplc="0809001B" w:tentative="1">
      <w:start w:val="1"/>
      <w:numFmt w:val="lowerRoman"/>
      <w:lvlText w:val="%9."/>
      <w:lvlJc w:val="right"/>
      <w:pPr>
        <w:ind w:left="11779" w:hanging="180"/>
      </w:pPr>
    </w:lvl>
  </w:abstractNum>
  <w:abstractNum w:abstractNumId="14" w15:restartNumberingAfterBreak="0">
    <w:nsid w:val="27FE6D61"/>
    <w:multiLevelType w:val="multilevel"/>
    <w:tmpl w:val="468E228E"/>
    <w:styleLink w:val="Listaactual3"/>
    <w:lvl w:ilvl="0">
      <w:start w:val="1"/>
      <w:numFmt w:val="decimal"/>
      <w:lvlText w:val="%1."/>
      <w:lvlJc w:val="left"/>
      <w:pPr>
        <w:ind w:left="360" w:hanging="360"/>
      </w:pPr>
      <w:rPr>
        <w:rFonts w:ascii="Lato" w:hAnsi="Lato" w:hint="default"/>
        <w:b/>
        <w:i w:val="0"/>
        <w:color w:val="00A343" w:themeColor="accent2"/>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15" w15:restartNumberingAfterBreak="0">
    <w:nsid w:val="2BB8661A"/>
    <w:multiLevelType w:val="hybridMultilevel"/>
    <w:tmpl w:val="5F14F342"/>
    <w:lvl w:ilvl="0" w:tplc="C694D6CE">
      <w:start w:val="1"/>
      <w:numFmt w:val="bullet"/>
      <w:pStyle w:val="Milestones"/>
      <w:lvlText w:val=""/>
      <w:lvlJc w:val="left"/>
      <w:pPr>
        <w:ind w:left="360" w:hanging="360"/>
      </w:pPr>
      <w:rPr>
        <w:rFonts w:ascii="Symbol" w:hAnsi="Symbol" w:hint="default"/>
        <w:b w:val="0"/>
        <w:bCs w:val="0"/>
        <w:i w:val="0"/>
        <w:iCs w:val="0"/>
        <w:color w:val="008C38" w:themeColor="accent1"/>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6" w15:restartNumberingAfterBreak="0">
    <w:nsid w:val="2D7B78FC"/>
    <w:multiLevelType w:val="hybridMultilevel"/>
    <w:tmpl w:val="5868EB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8083C"/>
    <w:multiLevelType w:val="hybridMultilevel"/>
    <w:tmpl w:val="51AC99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65C94"/>
    <w:multiLevelType w:val="multilevel"/>
    <w:tmpl w:val="85DA6F5C"/>
    <w:styleLink w:val="CurrentList5"/>
    <w:lvl w:ilvl="0">
      <w:start w:val="1"/>
      <w:numFmt w:val="decimal"/>
      <w:lvlText w:val="%1."/>
      <w:lvlJc w:val="left"/>
      <w:pPr>
        <w:ind w:left="360" w:hanging="360"/>
      </w:pPr>
      <w:rPr>
        <w:rFonts w:hint="default"/>
        <w:b w:val="0"/>
        <w:bCs w:val="0"/>
        <w:i w:val="0"/>
        <w:iCs w:val="0"/>
        <w:color w:val="008C38" w:themeColor="accent1"/>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3AFE69CB"/>
    <w:multiLevelType w:val="hybridMultilevel"/>
    <w:tmpl w:val="C01EBCDA"/>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5202C6"/>
    <w:multiLevelType w:val="hybridMultilevel"/>
    <w:tmpl w:val="3A38D6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0609E"/>
    <w:multiLevelType w:val="multilevel"/>
    <w:tmpl w:val="3800B2DE"/>
    <w:name w:val="Iberdrola3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2" w15:restartNumberingAfterBreak="0">
    <w:nsid w:val="3FF273AA"/>
    <w:multiLevelType w:val="hybridMultilevel"/>
    <w:tmpl w:val="C658C8C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B3A3B4C"/>
    <w:multiLevelType w:val="hybridMultilevel"/>
    <w:tmpl w:val="0B343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A143C"/>
    <w:multiLevelType w:val="multilevel"/>
    <w:tmpl w:val="9302378C"/>
    <w:styleLink w:val="CurrentList3"/>
    <w:lvl w:ilvl="0">
      <w:start w:val="1"/>
      <w:numFmt w:val="lowerLetter"/>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DD66C5"/>
    <w:multiLevelType w:val="multilevel"/>
    <w:tmpl w:val="3800B2DE"/>
    <w:name w:val="Iberdrola3"/>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6" w15:restartNumberingAfterBreak="0">
    <w:nsid w:val="5619467E"/>
    <w:multiLevelType w:val="hybridMultilevel"/>
    <w:tmpl w:val="EE4C5C76"/>
    <w:lvl w:ilvl="0" w:tplc="EEF4A8C8">
      <w:start w:val="1"/>
      <w:numFmt w:val="decimal"/>
      <w:pStyle w:val="Numberedlist"/>
      <w:lvlText w:val="%1."/>
      <w:lvlJc w:val="left"/>
      <w:pPr>
        <w:ind w:left="360" w:hanging="360"/>
      </w:pPr>
      <w:rPr>
        <w:rFonts w:ascii="IberPangea Text" w:hAnsi="IberPangea Text" w:hint="default"/>
        <w:b w:val="0"/>
        <w:bCs w:val="0"/>
        <w:i w:val="0"/>
        <w:color w:val="00402A" w:themeColor="text2"/>
        <w:sz w:val="18"/>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7" w15:restartNumberingAfterBreak="0">
    <w:nsid w:val="5F453598"/>
    <w:multiLevelType w:val="multilevel"/>
    <w:tmpl w:val="A594A13C"/>
    <w:styleLink w:val="CurrentList6"/>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8" w15:restartNumberingAfterBreak="0">
    <w:nsid w:val="62CF65E8"/>
    <w:multiLevelType w:val="hybridMultilevel"/>
    <w:tmpl w:val="A0CC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31830"/>
    <w:multiLevelType w:val="hybridMultilevel"/>
    <w:tmpl w:val="526EA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D44AB4"/>
    <w:multiLevelType w:val="multilevel"/>
    <w:tmpl w:val="B4747EFC"/>
    <w:styleLink w:val="CurrentList4"/>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31" w15:restartNumberingAfterBreak="0">
    <w:nsid w:val="6A807A84"/>
    <w:multiLevelType w:val="multilevel"/>
    <w:tmpl w:val="1DD02970"/>
    <w:styleLink w:val="Listaactual4"/>
    <w:lvl w:ilvl="0">
      <w:start w:val="1"/>
      <w:numFmt w:val="lowerLetter"/>
      <w:lvlText w:val="%1."/>
      <w:lvlJc w:val="left"/>
      <w:pPr>
        <w:ind w:left="720" w:hanging="360"/>
      </w:pPr>
      <w:rPr>
        <w:rFonts w:ascii="Lato" w:hAnsi="Lato" w:hint="default"/>
        <w:b/>
        <w:i w:val="0"/>
        <w:color w:val="00A343" w:themeColor="accent2"/>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0F24A7"/>
    <w:multiLevelType w:val="hybridMultilevel"/>
    <w:tmpl w:val="9E4C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02D71"/>
    <w:multiLevelType w:val="multilevel"/>
    <w:tmpl w:val="6F2EBC80"/>
    <w:styleLink w:val="CurrentList2"/>
    <w:lvl w:ilvl="0">
      <w:start w:val="1"/>
      <w:numFmt w:val="decimal"/>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num w:numId="1" w16cid:durableId="1230385131">
    <w:abstractNumId w:val="9"/>
  </w:num>
  <w:num w:numId="2" w16cid:durableId="771782958">
    <w:abstractNumId w:val="26"/>
  </w:num>
  <w:num w:numId="3" w16cid:durableId="902646133">
    <w:abstractNumId w:val="5"/>
  </w:num>
  <w:num w:numId="4" w16cid:durableId="599721432">
    <w:abstractNumId w:val="5"/>
    <w:lvlOverride w:ilvl="0">
      <w:startOverride w:val="1"/>
    </w:lvlOverride>
  </w:num>
  <w:num w:numId="5" w16cid:durableId="1407461468">
    <w:abstractNumId w:val="1"/>
  </w:num>
  <w:num w:numId="6" w16cid:durableId="1625958861">
    <w:abstractNumId w:val="3"/>
  </w:num>
  <w:num w:numId="7" w16cid:durableId="1676607823">
    <w:abstractNumId w:val="14"/>
  </w:num>
  <w:num w:numId="8" w16cid:durableId="1742484781">
    <w:abstractNumId w:val="31"/>
  </w:num>
  <w:num w:numId="9" w16cid:durableId="1320425994">
    <w:abstractNumId w:val="15"/>
  </w:num>
  <w:num w:numId="10" w16cid:durableId="1030565669">
    <w:abstractNumId w:val="0"/>
  </w:num>
  <w:num w:numId="11" w16cid:durableId="1198079357">
    <w:abstractNumId w:val="7"/>
  </w:num>
  <w:num w:numId="12" w16cid:durableId="205459214">
    <w:abstractNumId w:val="33"/>
  </w:num>
  <w:num w:numId="13" w16cid:durableId="1500727397">
    <w:abstractNumId w:val="24"/>
  </w:num>
  <w:num w:numId="14" w16cid:durableId="1126971845">
    <w:abstractNumId w:val="30"/>
  </w:num>
  <w:num w:numId="15" w16cid:durableId="784732959">
    <w:abstractNumId w:val="4"/>
  </w:num>
  <w:num w:numId="16" w16cid:durableId="546071328">
    <w:abstractNumId w:val="18"/>
  </w:num>
  <w:num w:numId="17" w16cid:durableId="254481015">
    <w:abstractNumId w:val="6"/>
  </w:num>
  <w:num w:numId="18" w16cid:durableId="1342048114">
    <w:abstractNumId w:val="27"/>
  </w:num>
  <w:num w:numId="19" w16cid:durableId="1630891716">
    <w:abstractNumId w:val="13"/>
  </w:num>
  <w:num w:numId="20" w16cid:durableId="1225485005">
    <w:abstractNumId w:val="22"/>
  </w:num>
  <w:num w:numId="21" w16cid:durableId="1780221774">
    <w:abstractNumId w:val="16"/>
  </w:num>
  <w:num w:numId="22" w16cid:durableId="54354123">
    <w:abstractNumId w:val="29"/>
  </w:num>
  <w:num w:numId="23" w16cid:durableId="838811439">
    <w:abstractNumId w:val="17"/>
  </w:num>
  <w:num w:numId="24" w16cid:durableId="1216891850">
    <w:abstractNumId w:val="32"/>
  </w:num>
  <w:num w:numId="25" w16cid:durableId="1290471283">
    <w:abstractNumId w:val="23"/>
  </w:num>
  <w:num w:numId="26" w16cid:durableId="1106972010">
    <w:abstractNumId w:val="20"/>
  </w:num>
  <w:num w:numId="27" w16cid:durableId="1174221637">
    <w:abstractNumId w:val="10"/>
  </w:num>
  <w:num w:numId="28" w16cid:durableId="1617953503">
    <w:abstractNumId w:val="28"/>
  </w:num>
  <w:num w:numId="29" w16cid:durableId="36610198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2C"/>
    <w:rsid w:val="00001366"/>
    <w:rsid w:val="00001390"/>
    <w:rsid w:val="00002BAF"/>
    <w:rsid w:val="00010899"/>
    <w:rsid w:val="00010FD1"/>
    <w:rsid w:val="00013226"/>
    <w:rsid w:val="00013BF2"/>
    <w:rsid w:val="000154BA"/>
    <w:rsid w:val="0001613C"/>
    <w:rsid w:val="00016BD7"/>
    <w:rsid w:val="00016C34"/>
    <w:rsid w:val="00024C86"/>
    <w:rsid w:val="0002579C"/>
    <w:rsid w:val="00026D6F"/>
    <w:rsid w:val="000274EE"/>
    <w:rsid w:val="00033436"/>
    <w:rsid w:val="00036E7F"/>
    <w:rsid w:val="000372DD"/>
    <w:rsid w:val="00037376"/>
    <w:rsid w:val="00040A9F"/>
    <w:rsid w:val="00041FE7"/>
    <w:rsid w:val="00042CDC"/>
    <w:rsid w:val="000434F0"/>
    <w:rsid w:val="00045B2C"/>
    <w:rsid w:val="00046933"/>
    <w:rsid w:val="0004765E"/>
    <w:rsid w:val="0005066B"/>
    <w:rsid w:val="0005092E"/>
    <w:rsid w:val="0005599B"/>
    <w:rsid w:val="00055CA4"/>
    <w:rsid w:val="00055F14"/>
    <w:rsid w:val="000603BF"/>
    <w:rsid w:val="00061B46"/>
    <w:rsid w:val="00064AED"/>
    <w:rsid w:val="00064EDF"/>
    <w:rsid w:val="00075C53"/>
    <w:rsid w:val="000763DB"/>
    <w:rsid w:val="0008018C"/>
    <w:rsid w:val="000801EA"/>
    <w:rsid w:val="000818AB"/>
    <w:rsid w:val="00085022"/>
    <w:rsid w:val="00085060"/>
    <w:rsid w:val="00087C18"/>
    <w:rsid w:val="00091340"/>
    <w:rsid w:val="000930D2"/>
    <w:rsid w:val="00094390"/>
    <w:rsid w:val="00095646"/>
    <w:rsid w:val="000967C8"/>
    <w:rsid w:val="000A5F3C"/>
    <w:rsid w:val="000A7EDF"/>
    <w:rsid w:val="000B1901"/>
    <w:rsid w:val="000B4DB0"/>
    <w:rsid w:val="000B5174"/>
    <w:rsid w:val="000B59DD"/>
    <w:rsid w:val="000B6D05"/>
    <w:rsid w:val="000B6E1D"/>
    <w:rsid w:val="000B6FBD"/>
    <w:rsid w:val="000C1A47"/>
    <w:rsid w:val="000C3071"/>
    <w:rsid w:val="000C38F4"/>
    <w:rsid w:val="000C4966"/>
    <w:rsid w:val="000C61FD"/>
    <w:rsid w:val="000C64E0"/>
    <w:rsid w:val="000C7889"/>
    <w:rsid w:val="000D3371"/>
    <w:rsid w:val="000D4241"/>
    <w:rsid w:val="000E1B83"/>
    <w:rsid w:val="000E2759"/>
    <w:rsid w:val="000E322E"/>
    <w:rsid w:val="000E3CF8"/>
    <w:rsid w:val="000E3E4C"/>
    <w:rsid w:val="000F224D"/>
    <w:rsid w:val="000F4681"/>
    <w:rsid w:val="000F4E43"/>
    <w:rsid w:val="000F56A6"/>
    <w:rsid w:val="000F5CB5"/>
    <w:rsid w:val="000F78E9"/>
    <w:rsid w:val="001005EC"/>
    <w:rsid w:val="00103587"/>
    <w:rsid w:val="00106F28"/>
    <w:rsid w:val="00107368"/>
    <w:rsid w:val="001153DA"/>
    <w:rsid w:val="00116FFE"/>
    <w:rsid w:val="00117CAF"/>
    <w:rsid w:val="0012070F"/>
    <w:rsid w:val="001214C0"/>
    <w:rsid w:val="00123455"/>
    <w:rsid w:val="0012366D"/>
    <w:rsid w:val="00123E87"/>
    <w:rsid w:val="001269F7"/>
    <w:rsid w:val="00127948"/>
    <w:rsid w:val="0013092B"/>
    <w:rsid w:val="001331B8"/>
    <w:rsid w:val="00133260"/>
    <w:rsid w:val="001333AF"/>
    <w:rsid w:val="00134D28"/>
    <w:rsid w:val="0013506B"/>
    <w:rsid w:val="00135D65"/>
    <w:rsid w:val="00135F28"/>
    <w:rsid w:val="0013700D"/>
    <w:rsid w:val="00137EF1"/>
    <w:rsid w:val="00140279"/>
    <w:rsid w:val="001409FC"/>
    <w:rsid w:val="00143534"/>
    <w:rsid w:val="00143914"/>
    <w:rsid w:val="00144949"/>
    <w:rsid w:val="00144DE2"/>
    <w:rsid w:val="00145FA5"/>
    <w:rsid w:val="0014668D"/>
    <w:rsid w:val="001468A3"/>
    <w:rsid w:val="00146F11"/>
    <w:rsid w:val="001478E8"/>
    <w:rsid w:val="00147F7E"/>
    <w:rsid w:val="00150721"/>
    <w:rsid w:val="00150A73"/>
    <w:rsid w:val="00151BF9"/>
    <w:rsid w:val="00152DB3"/>
    <w:rsid w:val="00156B96"/>
    <w:rsid w:val="00157B73"/>
    <w:rsid w:val="00160384"/>
    <w:rsid w:val="00165271"/>
    <w:rsid w:val="00165AE9"/>
    <w:rsid w:val="001671A0"/>
    <w:rsid w:val="00167D70"/>
    <w:rsid w:val="001708B8"/>
    <w:rsid w:val="00170F02"/>
    <w:rsid w:val="00171E23"/>
    <w:rsid w:val="00172127"/>
    <w:rsid w:val="001724EF"/>
    <w:rsid w:val="00172C8F"/>
    <w:rsid w:val="00172D18"/>
    <w:rsid w:val="00172F6F"/>
    <w:rsid w:val="0017490B"/>
    <w:rsid w:val="00175C9E"/>
    <w:rsid w:val="00176420"/>
    <w:rsid w:val="00176B61"/>
    <w:rsid w:val="00176C52"/>
    <w:rsid w:val="00177787"/>
    <w:rsid w:val="0018034E"/>
    <w:rsid w:val="00180C5F"/>
    <w:rsid w:val="00183328"/>
    <w:rsid w:val="001864E8"/>
    <w:rsid w:val="001869B4"/>
    <w:rsid w:val="001870E9"/>
    <w:rsid w:val="00187187"/>
    <w:rsid w:val="0019195A"/>
    <w:rsid w:val="0019427E"/>
    <w:rsid w:val="00195C8C"/>
    <w:rsid w:val="00196C98"/>
    <w:rsid w:val="001A2F53"/>
    <w:rsid w:val="001A420D"/>
    <w:rsid w:val="001A7B4A"/>
    <w:rsid w:val="001B013B"/>
    <w:rsid w:val="001B07EC"/>
    <w:rsid w:val="001B19F8"/>
    <w:rsid w:val="001C1BC9"/>
    <w:rsid w:val="001C2608"/>
    <w:rsid w:val="001C29DB"/>
    <w:rsid w:val="001C2A66"/>
    <w:rsid w:val="001C3449"/>
    <w:rsid w:val="001C5369"/>
    <w:rsid w:val="001C5E6E"/>
    <w:rsid w:val="001C696C"/>
    <w:rsid w:val="001C6F61"/>
    <w:rsid w:val="001D2CC0"/>
    <w:rsid w:val="001D2E86"/>
    <w:rsid w:val="001D30B1"/>
    <w:rsid w:val="001D6875"/>
    <w:rsid w:val="001D7307"/>
    <w:rsid w:val="001D7E6E"/>
    <w:rsid w:val="001E0DA5"/>
    <w:rsid w:val="001E6E8C"/>
    <w:rsid w:val="001F10DF"/>
    <w:rsid w:val="001F140A"/>
    <w:rsid w:val="001F5371"/>
    <w:rsid w:val="001F6384"/>
    <w:rsid w:val="001F6467"/>
    <w:rsid w:val="001F6B37"/>
    <w:rsid w:val="001F7395"/>
    <w:rsid w:val="001F7A43"/>
    <w:rsid w:val="0020072A"/>
    <w:rsid w:val="0020148E"/>
    <w:rsid w:val="00201E1C"/>
    <w:rsid w:val="00205F64"/>
    <w:rsid w:val="002065D9"/>
    <w:rsid w:val="002072B0"/>
    <w:rsid w:val="0020747B"/>
    <w:rsid w:val="00213F9A"/>
    <w:rsid w:val="00214A3F"/>
    <w:rsid w:val="0021540B"/>
    <w:rsid w:val="002154ED"/>
    <w:rsid w:val="00216ADF"/>
    <w:rsid w:val="0022014D"/>
    <w:rsid w:val="00222B9B"/>
    <w:rsid w:val="00222CF1"/>
    <w:rsid w:val="00223364"/>
    <w:rsid w:val="00223C41"/>
    <w:rsid w:val="00224758"/>
    <w:rsid w:val="00226315"/>
    <w:rsid w:val="002267B8"/>
    <w:rsid w:val="00226EDC"/>
    <w:rsid w:val="00233281"/>
    <w:rsid w:val="00234ED6"/>
    <w:rsid w:val="00234FB5"/>
    <w:rsid w:val="002350A1"/>
    <w:rsid w:val="00236EEB"/>
    <w:rsid w:val="0023777D"/>
    <w:rsid w:val="00240325"/>
    <w:rsid w:val="002452AF"/>
    <w:rsid w:val="0024701F"/>
    <w:rsid w:val="00247A78"/>
    <w:rsid w:val="00250319"/>
    <w:rsid w:val="0025115C"/>
    <w:rsid w:val="002513DA"/>
    <w:rsid w:val="00252F8D"/>
    <w:rsid w:val="00253E63"/>
    <w:rsid w:val="00254364"/>
    <w:rsid w:val="0025549F"/>
    <w:rsid w:val="00256DD3"/>
    <w:rsid w:val="00260D89"/>
    <w:rsid w:val="002620FE"/>
    <w:rsid w:val="002629B6"/>
    <w:rsid w:val="00265869"/>
    <w:rsid w:val="00267876"/>
    <w:rsid w:val="002718AC"/>
    <w:rsid w:val="00274163"/>
    <w:rsid w:val="0027496E"/>
    <w:rsid w:val="002749C7"/>
    <w:rsid w:val="00274DEC"/>
    <w:rsid w:val="00275915"/>
    <w:rsid w:val="002771E9"/>
    <w:rsid w:val="00281216"/>
    <w:rsid w:val="00285168"/>
    <w:rsid w:val="00285DD2"/>
    <w:rsid w:val="00290D74"/>
    <w:rsid w:val="002910D4"/>
    <w:rsid w:val="00293A28"/>
    <w:rsid w:val="00293BE3"/>
    <w:rsid w:val="00295E23"/>
    <w:rsid w:val="0029696D"/>
    <w:rsid w:val="0029799B"/>
    <w:rsid w:val="002A0C2F"/>
    <w:rsid w:val="002A0E4F"/>
    <w:rsid w:val="002A45EE"/>
    <w:rsid w:val="002A6E4C"/>
    <w:rsid w:val="002B3A95"/>
    <w:rsid w:val="002B3BB2"/>
    <w:rsid w:val="002B6F26"/>
    <w:rsid w:val="002C00EF"/>
    <w:rsid w:val="002C3D64"/>
    <w:rsid w:val="002C4DCA"/>
    <w:rsid w:val="002C5B47"/>
    <w:rsid w:val="002C624E"/>
    <w:rsid w:val="002C704D"/>
    <w:rsid w:val="002D170D"/>
    <w:rsid w:val="002D3E59"/>
    <w:rsid w:val="002D622D"/>
    <w:rsid w:val="002D6566"/>
    <w:rsid w:val="002D7065"/>
    <w:rsid w:val="002D7403"/>
    <w:rsid w:val="002D768B"/>
    <w:rsid w:val="002D7FAA"/>
    <w:rsid w:val="002E33B7"/>
    <w:rsid w:val="002E4014"/>
    <w:rsid w:val="002E4572"/>
    <w:rsid w:val="002E7341"/>
    <w:rsid w:val="002F1A5E"/>
    <w:rsid w:val="002F4676"/>
    <w:rsid w:val="002F4F55"/>
    <w:rsid w:val="002F6772"/>
    <w:rsid w:val="002F6DB1"/>
    <w:rsid w:val="00300495"/>
    <w:rsid w:val="0030116D"/>
    <w:rsid w:val="003017EC"/>
    <w:rsid w:val="0030571F"/>
    <w:rsid w:val="00305DD9"/>
    <w:rsid w:val="003060C1"/>
    <w:rsid w:val="00306EEA"/>
    <w:rsid w:val="00310285"/>
    <w:rsid w:val="0031029B"/>
    <w:rsid w:val="003111D9"/>
    <w:rsid w:val="0031129D"/>
    <w:rsid w:val="0031162A"/>
    <w:rsid w:val="003118A8"/>
    <w:rsid w:val="00312099"/>
    <w:rsid w:val="00312E89"/>
    <w:rsid w:val="0031359C"/>
    <w:rsid w:val="0031509C"/>
    <w:rsid w:val="00316A4F"/>
    <w:rsid w:val="0032035D"/>
    <w:rsid w:val="003205F6"/>
    <w:rsid w:val="00320D19"/>
    <w:rsid w:val="003237D8"/>
    <w:rsid w:val="0032439F"/>
    <w:rsid w:val="00326022"/>
    <w:rsid w:val="00327DDE"/>
    <w:rsid w:val="00331417"/>
    <w:rsid w:val="00331A63"/>
    <w:rsid w:val="0033284E"/>
    <w:rsid w:val="00333982"/>
    <w:rsid w:val="00335045"/>
    <w:rsid w:val="003362A4"/>
    <w:rsid w:val="003409A0"/>
    <w:rsid w:val="00345E95"/>
    <w:rsid w:val="00353B67"/>
    <w:rsid w:val="003563C8"/>
    <w:rsid w:val="003565D1"/>
    <w:rsid w:val="00357A9B"/>
    <w:rsid w:val="00363850"/>
    <w:rsid w:val="00364E47"/>
    <w:rsid w:val="003655D1"/>
    <w:rsid w:val="00366329"/>
    <w:rsid w:val="00366B22"/>
    <w:rsid w:val="00367A52"/>
    <w:rsid w:val="00367CC7"/>
    <w:rsid w:val="00370620"/>
    <w:rsid w:val="00371AC7"/>
    <w:rsid w:val="003730AF"/>
    <w:rsid w:val="0037655C"/>
    <w:rsid w:val="0037685D"/>
    <w:rsid w:val="00380414"/>
    <w:rsid w:val="0038215B"/>
    <w:rsid w:val="00383294"/>
    <w:rsid w:val="0038440C"/>
    <w:rsid w:val="0039133B"/>
    <w:rsid w:val="00393126"/>
    <w:rsid w:val="00395072"/>
    <w:rsid w:val="00395947"/>
    <w:rsid w:val="00395E69"/>
    <w:rsid w:val="0039632A"/>
    <w:rsid w:val="003A00C9"/>
    <w:rsid w:val="003A0E56"/>
    <w:rsid w:val="003A1DD1"/>
    <w:rsid w:val="003A200F"/>
    <w:rsid w:val="003A2A61"/>
    <w:rsid w:val="003B2337"/>
    <w:rsid w:val="003B3A2E"/>
    <w:rsid w:val="003B4095"/>
    <w:rsid w:val="003B40C9"/>
    <w:rsid w:val="003B42B3"/>
    <w:rsid w:val="003B6004"/>
    <w:rsid w:val="003C3FFC"/>
    <w:rsid w:val="003C4892"/>
    <w:rsid w:val="003C5608"/>
    <w:rsid w:val="003D09E8"/>
    <w:rsid w:val="003D3635"/>
    <w:rsid w:val="003D497A"/>
    <w:rsid w:val="003D59F0"/>
    <w:rsid w:val="003D5B77"/>
    <w:rsid w:val="003D5D34"/>
    <w:rsid w:val="003D7828"/>
    <w:rsid w:val="003E2AFD"/>
    <w:rsid w:val="003E4E89"/>
    <w:rsid w:val="003E5B75"/>
    <w:rsid w:val="003E5DC2"/>
    <w:rsid w:val="003E6AED"/>
    <w:rsid w:val="003E6BA4"/>
    <w:rsid w:val="003E7438"/>
    <w:rsid w:val="003E75D2"/>
    <w:rsid w:val="003E7EAC"/>
    <w:rsid w:val="003F0624"/>
    <w:rsid w:val="003F13F7"/>
    <w:rsid w:val="003F2384"/>
    <w:rsid w:val="003F2F57"/>
    <w:rsid w:val="003F5812"/>
    <w:rsid w:val="004001A8"/>
    <w:rsid w:val="0040167E"/>
    <w:rsid w:val="0040213F"/>
    <w:rsid w:val="0040232D"/>
    <w:rsid w:val="00404148"/>
    <w:rsid w:val="00411AA8"/>
    <w:rsid w:val="00413936"/>
    <w:rsid w:val="004151E4"/>
    <w:rsid w:val="004153CA"/>
    <w:rsid w:val="0041543F"/>
    <w:rsid w:val="00415B23"/>
    <w:rsid w:val="00417386"/>
    <w:rsid w:val="004179AD"/>
    <w:rsid w:val="00420987"/>
    <w:rsid w:val="00420A23"/>
    <w:rsid w:val="00421094"/>
    <w:rsid w:val="00421B20"/>
    <w:rsid w:val="00422614"/>
    <w:rsid w:val="004228F3"/>
    <w:rsid w:val="00422B33"/>
    <w:rsid w:val="00431466"/>
    <w:rsid w:val="00431D15"/>
    <w:rsid w:val="00431FC8"/>
    <w:rsid w:val="00434C42"/>
    <w:rsid w:val="00434FDB"/>
    <w:rsid w:val="00437C40"/>
    <w:rsid w:val="00442CFD"/>
    <w:rsid w:val="004450F5"/>
    <w:rsid w:val="00446DDA"/>
    <w:rsid w:val="00450037"/>
    <w:rsid w:val="0045280A"/>
    <w:rsid w:val="0045398C"/>
    <w:rsid w:val="00455156"/>
    <w:rsid w:val="004643B3"/>
    <w:rsid w:val="00464A4C"/>
    <w:rsid w:val="0046749B"/>
    <w:rsid w:val="00467BEB"/>
    <w:rsid w:val="00471018"/>
    <w:rsid w:val="004731D1"/>
    <w:rsid w:val="004735BF"/>
    <w:rsid w:val="004740EB"/>
    <w:rsid w:val="0047429E"/>
    <w:rsid w:val="00474DEC"/>
    <w:rsid w:val="00475EDA"/>
    <w:rsid w:val="00476570"/>
    <w:rsid w:val="00493E52"/>
    <w:rsid w:val="00494F52"/>
    <w:rsid w:val="004951F5"/>
    <w:rsid w:val="00496658"/>
    <w:rsid w:val="004976D6"/>
    <w:rsid w:val="00497F54"/>
    <w:rsid w:val="004A3AEC"/>
    <w:rsid w:val="004A5350"/>
    <w:rsid w:val="004A65E0"/>
    <w:rsid w:val="004A69B9"/>
    <w:rsid w:val="004B3833"/>
    <w:rsid w:val="004C098C"/>
    <w:rsid w:val="004C0EBC"/>
    <w:rsid w:val="004C1E38"/>
    <w:rsid w:val="004C36E5"/>
    <w:rsid w:val="004C3CC1"/>
    <w:rsid w:val="004C4B64"/>
    <w:rsid w:val="004C4C12"/>
    <w:rsid w:val="004C5CB2"/>
    <w:rsid w:val="004D0462"/>
    <w:rsid w:val="004D180D"/>
    <w:rsid w:val="004D22B1"/>
    <w:rsid w:val="004D3B42"/>
    <w:rsid w:val="004D411E"/>
    <w:rsid w:val="004E075E"/>
    <w:rsid w:val="004E1368"/>
    <w:rsid w:val="004E14D4"/>
    <w:rsid w:val="004E2C6E"/>
    <w:rsid w:val="004E46C4"/>
    <w:rsid w:val="004E7844"/>
    <w:rsid w:val="004F06DF"/>
    <w:rsid w:val="004F0CC9"/>
    <w:rsid w:val="004F654E"/>
    <w:rsid w:val="004F6658"/>
    <w:rsid w:val="004F8BEC"/>
    <w:rsid w:val="00500D70"/>
    <w:rsid w:val="0050232D"/>
    <w:rsid w:val="00505928"/>
    <w:rsid w:val="00505981"/>
    <w:rsid w:val="00510526"/>
    <w:rsid w:val="00510F28"/>
    <w:rsid w:val="0051189E"/>
    <w:rsid w:val="005124EB"/>
    <w:rsid w:val="00514A52"/>
    <w:rsid w:val="0051610B"/>
    <w:rsid w:val="0051622C"/>
    <w:rsid w:val="005163B8"/>
    <w:rsid w:val="005177C7"/>
    <w:rsid w:val="005201FE"/>
    <w:rsid w:val="00520534"/>
    <w:rsid w:val="00521C07"/>
    <w:rsid w:val="005230A6"/>
    <w:rsid w:val="005247E8"/>
    <w:rsid w:val="00524F22"/>
    <w:rsid w:val="00525B86"/>
    <w:rsid w:val="00526D61"/>
    <w:rsid w:val="00527945"/>
    <w:rsid w:val="00530F9A"/>
    <w:rsid w:val="00532408"/>
    <w:rsid w:val="00533A67"/>
    <w:rsid w:val="0053639F"/>
    <w:rsid w:val="00537A55"/>
    <w:rsid w:val="00540910"/>
    <w:rsid w:val="00541C9D"/>
    <w:rsid w:val="00545685"/>
    <w:rsid w:val="005515A7"/>
    <w:rsid w:val="005523D5"/>
    <w:rsid w:val="00552956"/>
    <w:rsid w:val="005539B1"/>
    <w:rsid w:val="0055531B"/>
    <w:rsid w:val="0055727D"/>
    <w:rsid w:val="00557BC6"/>
    <w:rsid w:val="00557D92"/>
    <w:rsid w:val="005609A3"/>
    <w:rsid w:val="00560EA9"/>
    <w:rsid w:val="0056282B"/>
    <w:rsid w:val="0056400E"/>
    <w:rsid w:val="00564A73"/>
    <w:rsid w:val="00566AB4"/>
    <w:rsid w:val="0057169F"/>
    <w:rsid w:val="00576854"/>
    <w:rsid w:val="005768F3"/>
    <w:rsid w:val="00576D3E"/>
    <w:rsid w:val="00577A14"/>
    <w:rsid w:val="00581973"/>
    <w:rsid w:val="005846F0"/>
    <w:rsid w:val="00584F1A"/>
    <w:rsid w:val="0058FE35"/>
    <w:rsid w:val="00591F70"/>
    <w:rsid w:val="0059624E"/>
    <w:rsid w:val="005A17D7"/>
    <w:rsid w:val="005A4537"/>
    <w:rsid w:val="005A4C90"/>
    <w:rsid w:val="005A4F8C"/>
    <w:rsid w:val="005B2065"/>
    <w:rsid w:val="005B2D0B"/>
    <w:rsid w:val="005B6459"/>
    <w:rsid w:val="005B6748"/>
    <w:rsid w:val="005B6906"/>
    <w:rsid w:val="005C19D0"/>
    <w:rsid w:val="005C29E7"/>
    <w:rsid w:val="005C2CFB"/>
    <w:rsid w:val="005C3947"/>
    <w:rsid w:val="005C3FDA"/>
    <w:rsid w:val="005C7B59"/>
    <w:rsid w:val="005D1DEF"/>
    <w:rsid w:val="005D38B2"/>
    <w:rsid w:val="005E08CF"/>
    <w:rsid w:val="005E241E"/>
    <w:rsid w:val="005E68C7"/>
    <w:rsid w:val="005F25E9"/>
    <w:rsid w:val="005F2D06"/>
    <w:rsid w:val="005F319A"/>
    <w:rsid w:val="005F34F3"/>
    <w:rsid w:val="005F4A49"/>
    <w:rsid w:val="005F5D76"/>
    <w:rsid w:val="005F5FFA"/>
    <w:rsid w:val="005F6522"/>
    <w:rsid w:val="005F7950"/>
    <w:rsid w:val="006006F8"/>
    <w:rsid w:val="006046E1"/>
    <w:rsid w:val="00604F82"/>
    <w:rsid w:val="00605BB3"/>
    <w:rsid w:val="00607411"/>
    <w:rsid w:val="0060751B"/>
    <w:rsid w:val="00611503"/>
    <w:rsid w:val="00613261"/>
    <w:rsid w:val="00613D58"/>
    <w:rsid w:val="00613FEB"/>
    <w:rsid w:val="006176F5"/>
    <w:rsid w:val="00617B00"/>
    <w:rsid w:val="00621B6E"/>
    <w:rsid w:val="00622B43"/>
    <w:rsid w:val="006260E9"/>
    <w:rsid w:val="00627F39"/>
    <w:rsid w:val="00630C44"/>
    <w:rsid w:val="00630DF8"/>
    <w:rsid w:val="0063128E"/>
    <w:rsid w:val="0063246F"/>
    <w:rsid w:val="006333B5"/>
    <w:rsid w:val="00634E47"/>
    <w:rsid w:val="00637407"/>
    <w:rsid w:val="00637FEB"/>
    <w:rsid w:val="006400C6"/>
    <w:rsid w:val="00643E03"/>
    <w:rsid w:val="006447DA"/>
    <w:rsid w:val="00650F3A"/>
    <w:rsid w:val="00653277"/>
    <w:rsid w:val="006535FA"/>
    <w:rsid w:val="00653801"/>
    <w:rsid w:val="00654198"/>
    <w:rsid w:val="00654573"/>
    <w:rsid w:val="006547CF"/>
    <w:rsid w:val="00654CDD"/>
    <w:rsid w:val="006556C6"/>
    <w:rsid w:val="00655FC7"/>
    <w:rsid w:val="00656DE6"/>
    <w:rsid w:val="00657942"/>
    <w:rsid w:val="00660C60"/>
    <w:rsid w:val="00661228"/>
    <w:rsid w:val="00662774"/>
    <w:rsid w:val="00663CF6"/>
    <w:rsid w:val="0066650C"/>
    <w:rsid w:val="00671F11"/>
    <w:rsid w:val="0067453F"/>
    <w:rsid w:val="00675299"/>
    <w:rsid w:val="00677ADE"/>
    <w:rsid w:val="00677D2A"/>
    <w:rsid w:val="00681FB6"/>
    <w:rsid w:val="00683E5A"/>
    <w:rsid w:val="006840DA"/>
    <w:rsid w:val="00684C32"/>
    <w:rsid w:val="00684E56"/>
    <w:rsid w:val="00692FE9"/>
    <w:rsid w:val="006942B6"/>
    <w:rsid w:val="006A0C2D"/>
    <w:rsid w:val="006A4215"/>
    <w:rsid w:val="006B0369"/>
    <w:rsid w:val="006B2249"/>
    <w:rsid w:val="006B7C59"/>
    <w:rsid w:val="006B7FAC"/>
    <w:rsid w:val="006C002E"/>
    <w:rsid w:val="006C05C5"/>
    <w:rsid w:val="006C1193"/>
    <w:rsid w:val="006C2403"/>
    <w:rsid w:val="006C2867"/>
    <w:rsid w:val="006C293E"/>
    <w:rsid w:val="006C48AD"/>
    <w:rsid w:val="006C7406"/>
    <w:rsid w:val="006C78A9"/>
    <w:rsid w:val="006D24CD"/>
    <w:rsid w:val="006D42CA"/>
    <w:rsid w:val="006D4DD3"/>
    <w:rsid w:val="006D5937"/>
    <w:rsid w:val="006D5A54"/>
    <w:rsid w:val="006E002B"/>
    <w:rsid w:val="006E0F65"/>
    <w:rsid w:val="006E15D4"/>
    <w:rsid w:val="006E2095"/>
    <w:rsid w:val="006E5F69"/>
    <w:rsid w:val="006E7CAD"/>
    <w:rsid w:val="006F00B5"/>
    <w:rsid w:val="006F0E09"/>
    <w:rsid w:val="006F1604"/>
    <w:rsid w:val="006F5DC8"/>
    <w:rsid w:val="006F612C"/>
    <w:rsid w:val="006F618B"/>
    <w:rsid w:val="006F65E5"/>
    <w:rsid w:val="006F7C0F"/>
    <w:rsid w:val="0070078E"/>
    <w:rsid w:val="00701850"/>
    <w:rsid w:val="00705318"/>
    <w:rsid w:val="00707DBA"/>
    <w:rsid w:val="00712048"/>
    <w:rsid w:val="0071283E"/>
    <w:rsid w:val="007140EC"/>
    <w:rsid w:val="00714B86"/>
    <w:rsid w:val="007170DF"/>
    <w:rsid w:val="007214E0"/>
    <w:rsid w:val="0072239C"/>
    <w:rsid w:val="00725C52"/>
    <w:rsid w:val="00726924"/>
    <w:rsid w:val="00727A6E"/>
    <w:rsid w:val="00727C24"/>
    <w:rsid w:val="007329DD"/>
    <w:rsid w:val="00732B65"/>
    <w:rsid w:val="00735CEE"/>
    <w:rsid w:val="00735EED"/>
    <w:rsid w:val="00736318"/>
    <w:rsid w:val="0073679D"/>
    <w:rsid w:val="007415EE"/>
    <w:rsid w:val="00744658"/>
    <w:rsid w:val="00745F11"/>
    <w:rsid w:val="00750A07"/>
    <w:rsid w:val="00750E78"/>
    <w:rsid w:val="00755198"/>
    <w:rsid w:val="00757BEE"/>
    <w:rsid w:val="0076495F"/>
    <w:rsid w:val="00764ED5"/>
    <w:rsid w:val="00765001"/>
    <w:rsid w:val="007654BD"/>
    <w:rsid w:val="00765CB1"/>
    <w:rsid w:val="00766701"/>
    <w:rsid w:val="00771D4A"/>
    <w:rsid w:val="007727F7"/>
    <w:rsid w:val="00772C20"/>
    <w:rsid w:val="00772FD1"/>
    <w:rsid w:val="00774243"/>
    <w:rsid w:val="00774A1B"/>
    <w:rsid w:val="00775133"/>
    <w:rsid w:val="00776277"/>
    <w:rsid w:val="0077772B"/>
    <w:rsid w:val="007801F2"/>
    <w:rsid w:val="00782758"/>
    <w:rsid w:val="00785ABF"/>
    <w:rsid w:val="00786722"/>
    <w:rsid w:val="00787030"/>
    <w:rsid w:val="00787486"/>
    <w:rsid w:val="00787967"/>
    <w:rsid w:val="007913C7"/>
    <w:rsid w:val="00791B4C"/>
    <w:rsid w:val="00792D7D"/>
    <w:rsid w:val="00795EA2"/>
    <w:rsid w:val="00797453"/>
    <w:rsid w:val="007A4458"/>
    <w:rsid w:val="007A5B6C"/>
    <w:rsid w:val="007A6654"/>
    <w:rsid w:val="007B032F"/>
    <w:rsid w:val="007B0F88"/>
    <w:rsid w:val="007B4242"/>
    <w:rsid w:val="007B5370"/>
    <w:rsid w:val="007B5646"/>
    <w:rsid w:val="007B5741"/>
    <w:rsid w:val="007B6079"/>
    <w:rsid w:val="007C2C4D"/>
    <w:rsid w:val="007C2DAF"/>
    <w:rsid w:val="007C3330"/>
    <w:rsid w:val="007C33B9"/>
    <w:rsid w:val="007C4511"/>
    <w:rsid w:val="007C686B"/>
    <w:rsid w:val="007C6F3C"/>
    <w:rsid w:val="007D25D2"/>
    <w:rsid w:val="007D2D02"/>
    <w:rsid w:val="007D345B"/>
    <w:rsid w:val="007D3ECC"/>
    <w:rsid w:val="007D4030"/>
    <w:rsid w:val="007D637B"/>
    <w:rsid w:val="007D7D1C"/>
    <w:rsid w:val="007D7F05"/>
    <w:rsid w:val="007E0845"/>
    <w:rsid w:val="007E12EC"/>
    <w:rsid w:val="007E2185"/>
    <w:rsid w:val="007E42BF"/>
    <w:rsid w:val="007E45F0"/>
    <w:rsid w:val="007E4C0E"/>
    <w:rsid w:val="007E5ABC"/>
    <w:rsid w:val="007F0372"/>
    <w:rsid w:val="007F0DFB"/>
    <w:rsid w:val="007F1CF9"/>
    <w:rsid w:val="007F307C"/>
    <w:rsid w:val="007F386D"/>
    <w:rsid w:val="007F4763"/>
    <w:rsid w:val="007F7AB0"/>
    <w:rsid w:val="00800B06"/>
    <w:rsid w:val="00803783"/>
    <w:rsid w:val="008046C2"/>
    <w:rsid w:val="0080491F"/>
    <w:rsid w:val="008079BA"/>
    <w:rsid w:val="00810CBA"/>
    <w:rsid w:val="008123B6"/>
    <w:rsid w:val="0081269A"/>
    <w:rsid w:val="008149D7"/>
    <w:rsid w:val="008200AC"/>
    <w:rsid w:val="00820B39"/>
    <w:rsid w:val="00821A4C"/>
    <w:rsid w:val="008224FC"/>
    <w:rsid w:val="00822892"/>
    <w:rsid w:val="00826CC4"/>
    <w:rsid w:val="00827EBA"/>
    <w:rsid w:val="0083046F"/>
    <w:rsid w:val="00832572"/>
    <w:rsid w:val="00834354"/>
    <w:rsid w:val="00834B35"/>
    <w:rsid w:val="008368C3"/>
    <w:rsid w:val="008419DC"/>
    <w:rsid w:val="00841A5D"/>
    <w:rsid w:val="008461C6"/>
    <w:rsid w:val="008501C3"/>
    <w:rsid w:val="00851C15"/>
    <w:rsid w:val="008544E6"/>
    <w:rsid w:val="00854DF0"/>
    <w:rsid w:val="00855F9E"/>
    <w:rsid w:val="00856EF9"/>
    <w:rsid w:val="00862146"/>
    <w:rsid w:val="0086628A"/>
    <w:rsid w:val="008676BE"/>
    <w:rsid w:val="0086780C"/>
    <w:rsid w:val="0087019E"/>
    <w:rsid w:val="008722A2"/>
    <w:rsid w:val="00873871"/>
    <w:rsid w:val="00874F27"/>
    <w:rsid w:val="0087614E"/>
    <w:rsid w:val="008820A1"/>
    <w:rsid w:val="0088230B"/>
    <w:rsid w:val="008830B2"/>
    <w:rsid w:val="008850C8"/>
    <w:rsid w:val="00887244"/>
    <w:rsid w:val="00887D78"/>
    <w:rsid w:val="008902B7"/>
    <w:rsid w:val="008922E9"/>
    <w:rsid w:val="008926E2"/>
    <w:rsid w:val="00892813"/>
    <w:rsid w:val="00895197"/>
    <w:rsid w:val="008A1370"/>
    <w:rsid w:val="008A1A5D"/>
    <w:rsid w:val="008A31E6"/>
    <w:rsid w:val="008A463B"/>
    <w:rsid w:val="008A538D"/>
    <w:rsid w:val="008B1159"/>
    <w:rsid w:val="008B1339"/>
    <w:rsid w:val="008B1910"/>
    <w:rsid w:val="008B2B6B"/>
    <w:rsid w:val="008B45DB"/>
    <w:rsid w:val="008B5418"/>
    <w:rsid w:val="008B55EC"/>
    <w:rsid w:val="008B7CD8"/>
    <w:rsid w:val="008C178C"/>
    <w:rsid w:val="008C3B8C"/>
    <w:rsid w:val="008C4274"/>
    <w:rsid w:val="008C65D5"/>
    <w:rsid w:val="008C671C"/>
    <w:rsid w:val="008C74B0"/>
    <w:rsid w:val="008C7F8E"/>
    <w:rsid w:val="008D1893"/>
    <w:rsid w:val="008D2A63"/>
    <w:rsid w:val="008D2F79"/>
    <w:rsid w:val="008D57B9"/>
    <w:rsid w:val="008D5ADC"/>
    <w:rsid w:val="008D688D"/>
    <w:rsid w:val="008D7A34"/>
    <w:rsid w:val="008E0555"/>
    <w:rsid w:val="008E3EE0"/>
    <w:rsid w:val="008E5313"/>
    <w:rsid w:val="008E6918"/>
    <w:rsid w:val="008E7C01"/>
    <w:rsid w:val="008F0044"/>
    <w:rsid w:val="008F0C18"/>
    <w:rsid w:val="008F0ED3"/>
    <w:rsid w:val="008F5A81"/>
    <w:rsid w:val="008F6A1E"/>
    <w:rsid w:val="00900E41"/>
    <w:rsid w:val="00902116"/>
    <w:rsid w:val="00920736"/>
    <w:rsid w:val="00920B06"/>
    <w:rsid w:val="00921956"/>
    <w:rsid w:val="0092228F"/>
    <w:rsid w:val="00925CEC"/>
    <w:rsid w:val="0092631C"/>
    <w:rsid w:val="00932B2E"/>
    <w:rsid w:val="00934913"/>
    <w:rsid w:val="00934B22"/>
    <w:rsid w:val="00936435"/>
    <w:rsid w:val="00944CE4"/>
    <w:rsid w:val="00950554"/>
    <w:rsid w:val="009508B0"/>
    <w:rsid w:val="0095395C"/>
    <w:rsid w:val="00954B90"/>
    <w:rsid w:val="009570ED"/>
    <w:rsid w:val="00963D62"/>
    <w:rsid w:val="00963DAE"/>
    <w:rsid w:val="00964C29"/>
    <w:rsid w:val="00967038"/>
    <w:rsid w:val="00967494"/>
    <w:rsid w:val="00967A8B"/>
    <w:rsid w:val="00971EB6"/>
    <w:rsid w:val="00973795"/>
    <w:rsid w:val="009755B5"/>
    <w:rsid w:val="0098019F"/>
    <w:rsid w:val="00982618"/>
    <w:rsid w:val="0098645F"/>
    <w:rsid w:val="00987128"/>
    <w:rsid w:val="00987198"/>
    <w:rsid w:val="0098797E"/>
    <w:rsid w:val="00987F11"/>
    <w:rsid w:val="00994B1F"/>
    <w:rsid w:val="00994F55"/>
    <w:rsid w:val="00995975"/>
    <w:rsid w:val="00996AA8"/>
    <w:rsid w:val="009A1013"/>
    <w:rsid w:val="009A2395"/>
    <w:rsid w:val="009A402E"/>
    <w:rsid w:val="009A4C2A"/>
    <w:rsid w:val="009A53CC"/>
    <w:rsid w:val="009A5BA9"/>
    <w:rsid w:val="009A7C67"/>
    <w:rsid w:val="009B458C"/>
    <w:rsid w:val="009B4AF5"/>
    <w:rsid w:val="009B52B1"/>
    <w:rsid w:val="009B63EC"/>
    <w:rsid w:val="009B6CC4"/>
    <w:rsid w:val="009C0693"/>
    <w:rsid w:val="009C0C31"/>
    <w:rsid w:val="009C1119"/>
    <w:rsid w:val="009C1998"/>
    <w:rsid w:val="009C21C3"/>
    <w:rsid w:val="009C2894"/>
    <w:rsid w:val="009C3EAD"/>
    <w:rsid w:val="009C676C"/>
    <w:rsid w:val="009C71BD"/>
    <w:rsid w:val="009C76E3"/>
    <w:rsid w:val="009C77BD"/>
    <w:rsid w:val="009C7E78"/>
    <w:rsid w:val="009D0366"/>
    <w:rsid w:val="009D1DAE"/>
    <w:rsid w:val="009D3A11"/>
    <w:rsid w:val="009D3E2B"/>
    <w:rsid w:val="009D5F0D"/>
    <w:rsid w:val="009D6085"/>
    <w:rsid w:val="009D62E5"/>
    <w:rsid w:val="009D721C"/>
    <w:rsid w:val="009E03B4"/>
    <w:rsid w:val="009E2686"/>
    <w:rsid w:val="009E6124"/>
    <w:rsid w:val="009E6FC8"/>
    <w:rsid w:val="009E77A2"/>
    <w:rsid w:val="009F0DED"/>
    <w:rsid w:val="009F1D90"/>
    <w:rsid w:val="009F2A71"/>
    <w:rsid w:val="009F3DC1"/>
    <w:rsid w:val="00A01FEF"/>
    <w:rsid w:val="00A04149"/>
    <w:rsid w:val="00A04377"/>
    <w:rsid w:val="00A069F8"/>
    <w:rsid w:val="00A07620"/>
    <w:rsid w:val="00A107B2"/>
    <w:rsid w:val="00A11987"/>
    <w:rsid w:val="00A125BB"/>
    <w:rsid w:val="00A14233"/>
    <w:rsid w:val="00A146C6"/>
    <w:rsid w:val="00A14A62"/>
    <w:rsid w:val="00A14EE2"/>
    <w:rsid w:val="00A15A2D"/>
    <w:rsid w:val="00A174FC"/>
    <w:rsid w:val="00A201DE"/>
    <w:rsid w:val="00A2173B"/>
    <w:rsid w:val="00A22080"/>
    <w:rsid w:val="00A23255"/>
    <w:rsid w:val="00A2380B"/>
    <w:rsid w:val="00A23B2E"/>
    <w:rsid w:val="00A24A9F"/>
    <w:rsid w:val="00A2756E"/>
    <w:rsid w:val="00A303D5"/>
    <w:rsid w:val="00A32443"/>
    <w:rsid w:val="00A32AD9"/>
    <w:rsid w:val="00A32FD6"/>
    <w:rsid w:val="00A33C4B"/>
    <w:rsid w:val="00A4356F"/>
    <w:rsid w:val="00A4498B"/>
    <w:rsid w:val="00A44E97"/>
    <w:rsid w:val="00A453C6"/>
    <w:rsid w:val="00A467B7"/>
    <w:rsid w:val="00A46C15"/>
    <w:rsid w:val="00A47525"/>
    <w:rsid w:val="00A50941"/>
    <w:rsid w:val="00A510AE"/>
    <w:rsid w:val="00A51FDC"/>
    <w:rsid w:val="00A5231D"/>
    <w:rsid w:val="00A52B9B"/>
    <w:rsid w:val="00A534F6"/>
    <w:rsid w:val="00A548BE"/>
    <w:rsid w:val="00A57A62"/>
    <w:rsid w:val="00A57C8A"/>
    <w:rsid w:val="00A61337"/>
    <w:rsid w:val="00A637CB"/>
    <w:rsid w:val="00A64967"/>
    <w:rsid w:val="00A6646F"/>
    <w:rsid w:val="00A66C9C"/>
    <w:rsid w:val="00A70C50"/>
    <w:rsid w:val="00A72166"/>
    <w:rsid w:val="00A73952"/>
    <w:rsid w:val="00A77BC7"/>
    <w:rsid w:val="00A81F1A"/>
    <w:rsid w:val="00A83B1F"/>
    <w:rsid w:val="00A85110"/>
    <w:rsid w:val="00A87C74"/>
    <w:rsid w:val="00A93123"/>
    <w:rsid w:val="00A94A1F"/>
    <w:rsid w:val="00A94CDC"/>
    <w:rsid w:val="00A95292"/>
    <w:rsid w:val="00A96064"/>
    <w:rsid w:val="00A96691"/>
    <w:rsid w:val="00A96914"/>
    <w:rsid w:val="00AA3F5A"/>
    <w:rsid w:val="00AA4670"/>
    <w:rsid w:val="00AA56D5"/>
    <w:rsid w:val="00AA57E5"/>
    <w:rsid w:val="00AA6976"/>
    <w:rsid w:val="00AA6DE8"/>
    <w:rsid w:val="00AB04F5"/>
    <w:rsid w:val="00AB2BB6"/>
    <w:rsid w:val="00AB6AD6"/>
    <w:rsid w:val="00AB757F"/>
    <w:rsid w:val="00AC261E"/>
    <w:rsid w:val="00AC2750"/>
    <w:rsid w:val="00AC326E"/>
    <w:rsid w:val="00AC4F4E"/>
    <w:rsid w:val="00AC50A4"/>
    <w:rsid w:val="00AD0B8C"/>
    <w:rsid w:val="00AD18C0"/>
    <w:rsid w:val="00AD3C62"/>
    <w:rsid w:val="00AD609F"/>
    <w:rsid w:val="00AD682B"/>
    <w:rsid w:val="00AE04B5"/>
    <w:rsid w:val="00AE07DF"/>
    <w:rsid w:val="00AE289D"/>
    <w:rsid w:val="00AE29C7"/>
    <w:rsid w:val="00AE3FC0"/>
    <w:rsid w:val="00AE482F"/>
    <w:rsid w:val="00AE4D4D"/>
    <w:rsid w:val="00AE6C36"/>
    <w:rsid w:val="00AF10FE"/>
    <w:rsid w:val="00AF2945"/>
    <w:rsid w:val="00AF5255"/>
    <w:rsid w:val="00B00D0A"/>
    <w:rsid w:val="00B0125D"/>
    <w:rsid w:val="00B05914"/>
    <w:rsid w:val="00B11BAA"/>
    <w:rsid w:val="00B124A7"/>
    <w:rsid w:val="00B1373C"/>
    <w:rsid w:val="00B137FC"/>
    <w:rsid w:val="00B13FF1"/>
    <w:rsid w:val="00B161C5"/>
    <w:rsid w:val="00B210C7"/>
    <w:rsid w:val="00B2185E"/>
    <w:rsid w:val="00B224E8"/>
    <w:rsid w:val="00B243A3"/>
    <w:rsid w:val="00B244A3"/>
    <w:rsid w:val="00B24C7A"/>
    <w:rsid w:val="00B27094"/>
    <w:rsid w:val="00B33CA1"/>
    <w:rsid w:val="00B34822"/>
    <w:rsid w:val="00B35AD9"/>
    <w:rsid w:val="00B365D9"/>
    <w:rsid w:val="00B368DB"/>
    <w:rsid w:val="00B36B89"/>
    <w:rsid w:val="00B42409"/>
    <w:rsid w:val="00B46D0C"/>
    <w:rsid w:val="00B47D0E"/>
    <w:rsid w:val="00B50201"/>
    <w:rsid w:val="00B508BA"/>
    <w:rsid w:val="00B51CF5"/>
    <w:rsid w:val="00B522C0"/>
    <w:rsid w:val="00B5347E"/>
    <w:rsid w:val="00B53D3D"/>
    <w:rsid w:val="00B56260"/>
    <w:rsid w:val="00B60F24"/>
    <w:rsid w:val="00B62441"/>
    <w:rsid w:val="00B63826"/>
    <w:rsid w:val="00B63BE5"/>
    <w:rsid w:val="00B65217"/>
    <w:rsid w:val="00B65CA6"/>
    <w:rsid w:val="00B666E7"/>
    <w:rsid w:val="00B673B1"/>
    <w:rsid w:val="00B67D0A"/>
    <w:rsid w:val="00B67DFF"/>
    <w:rsid w:val="00B70F0B"/>
    <w:rsid w:val="00B71E96"/>
    <w:rsid w:val="00B720A9"/>
    <w:rsid w:val="00B724AE"/>
    <w:rsid w:val="00B7320F"/>
    <w:rsid w:val="00B7564D"/>
    <w:rsid w:val="00B75795"/>
    <w:rsid w:val="00B767CB"/>
    <w:rsid w:val="00B76B27"/>
    <w:rsid w:val="00B8214A"/>
    <w:rsid w:val="00B83CFE"/>
    <w:rsid w:val="00B858C7"/>
    <w:rsid w:val="00B86A35"/>
    <w:rsid w:val="00B8763A"/>
    <w:rsid w:val="00B90BAC"/>
    <w:rsid w:val="00B915E2"/>
    <w:rsid w:val="00B93B56"/>
    <w:rsid w:val="00B93FBD"/>
    <w:rsid w:val="00BA180C"/>
    <w:rsid w:val="00BA255B"/>
    <w:rsid w:val="00BA3012"/>
    <w:rsid w:val="00BA7C08"/>
    <w:rsid w:val="00BB0974"/>
    <w:rsid w:val="00BB2413"/>
    <w:rsid w:val="00BB41C1"/>
    <w:rsid w:val="00BB4851"/>
    <w:rsid w:val="00BB4CD5"/>
    <w:rsid w:val="00BC1787"/>
    <w:rsid w:val="00BC3E39"/>
    <w:rsid w:val="00BC6521"/>
    <w:rsid w:val="00BC6E3B"/>
    <w:rsid w:val="00BC7A93"/>
    <w:rsid w:val="00BD134D"/>
    <w:rsid w:val="00BD2106"/>
    <w:rsid w:val="00BD4810"/>
    <w:rsid w:val="00BD4CCA"/>
    <w:rsid w:val="00BD524A"/>
    <w:rsid w:val="00BD5641"/>
    <w:rsid w:val="00BD7562"/>
    <w:rsid w:val="00BE0E41"/>
    <w:rsid w:val="00BE172A"/>
    <w:rsid w:val="00BE632F"/>
    <w:rsid w:val="00BE7B2D"/>
    <w:rsid w:val="00BF02BC"/>
    <w:rsid w:val="00BF07E1"/>
    <w:rsid w:val="00BF08D1"/>
    <w:rsid w:val="00BF0AE9"/>
    <w:rsid w:val="00BF2203"/>
    <w:rsid w:val="00BF3317"/>
    <w:rsid w:val="00BF3EDA"/>
    <w:rsid w:val="00C00FD2"/>
    <w:rsid w:val="00C07530"/>
    <w:rsid w:val="00C07B08"/>
    <w:rsid w:val="00C10813"/>
    <w:rsid w:val="00C1125B"/>
    <w:rsid w:val="00C1402C"/>
    <w:rsid w:val="00C15D93"/>
    <w:rsid w:val="00C15E40"/>
    <w:rsid w:val="00C15EA6"/>
    <w:rsid w:val="00C17C5C"/>
    <w:rsid w:val="00C206F7"/>
    <w:rsid w:val="00C2084F"/>
    <w:rsid w:val="00C20A20"/>
    <w:rsid w:val="00C23254"/>
    <w:rsid w:val="00C23FD5"/>
    <w:rsid w:val="00C26E24"/>
    <w:rsid w:val="00C27499"/>
    <w:rsid w:val="00C27624"/>
    <w:rsid w:val="00C302E8"/>
    <w:rsid w:val="00C30D40"/>
    <w:rsid w:val="00C3277A"/>
    <w:rsid w:val="00C32A54"/>
    <w:rsid w:val="00C33133"/>
    <w:rsid w:val="00C33849"/>
    <w:rsid w:val="00C36B61"/>
    <w:rsid w:val="00C418B6"/>
    <w:rsid w:val="00C43365"/>
    <w:rsid w:val="00C4414A"/>
    <w:rsid w:val="00C45B1D"/>
    <w:rsid w:val="00C50184"/>
    <w:rsid w:val="00C51BBB"/>
    <w:rsid w:val="00C51EB3"/>
    <w:rsid w:val="00C56364"/>
    <w:rsid w:val="00C56C2B"/>
    <w:rsid w:val="00C56F92"/>
    <w:rsid w:val="00C600FD"/>
    <w:rsid w:val="00C601C0"/>
    <w:rsid w:val="00C60A82"/>
    <w:rsid w:val="00C6115F"/>
    <w:rsid w:val="00C612FF"/>
    <w:rsid w:val="00C62084"/>
    <w:rsid w:val="00C62603"/>
    <w:rsid w:val="00C63A8D"/>
    <w:rsid w:val="00C64A8C"/>
    <w:rsid w:val="00C65433"/>
    <w:rsid w:val="00C66334"/>
    <w:rsid w:val="00C66E40"/>
    <w:rsid w:val="00C7032D"/>
    <w:rsid w:val="00C71CEE"/>
    <w:rsid w:val="00C757CA"/>
    <w:rsid w:val="00C80729"/>
    <w:rsid w:val="00C819F0"/>
    <w:rsid w:val="00C8468B"/>
    <w:rsid w:val="00C90103"/>
    <w:rsid w:val="00C92E34"/>
    <w:rsid w:val="00C934BD"/>
    <w:rsid w:val="00C940B4"/>
    <w:rsid w:val="00C967D5"/>
    <w:rsid w:val="00CA02B9"/>
    <w:rsid w:val="00CA182F"/>
    <w:rsid w:val="00CA1FFF"/>
    <w:rsid w:val="00CA3953"/>
    <w:rsid w:val="00CA48E5"/>
    <w:rsid w:val="00CA4AFA"/>
    <w:rsid w:val="00CA6B55"/>
    <w:rsid w:val="00CB0A76"/>
    <w:rsid w:val="00CB33DF"/>
    <w:rsid w:val="00CB37FA"/>
    <w:rsid w:val="00CB65FA"/>
    <w:rsid w:val="00CC250D"/>
    <w:rsid w:val="00CC2584"/>
    <w:rsid w:val="00CD0D0F"/>
    <w:rsid w:val="00CD13EF"/>
    <w:rsid w:val="00CD17D0"/>
    <w:rsid w:val="00CD27BD"/>
    <w:rsid w:val="00CD3028"/>
    <w:rsid w:val="00CD361A"/>
    <w:rsid w:val="00CD7616"/>
    <w:rsid w:val="00CE000E"/>
    <w:rsid w:val="00CE15E8"/>
    <w:rsid w:val="00CE16A8"/>
    <w:rsid w:val="00CE1D54"/>
    <w:rsid w:val="00CE28BE"/>
    <w:rsid w:val="00CE5763"/>
    <w:rsid w:val="00CE726D"/>
    <w:rsid w:val="00CF267A"/>
    <w:rsid w:val="00CF2E96"/>
    <w:rsid w:val="00CF360F"/>
    <w:rsid w:val="00CF5A6E"/>
    <w:rsid w:val="00CF72D8"/>
    <w:rsid w:val="00CF7731"/>
    <w:rsid w:val="00CF7911"/>
    <w:rsid w:val="00D00564"/>
    <w:rsid w:val="00D02FC9"/>
    <w:rsid w:val="00D03617"/>
    <w:rsid w:val="00D07D82"/>
    <w:rsid w:val="00D113CF"/>
    <w:rsid w:val="00D11C04"/>
    <w:rsid w:val="00D14B57"/>
    <w:rsid w:val="00D1517C"/>
    <w:rsid w:val="00D16299"/>
    <w:rsid w:val="00D168F1"/>
    <w:rsid w:val="00D2105F"/>
    <w:rsid w:val="00D21412"/>
    <w:rsid w:val="00D25B74"/>
    <w:rsid w:val="00D26C31"/>
    <w:rsid w:val="00D3032B"/>
    <w:rsid w:val="00D307A2"/>
    <w:rsid w:val="00D33A33"/>
    <w:rsid w:val="00D33C41"/>
    <w:rsid w:val="00D34297"/>
    <w:rsid w:val="00D35429"/>
    <w:rsid w:val="00D35963"/>
    <w:rsid w:val="00D35C95"/>
    <w:rsid w:val="00D40098"/>
    <w:rsid w:val="00D40C24"/>
    <w:rsid w:val="00D41471"/>
    <w:rsid w:val="00D417E3"/>
    <w:rsid w:val="00D41C71"/>
    <w:rsid w:val="00D41F62"/>
    <w:rsid w:val="00D43799"/>
    <w:rsid w:val="00D44EDE"/>
    <w:rsid w:val="00D45089"/>
    <w:rsid w:val="00D45FBF"/>
    <w:rsid w:val="00D46501"/>
    <w:rsid w:val="00D4719B"/>
    <w:rsid w:val="00D472F4"/>
    <w:rsid w:val="00D478EB"/>
    <w:rsid w:val="00D47D7C"/>
    <w:rsid w:val="00D53D9E"/>
    <w:rsid w:val="00D558ED"/>
    <w:rsid w:val="00D6160A"/>
    <w:rsid w:val="00D62DEC"/>
    <w:rsid w:val="00D630F5"/>
    <w:rsid w:val="00D63A62"/>
    <w:rsid w:val="00D64FFA"/>
    <w:rsid w:val="00D66A96"/>
    <w:rsid w:val="00D70A58"/>
    <w:rsid w:val="00D713B1"/>
    <w:rsid w:val="00D72858"/>
    <w:rsid w:val="00D77A7A"/>
    <w:rsid w:val="00D77C0B"/>
    <w:rsid w:val="00D80568"/>
    <w:rsid w:val="00D81149"/>
    <w:rsid w:val="00D812E8"/>
    <w:rsid w:val="00D8177A"/>
    <w:rsid w:val="00D829D8"/>
    <w:rsid w:val="00D8374F"/>
    <w:rsid w:val="00D84A71"/>
    <w:rsid w:val="00D84CA0"/>
    <w:rsid w:val="00D85776"/>
    <w:rsid w:val="00D86202"/>
    <w:rsid w:val="00D86C1E"/>
    <w:rsid w:val="00D873B6"/>
    <w:rsid w:val="00D87CD7"/>
    <w:rsid w:val="00D926EA"/>
    <w:rsid w:val="00D93AA9"/>
    <w:rsid w:val="00D9437D"/>
    <w:rsid w:val="00D974D6"/>
    <w:rsid w:val="00DA2020"/>
    <w:rsid w:val="00DA46A2"/>
    <w:rsid w:val="00DA5431"/>
    <w:rsid w:val="00DA5483"/>
    <w:rsid w:val="00DA63D1"/>
    <w:rsid w:val="00DB2276"/>
    <w:rsid w:val="00DB248B"/>
    <w:rsid w:val="00DB37F1"/>
    <w:rsid w:val="00DB3D10"/>
    <w:rsid w:val="00DB54D5"/>
    <w:rsid w:val="00DB64DF"/>
    <w:rsid w:val="00DC30B7"/>
    <w:rsid w:val="00DC7696"/>
    <w:rsid w:val="00DD0031"/>
    <w:rsid w:val="00DD17AB"/>
    <w:rsid w:val="00DD2B97"/>
    <w:rsid w:val="00DD35FE"/>
    <w:rsid w:val="00DD49DE"/>
    <w:rsid w:val="00DD4C7C"/>
    <w:rsid w:val="00DD50F8"/>
    <w:rsid w:val="00DD5AB0"/>
    <w:rsid w:val="00DD5E94"/>
    <w:rsid w:val="00DD6924"/>
    <w:rsid w:val="00DD7B39"/>
    <w:rsid w:val="00DE049C"/>
    <w:rsid w:val="00DE0C71"/>
    <w:rsid w:val="00DE1D33"/>
    <w:rsid w:val="00DE207B"/>
    <w:rsid w:val="00DE2C6D"/>
    <w:rsid w:val="00DE4B30"/>
    <w:rsid w:val="00DE77E3"/>
    <w:rsid w:val="00DE7F96"/>
    <w:rsid w:val="00DF0085"/>
    <w:rsid w:val="00DF0A65"/>
    <w:rsid w:val="00DF11C3"/>
    <w:rsid w:val="00DF15D3"/>
    <w:rsid w:val="00DF1653"/>
    <w:rsid w:val="00DF39AA"/>
    <w:rsid w:val="00DF48AC"/>
    <w:rsid w:val="00DF511A"/>
    <w:rsid w:val="00DF5A5B"/>
    <w:rsid w:val="00DF6718"/>
    <w:rsid w:val="00DF6A55"/>
    <w:rsid w:val="00DF6E46"/>
    <w:rsid w:val="00E00D56"/>
    <w:rsid w:val="00E01AA3"/>
    <w:rsid w:val="00E02761"/>
    <w:rsid w:val="00E035BF"/>
    <w:rsid w:val="00E03961"/>
    <w:rsid w:val="00E060FE"/>
    <w:rsid w:val="00E078FC"/>
    <w:rsid w:val="00E100DE"/>
    <w:rsid w:val="00E1304F"/>
    <w:rsid w:val="00E15079"/>
    <w:rsid w:val="00E171CF"/>
    <w:rsid w:val="00E1739B"/>
    <w:rsid w:val="00E17AE3"/>
    <w:rsid w:val="00E203B8"/>
    <w:rsid w:val="00E22B81"/>
    <w:rsid w:val="00E25A45"/>
    <w:rsid w:val="00E26376"/>
    <w:rsid w:val="00E26911"/>
    <w:rsid w:val="00E30444"/>
    <w:rsid w:val="00E313C6"/>
    <w:rsid w:val="00E32EE6"/>
    <w:rsid w:val="00E32FA6"/>
    <w:rsid w:val="00E350AE"/>
    <w:rsid w:val="00E352EB"/>
    <w:rsid w:val="00E35B7B"/>
    <w:rsid w:val="00E36101"/>
    <w:rsid w:val="00E36B31"/>
    <w:rsid w:val="00E416BB"/>
    <w:rsid w:val="00E42301"/>
    <w:rsid w:val="00E42754"/>
    <w:rsid w:val="00E453C0"/>
    <w:rsid w:val="00E515E6"/>
    <w:rsid w:val="00E51738"/>
    <w:rsid w:val="00E531B5"/>
    <w:rsid w:val="00E555A0"/>
    <w:rsid w:val="00E5579A"/>
    <w:rsid w:val="00E604DE"/>
    <w:rsid w:val="00E606B4"/>
    <w:rsid w:val="00E62794"/>
    <w:rsid w:val="00E64EEA"/>
    <w:rsid w:val="00E71C44"/>
    <w:rsid w:val="00E721C9"/>
    <w:rsid w:val="00E728E2"/>
    <w:rsid w:val="00E7310E"/>
    <w:rsid w:val="00E752C6"/>
    <w:rsid w:val="00E75BFC"/>
    <w:rsid w:val="00E762AB"/>
    <w:rsid w:val="00E77166"/>
    <w:rsid w:val="00E81819"/>
    <w:rsid w:val="00E81863"/>
    <w:rsid w:val="00E845FD"/>
    <w:rsid w:val="00E8552D"/>
    <w:rsid w:val="00E8728C"/>
    <w:rsid w:val="00E87C1D"/>
    <w:rsid w:val="00E92311"/>
    <w:rsid w:val="00E944B2"/>
    <w:rsid w:val="00E9452C"/>
    <w:rsid w:val="00E9637B"/>
    <w:rsid w:val="00EA064D"/>
    <w:rsid w:val="00EA1423"/>
    <w:rsid w:val="00EA436C"/>
    <w:rsid w:val="00EA44BC"/>
    <w:rsid w:val="00EB20DB"/>
    <w:rsid w:val="00EB3661"/>
    <w:rsid w:val="00EB3E85"/>
    <w:rsid w:val="00EB63C5"/>
    <w:rsid w:val="00EC0126"/>
    <w:rsid w:val="00EC1029"/>
    <w:rsid w:val="00EC2284"/>
    <w:rsid w:val="00EC301B"/>
    <w:rsid w:val="00EC7430"/>
    <w:rsid w:val="00EC778E"/>
    <w:rsid w:val="00ED089A"/>
    <w:rsid w:val="00ED1ECD"/>
    <w:rsid w:val="00ED33AD"/>
    <w:rsid w:val="00ED4225"/>
    <w:rsid w:val="00ED45B1"/>
    <w:rsid w:val="00ED6880"/>
    <w:rsid w:val="00EE389C"/>
    <w:rsid w:val="00EE6072"/>
    <w:rsid w:val="00EF079E"/>
    <w:rsid w:val="00EF0E45"/>
    <w:rsid w:val="00EF1DEC"/>
    <w:rsid w:val="00EF1EF3"/>
    <w:rsid w:val="00EF3025"/>
    <w:rsid w:val="00EF65F1"/>
    <w:rsid w:val="00F013F3"/>
    <w:rsid w:val="00F03004"/>
    <w:rsid w:val="00F066AF"/>
    <w:rsid w:val="00F06E91"/>
    <w:rsid w:val="00F10441"/>
    <w:rsid w:val="00F1167F"/>
    <w:rsid w:val="00F11B8B"/>
    <w:rsid w:val="00F12F16"/>
    <w:rsid w:val="00F13414"/>
    <w:rsid w:val="00F1368E"/>
    <w:rsid w:val="00F1465B"/>
    <w:rsid w:val="00F14EEF"/>
    <w:rsid w:val="00F15334"/>
    <w:rsid w:val="00F15A77"/>
    <w:rsid w:val="00F15DBE"/>
    <w:rsid w:val="00F20F50"/>
    <w:rsid w:val="00F23376"/>
    <w:rsid w:val="00F2476E"/>
    <w:rsid w:val="00F25AE5"/>
    <w:rsid w:val="00F25B05"/>
    <w:rsid w:val="00F27721"/>
    <w:rsid w:val="00F27733"/>
    <w:rsid w:val="00F27798"/>
    <w:rsid w:val="00F27852"/>
    <w:rsid w:val="00F302B1"/>
    <w:rsid w:val="00F33154"/>
    <w:rsid w:val="00F33DD5"/>
    <w:rsid w:val="00F34133"/>
    <w:rsid w:val="00F34A78"/>
    <w:rsid w:val="00F35EE0"/>
    <w:rsid w:val="00F36C0E"/>
    <w:rsid w:val="00F373D6"/>
    <w:rsid w:val="00F41C2C"/>
    <w:rsid w:val="00F45291"/>
    <w:rsid w:val="00F45765"/>
    <w:rsid w:val="00F45A88"/>
    <w:rsid w:val="00F466F3"/>
    <w:rsid w:val="00F46F2E"/>
    <w:rsid w:val="00F51A37"/>
    <w:rsid w:val="00F52654"/>
    <w:rsid w:val="00F529C3"/>
    <w:rsid w:val="00F53BC8"/>
    <w:rsid w:val="00F53DCA"/>
    <w:rsid w:val="00F54986"/>
    <w:rsid w:val="00F56E1E"/>
    <w:rsid w:val="00F61C08"/>
    <w:rsid w:val="00F656A8"/>
    <w:rsid w:val="00F66052"/>
    <w:rsid w:val="00F66517"/>
    <w:rsid w:val="00F66D89"/>
    <w:rsid w:val="00F67D43"/>
    <w:rsid w:val="00F71DC6"/>
    <w:rsid w:val="00F722FF"/>
    <w:rsid w:val="00F7295F"/>
    <w:rsid w:val="00F73571"/>
    <w:rsid w:val="00F74365"/>
    <w:rsid w:val="00F7782E"/>
    <w:rsid w:val="00F77B2D"/>
    <w:rsid w:val="00F826AC"/>
    <w:rsid w:val="00F82A93"/>
    <w:rsid w:val="00F83D87"/>
    <w:rsid w:val="00F869D6"/>
    <w:rsid w:val="00F90FB6"/>
    <w:rsid w:val="00F910DB"/>
    <w:rsid w:val="00F91199"/>
    <w:rsid w:val="00F94223"/>
    <w:rsid w:val="00F976EE"/>
    <w:rsid w:val="00FA0933"/>
    <w:rsid w:val="00FA0E04"/>
    <w:rsid w:val="00FA48E9"/>
    <w:rsid w:val="00FA5271"/>
    <w:rsid w:val="00FA6D62"/>
    <w:rsid w:val="00FA7BCD"/>
    <w:rsid w:val="00FB1512"/>
    <w:rsid w:val="00FB6193"/>
    <w:rsid w:val="00FB7CC3"/>
    <w:rsid w:val="00FC1FE5"/>
    <w:rsid w:val="00FC6F15"/>
    <w:rsid w:val="00FC7D06"/>
    <w:rsid w:val="00FD0200"/>
    <w:rsid w:val="00FD05BB"/>
    <w:rsid w:val="00FD0610"/>
    <w:rsid w:val="00FD1023"/>
    <w:rsid w:val="00FD2EBC"/>
    <w:rsid w:val="00FD4007"/>
    <w:rsid w:val="00FD6523"/>
    <w:rsid w:val="00FD6BCF"/>
    <w:rsid w:val="00FE0332"/>
    <w:rsid w:val="00FE14CE"/>
    <w:rsid w:val="00FE4674"/>
    <w:rsid w:val="00FE7E46"/>
    <w:rsid w:val="00FF13D6"/>
    <w:rsid w:val="00FF17D4"/>
    <w:rsid w:val="00FF3169"/>
    <w:rsid w:val="00FF3DAD"/>
    <w:rsid w:val="00FF4378"/>
    <w:rsid w:val="00FF5396"/>
    <w:rsid w:val="00FF74E0"/>
    <w:rsid w:val="012F4102"/>
    <w:rsid w:val="0144D90C"/>
    <w:rsid w:val="019A2E62"/>
    <w:rsid w:val="0232A815"/>
    <w:rsid w:val="02BA332C"/>
    <w:rsid w:val="034BAA21"/>
    <w:rsid w:val="0369C934"/>
    <w:rsid w:val="03905D30"/>
    <w:rsid w:val="03A411D8"/>
    <w:rsid w:val="03B6B7C2"/>
    <w:rsid w:val="04588738"/>
    <w:rsid w:val="04D5C4FD"/>
    <w:rsid w:val="052FA87C"/>
    <w:rsid w:val="076D69EB"/>
    <w:rsid w:val="077AC5EE"/>
    <w:rsid w:val="07D9DD7C"/>
    <w:rsid w:val="08136C50"/>
    <w:rsid w:val="088CE724"/>
    <w:rsid w:val="08B3C109"/>
    <w:rsid w:val="08D137D7"/>
    <w:rsid w:val="0964C34B"/>
    <w:rsid w:val="09E271DE"/>
    <w:rsid w:val="0B5E509C"/>
    <w:rsid w:val="0B62A359"/>
    <w:rsid w:val="0B8AF0D3"/>
    <w:rsid w:val="0C02F6DA"/>
    <w:rsid w:val="0C222781"/>
    <w:rsid w:val="0C8FD448"/>
    <w:rsid w:val="0CB33A8F"/>
    <w:rsid w:val="0CD794B1"/>
    <w:rsid w:val="0D4E558C"/>
    <w:rsid w:val="0D5BFAB1"/>
    <w:rsid w:val="0D8FF164"/>
    <w:rsid w:val="0DEBBCD1"/>
    <w:rsid w:val="0DF614CA"/>
    <w:rsid w:val="0DF9F083"/>
    <w:rsid w:val="0E65EFE1"/>
    <w:rsid w:val="0E7C698D"/>
    <w:rsid w:val="0F086ABE"/>
    <w:rsid w:val="0F805C02"/>
    <w:rsid w:val="0F972B1A"/>
    <w:rsid w:val="0FC43445"/>
    <w:rsid w:val="0FE90EDF"/>
    <w:rsid w:val="100B3FBF"/>
    <w:rsid w:val="10610991"/>
    <w:rsid w:val="10903295"/>
    <w:rsid w:val="10FEAAED"/>
    <w:rsid w:val="11B20108"/>
    <w:rsid w:val="12EE21F8"/>
    <w:rsid w:val="12EEA9C0"/>
    <w:rsid w:val="1341BEA4"/>
    <w:rsid w:val="13DAFDF4"/>
    <w:rsid w:val="1469DEE1"/>
    <w:rsid w:val="15755D40"/>
    <w:rsid w:val="1587DE9A"/>
    <w:rsid w:val="1636429C"/>
    <w:rsid w:val="16BF0BE5"/>
    <w:rsid w:val="16C279FF"/>
    <w:rsid w:val="1732418B"/>
    <w:rsid w:val="17C426E3"/>
    <w:rsid w:val="17D7FD00"/>
    <w:rsid w:val="1843D750"/>
    <w:rsid w:val="187CF9CD"/>
    <w:rsid w:val="198F8D01"/>
    <w:rsid w:val="19B7FD00"/>
    <w:rsid w:val="1ACBEDDE"/>
    <w:rsid w:val="1B86F1BC"/>
    <w:rsid w:val="1C02977C"/>
    <w:rsid w:val="1C2B6A86"/>
    <w:rsid w:val="1C38D888"/>
    <w:rsid w:val="1D130468"/>
    <w:rsid w:val="1D3F6099"/>
    <w:rsid w:val="1DF2BE2B"/>
    <w:rsid w:val="1E218864"/>
    <w:rsid w:val="1E992979"/>
    <w:rsid w:val="1EDF8CCE"/>
    <w:rsid w:val="1F025A73"/>
    <w:rsid w:val="1F212CC5"/>
    <w:rsid w:val="1F5FB4DD"/>
    <w:rsid w:val="1F60ECE7"/>
    <w:rsid w:val="1F665E38"/>
    <w:rsid w:val="1F6E2D13"/>
    <w:rsid w:val="1F7945F7"/>
    <w:rsid w:val="205445ED"/>
    <w:rsid w:val="208A4DAA"/>
    <w:rsid w:val="209283B7"/>
    <w:rsid w:val="20D81E8B"/>
    <w:rsid w:val="20F5F140"/>
    <w:rsid w:val="2192DAE8"/>
    <w:rsid w:val="219E5AB5"/>
    <w:rsid w:val="21CCCC69"/>
    <w:rsid w:val="224EB595"/>
    <w:rsid w:val="229F1771"/>
    <w:rsid w:val="22AB2B9A"/>
    <w:rsid w:val="22E72443"/>
    <w:rsid w:val="22EB1F6E"/>
    <w:rsid w:val="22FE2D0F"/>
    <w:rsid w:val="23A44601"/>
    <w:rsid w:val="23C81C45"/>
    <w:rsid w:val="2428F3B2"/>
    <w:rsid w:val="2465D6BF"/>
    <w:rsid w:val="249D1946"/>
    <w:rsid w:val="25809433"/>
    <w:rsid w:val="2629B6B9"/>
    <w:rsid w:val="266DD1A3"/>
    <w:rsid w:val="2673D7E6"/>
    <w:rsid w:val="26922B0D"/>
    <w:rsid w:val="26F789B9"/>
    <w:rsid w:val="27AB9680"/>
    <w:rsid w:val="27B3F120"/>
    <w:rsid w:val="281E0FDA"/>
    <w:rsid w:val="2858412E"/>
    <w:rsid w:val="29DF61D6"/>
    <w:rsid w:val="2A78C30D"/>
    <w:rsid w:val="2B0EFFD5"/>
    <w:rsid w:val="2BC0304C"/>
    <w:rsid w:val="2BE79ADA"/>
    <w:rsid w:val="2C7A3141"/>
    <w:rsid w:val="2C7C0B9E"/>
    <w:rsid w:val="2C86A553"/>
    <w:rsid w:val="2C94EE06"/>
    <w:rsid w:val="2CD8CD71"/>
    <w:rsid w:val="2D261A1E"/>
    <w:rsid w:val="2D28527C"/>
    <w:rsid w:val="2D827085"/>
    <w:rsid w:val="2D827313"/>
    <w:rsid w:val="2DB561CF"/>
    <w:rsid w:val="2E29F9E7"/>
    <w:rsid w:val="2E34DBEC"/>
    <w:rsid w:val="2ECA0C50"/>
    <w:rsid w:val="2F7DA0BC"/>
    <w:rsid w:val="2FC7E929"/>
    <w:rsid w:val="2FCE4BF6"/>
    <w:rsid w:val="2FD2606D"/>
    <w:rsid w:val="302C92D9"/>
    <w:rsid w:val="3126AD71"/>
    <w:rsid w:val="31C3E70F"/>
    <w:rsid w:val="31C4CA50"/>
    <w:rsid w:val="32F526B5"/>
    <w:rsid w:val="33448D4F"/>
    <w:rsid w:val="33E80E2A"/>
    <w:rsid w:val="34090733"/>
    <w:rsid w:val="34680E78"/>
    <w:rsid w:val="349751E6"/>
    <w:rsid w:val="34B90105"/>
    <w:rsid w:val="34C8F5A0"/>
    <w:rsid w:val="34F2A19A"/>
    <w:rsid w:val="35B4F653"/>
    <w:rsid w:val="3634FFAA"/>
    <w:rsid w:val="3681D147"/>
    <w:rsid w:val="3682A517"/>
    <w:rsid w:val="36E7FB3D"/>
    <w:rsid w:val="37D91217"/>
    <w:rsid w:val="3839A8C5"/>
    <w:rsid w:val="386FE2C8"/>
    <w:rsid w:val="38C1B548"/>
    <w:rsid w:val="38D1F869"/>
    <w:rsid w:val="39B5A8BE"/>
    <w:rsid w:val="39F9AAAE"/>
    <w:rsid w:val="39FCE9B7"/>
    <w:rsid w:val="3A94BADA"/>
    <w:rsid w:val="3AACCE07"/>
    <w:rsid w:val="3AEED26C"/>
    <w:rsid w:val="3AF18B6C"/>
    <w:rsid w:val="3B6BC16C"/>
    <w:rsid w:val="3C42962A"/>
    <w:rsid w:val="3C8AC6AE"/>
    <w:rsid w:val="3CDC30C1"/>
    <w:rsid w:val="3CFD61B4"/>
    <w:rsid w:val="3D2710B1"/>
    <w:rsid w:val="3D56A5A7"/>
    <w:rsid w:val="3DC6497D"/>
    <w:rsid w:val="3E195839"/>
    <w:rsid w:val="3EC5D413"/>
    <w:rsid w:val="3F5F1E92"/>
    <w:rsid w:val="3FBFDD8E"/>
    <w:rsid w:val="411C35A1"/>
    <w:rsid w:val="4189EF55"/>
    <w:rsid w:val="418F4483"/>
    <w:rsid w:val="43575418"/>
    <w:rsid w:val="438E5E22"/>
    <w:rsid w:val="43BD9F78"/>
    <w:rsid w:val="43F851DB"/>
    <w:rsid w:val="44DA884C"/>
    <w:rsid w:val="44E49B9E"/>
    <w:rsid w:val="45047CC3"/>
    <w:rsid w:val="45AAE905"/>
    <w:rsid w:val="45EA85B8"/>
    <w:rsid w:val="45EDD28A"/>
    <w:rsid w:val="4603FB3E"/>
    <w:rsid w:val="462411A5"/>
    <w:rsid w:val="466F211B"/>
    <w:rsid w:val="46FA625F"/>
    <w:rsid w:val="4700BA43"/>
    <w:rsid w:val="479EDC17"/>
    <w:rsid w:val="47EFFC0A"/>
    <w:rsid w:val="48C2E197"/>
    <w:rsid w:val="49A0DEB3"/>
    <w:rsid w:val="4A17DA49"/>
    <w:rsid w:val="4A7233EF"/>
    <w:rsid w:val="4A74052C"/>
    <w:rsid w:val="4A962AAB"/>
    <w:rsid w:val="4AAB623B"/>
    <w:rsid w:val="4ADEF05D"/>
    <w:rsid w:val="4AEEF39B"/>
    <w:rsid w:val="4B11E8C8"/>
    <w:rsid w:val="4B1EC61B"/>
    <w:rsid w:val="4B211C6A"/>
    <w:rsid w:val="4B63C282"/>
    <w:rsid w:val="4B992384"/>
    <w:rsid w:val="4C0B1F60"/>
    <w:rsid w:val="4C370251"/>
    <w:rsid w:val="4C5BAD42"/>
    <w:rsid w:val="4C76FB30"/>
    <w:rsid w:val="4C85F963"/>
    <w:rsid w:val="4CAF2A79"/>
    <w:rsid w:val="4D14C699"/>
    <w:rsid w:val="4EAE8124"/>
    <w:rsid w:val="4F9FCD3E"/>
    <w:rsid w:val="4FD77462"/>
    <w:rsid w:val="51143E14"/>
    <w:rsid w:val="51157026"/>
    <w:rsid w:val="52985251"/>
    <w:rsid w:val="53A7B0DE"/>
    <w:rsid w:val="53B9A303"/>
    <w:rsid w:val="53EEB716"/>
    <w:rsid w:val="53F4A1F6"/>
    <w:rsid w:val="54D5DCB5"/>
    <w:rsid w:val="54E249B1"/>
    <w:rsid w:val="551336D7"/>
    <w:rsid w:val="552B2847"/>
    <w:rsid w:val="55434952"/>
    <w:rsid w:val="55503DCC"/>
    <w:rsid w:val="5574F30B"/>
    <w:rsid w:val="55BC4125"/>
    <w:rsid w:val="56519A1C"/>
    <w:rsid w:val="5694AF10"/>
    <w:rsid w:val="56C1B75E"/>
    <w:rsid w:val="57D70920"/>
    <w:rsid w:val="581F2745"/>
    <w:rsid w:val="5856AA8A"/>
    <w:rsid w:val="5896D26F"/>
    <w:rsid w:val="58FC617B"/>
    <w:rsid w:val="5907FFB3"/>
    <w:rsid w:val="590B27B3"/>
    <w:rsid w:val="59430245"/>
    <w:rsid w:val="595595B0"/>
    <w:rsid w:val="5A44FC31"/>
    <w:rsid w:val="5AA76898"/>
    <w:rsid w:val="5ABBD512"/>
    <w:rsid w:val="5B352AE9"/>
    <w:rsid w:val="5B65A1FC"/>
    <w:rsid w:val="5B8C0A95"/>
    <w:rsid w:val="5BFAEF80"/>
    <w:rsid w:val="5CA577C4"/>
    <w:rsid w:val="5CE68339"/>
    <w:rsid w:val="5D23B694"/>
    <w:rsid w:val="5DB7ACEA"/>
    <w:rsid w:val="5DDF1F14"/>
    <w:rsid w:val="5E0096A9"/>
    <w:rsid w:val="5E22F841"/>
    <w:rsid w:val="5E28728B"/>
    <w:rsid w:val="5ECA46D1"/>
    <w:rsid w:val="5EE93C2C"/>
    <w:rsid w:val="5F52F015"/>
    <w:rsid w:val="5F5CA1D4"/>
    <w:rsid w:val="5F8684B5"/>
    <w:rsid w:val="605CF742"/>
    <w:rsid w:val="6080971E"/>
    <w:rsid w:val="60A9459B"/>
    <w:rsid w:val="613D4344"/>
    <w:rsid w:val="614755B5"/>
    <w:rsid w:val="61949E61"/>
    <w:rsid w:val="61C51730"/>
    <w:rsid w:val="62196A95"/>
    <w:rsid w:val="622077F0"/>
    <w:rsid w:val="6223E54B"/>
    <w:rsid w:val="624AEBA9"/>
    <w:rsid w:val="62E20D37"/>
    <w:rsid w:val="631AECD1"/>
    <w:rsid w:val="63D62888"/>
    <w:rsid w:val="640E4026"/>
    <w:rsid w:val="64225D57"/>
    <w:rsid w:val="64250F59"/>
    <w:rsid w:val="6448E736"/>
    <w:rsid w:val="64576D23"/>
    <w:rsid w:val="66185542"/>
    <w:rsid w:val="672553C2"/>
    <w:rsid w:val="67261A21"/>
    <w:rsid w:val="67A5E427"/>
    <w:rsid w:val="67D39AE0"/>
    <w:rsid w:val="681FB871"/>
    <w:rsid w:val="6866B6D3"/>
    <w:rsid w:val="68AFD0C4"/>
    <w:rsid w:val="68F95266"/>
    <w:rsid w:val="69123F36"/>
    <w:rsid w:val="692D0826"/>
    <w:rsid w:val="69B0B31C"/>
    <w:rsid w:val="6A9DB3F1"/>
    <w:rsid w:val="6B803F73"/>
    <w:rsid w:val="6BE2B25C"/>
    <w:rsid w:val="6C151730"/>
    <w:rsid w:val="6C38C9E5"/>
    <w:rsid w:val="6C3D7DEE"/>
    <w:rsid w:val="6C603695"/>
    <w:rsid w:val="6C77EB14"/>
    <w:rsid w:val="6C9F9766"/>
    <w:rsid w:val="6CFEF758"/>
    <w:rsid w:val="6D33CD49"/>
    <w:rsid w:val="6D8C0124"/>
    <w:rsid w:val="6E1EA083"/>
    <w:rsid w:val="6E210957"/>
    <w:rsid w:val="6ED5AC9C"/>
    <w:rsid w:val="6F3DBF95"/>
    <w:rsid w:val="6F41CCAD"/>
    <w:rsid w:val="6FF04425"/>
    <w:rsid w:val="70758C53"/>
    <w:rsid w:val="7084EA66"/>
    <w:rsid w:val="708A15BA"/>
    <w:rsid w:val="71E4E481"/>
    <w:rsid w:val="71FF1661"/>
    <w:rsid w:val="7252DFF4"/>
    <w:rsid w:val="727AB8ED"/>
    <w:rsid w:val="7289778E"/>
    <w:rsid w:val="72AFBBA9"/>
    <w:rsid w:val="72C88A8F"/>
    <w:rsid w:val="736114E2"/>
    <w:rsid w:val="74969697"/>
    <w:rsid w:val="74C35866"/>
    <w:rsid w:val="74EFDA14"/>
    <w:rsid w:val="756421E0"/>
    <w:rsid w:val="76BDAA68"/>
    <w:rsid w:val="77374C9D"/>
    <w:rsid w:val="77A23099"/>
    <w:rsid w:val="77E0003A"/>
    <w:rsid w:val="7860946C"/>
    <w:rsid w:val="78A1F244"/>
    <w:rsid w:val="791056DD"/>
    <w:rsid w:val="79A83ED0"/>
    <w:rsid w:val="79F982F1"/>
    <w:rsid w:val="7A432452"/>
    <w:rsid w:val="7A5E7D95"/>
    <w:rsid w:val="7A711F87"/>
    <w:rsid w:val="7AEC95E9"/>
    <w:rsid w:val="7B094142"/>
    <w:rsid w:val="7B1C115E"/>
    <w:rsid w:val="7B702180"/>
    <w:rsid w:val="7B9A75CF"/>
    <w:rsid w:val="7BDF6DC0"/>
    <w:rsid w:val="7CB2A4CE"/>
    <w:rsid w:val="7CCC0794"/>
    <w:rsid w:val="7CF3E097"/>
    <w:rsid w:val="7CFFDF58"/>
    <w:rsid w:val="7DB1264B"/>
    <w:rsid w:val="7DC3BBFB"/>
    <w:rsid w:val="7E3E972E"/>
    <w:rsid w:val="7E6A5D33"/>
    <w:rsid w:val="7EBF231B"/>
    <w:rsid w:val="7F36314C"/>
    <w:rsid w:val="7F6FA679"/>
    <w:rsid w:val="7F7B3E82"/>
    <w:rsid w:val="7F7CC443"/>
    <w:rsid w:val="7F863013"/>
    <w:rsid w:val="7FABFFE2"/>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130B3"/>
  <w15:chartTrackingRefBased/>
  <w15:docId w15:val="{3718F89F-CE1E-4A43-8A84-6A0263BE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erPangea Text" w:eastAsiaTheme="minorHAnsi" w:hAnsi="IberPangea Text" w:cs="Lato Light (Cuerpo)"/>
        <w:color w:val="00402A" w:themeColor="text2"/>
        <w:sz w:val="36"/>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D82"/>
    <w:rPr>
      <w:rFonts w:asciiTheme="minorHAnsi" w:hAnsiTheme="minorHAnsi"/>
      <w:color w:val="3A3734" w:themeColor="text1"/>
      <w:sz w:val="20"/>
    </w:rPr>
  </w:style>
  <w:style w:type="paragraph" w:styleId="Heading1">
    <w:name w:val="heading 1"/>
    <w:basedOn w:val="Normal"/>
    <w:next w:val="BodyText1"/>
    <w:link w:val="Heading1Char"/>
    <w:uiPriority w:val="9"/>
    <w:qFormat/>
    <w:rsid w:val="005A4F8C"/>
    <w:pPr>
      <w:keepNext/>
      <w:keepLines/>
      <w:spacing w:after="360" w:line="240" w:lineRule="auto"/>
      <w:outlineLvl w:val="0"/>
    </w:pPr>
    <w:rPr>
      <w:rFonts w:ascii="IberPangea Text Medium" w:eastAsia="Times New Roman" w:hAnsi="IberPangea Text Medium" w:cs="Times New Roman"/>
      <w:color w:val="008C38" w:themeColor="accent1"/>
      <w:sz w:val="48"/>
    </w:rPr>
  </w:style>
  <w:style w:type="paragraph" w:styleId="Heading2">
    <w:name w:val="heading 2"/>
    <w:basedOn w:val="Normal"/>
    <w:next w:val="Normal"/>
    <w:link w:val="Heading2Char"/>
    <w:uiPriority w:val="9"/>
    <w:unhideWhenUsed/>
    <w:qFormat/>
    <w:rsid w:val="00A70C50"/>
    <w:pPr>
      <w:keepNext/>
      <w:keepLines/>
      <w:spacing w:before="40" w:after="120" w:line="240" w:lineRule="auto"/>
      <w:outlineLvl w:val="1"/>
    </w:pPr>
    <w:rPr>
      <w:rFonts w:eastAsiaTheme="majorEastAsia" w:cs="Times New Roman"/>
      <w:color w:val="008C38" w:themeColor="accent1"/>
      <w:sz w:val="32"/>
      <w:szCs w:val="26"/>
    </w:rPr>
  </w:style>
  <w:style w:type="paragraph" w:styleId="Heading3">
    <w:name w:val="heading 3"/>
    <w:basedOn w:val="Normal"/>
    <w:next w:val="Normal"/>
    <w:link w:val="Heading3Char"/>
    <w:uiPriority w:val="9"/>
    <w:unhideWhenUsed/>
    <w:qFormat/>
    <w:rsid w:val="00A70C50"/>
    <w:pPr>
      <w:keepNext/>
      <w:keepLines/>
      <w:spacing w:before="120" w:after="240" w:line="240" w:lineRule="auto"/>
      <w:outlineLvl w:val="2"/>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A94A1F"/>
    <w:pPr>
      <w:keepNext/>
      <w:keepLines/>
      <w:spacing w:before="40" w:after="0"/>
      <w:outlineLvl w:val="3"/>
    </w:pPr>
    <w:rPr>
      <w:rFonts w:eastAsia="Times New Roman" w:cs="Times New Roman"/>
      <w:i/>
      <w:iCs/>
      <w:color w:val="008C3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E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E56"/>
  </w:style>
  <w:style w:type="paragraph" w:styleId="Footer">
    <w:name w:val="footer"/>
    <w:basedOn w:val="Normal"/>
    <w:link w:val="FooterChar"/>
    <w:uiPriority w:val="99"/>
    <w:unhideWhenUsed/>
    <w:rsid w:val="003A0E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E56"/>
  </w:style>
  <w:style w:type="paragraph" w:styleId="NormalWeb">
    <w:name w:val="Normal (Web)"/>
    <w:basedOn w:val="Normal"/>
    <w:link w:val="NormalWebChar"/>
    <w:uiPriority w:val="99"/>
    <w:unhideWhenUsed/>
    <w:rsid w:val="003A0E5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ocumenttitle">
    <w:name w:val="Document title"/>
    <w:basedOn w:val="Normal"/>
    <w:qFormat/>
    <w:rsid w:val="00165AE9"/>
    <w:pPr>
      <w:spacing w:after="360" w:line="240" w:lineRule="auto"/>
    </w:pPr>
    <w:rPr>
      <w:rFonts w:ascii="IberPangea Text SmBold" w:hAnsi="IberPangea Text SmBold" w:cs="IberPangea Text SmBold"/>
      <w:b/>
      <w:bCs/>
      <w:color w:val="008C38"/>
      <w:sz w:val="104"/>
      <w:lang w:val="en-US"/>
    </w:rPr>
  </w:style>
  <w:style w:type="paragraph" w:customStyle="1" w:styleId="BodyText1">
    <w:name w:val="Body Text1"/>
    <w:basedOn w:val="Normal"/>
    <w:link w:val="BodytextChar"/>
    <w:qFormat/>
    <w:rsid w:val="00D66A96"/>
    <w:rPr>
      <w:rFonts w:ascii="IberPangea Text Light" w:hAnsi="IberPangea Text Light"/>
    </w:rPr>
  </w:style>
  <w:style w:type="character" w:customStyle="1" w:styleId="NormalWebChar">
    <w:name w:val="Normal (Web) Char"/>
    <w:basedOn w:val="DefaultParagraphFont"/>
    <w:link w:val="NormalWeb"/>
    <w:uiPriority w:val="99"/>
    <w:rsid w:val="003A0E56"/>
    <w:rPr>
      <w:rFonts w:ascii="Times New Roman" w:eastAsia="Times New Roman" w:hAnsi="Times New Roman" w:cs="Times New Roman"/>
      <w:sz w:val="24"/>
      <w:szCs w:val="24"/>
      <w:lang w:eastAsia="es-ES"/>
    </w:rPr>
  </w:style>
  <w:style w:type="paragraph" w:customStyle="1" w:styleId="Documentsubtitle">
    <w:name w:val="Document subtitle"/>
    <w:basedOn w:val="Normal"/>
    <w:qFormat/>
    <w:rsid w:val="00165AE9"/>
    <w:pPr>
      <w:spacing w:after="360" w:line="240" w:lineRule="auto"/>
    </w:pPr>
    <w:rPr>
      <w:rFonts w:cs="IberPangea Text"/>
      <w:color w:val="008C38" w:themeColor="accent1"/>
      <w:sz w:val="52"/>
      <w:szCs w:val="20"/>
      <w:lang w:val="en-US"/>
    </w:rPr>
  </w:style>
  <w:style w:type="paragraph" w:customStyle="1" w:styleId="Sectiondivider">
    <w:name w:val="Section divider"/>
    <w:basedOn w:val="Normal"/>
    <w:qFormat/>
    <w:rsid w:val="00165AE9"/>
    <w:pPr>
      <w:kinsoku w:val="0"/>
      <w:overflowPunct w:val="0"/>
      <w:spacing w:after="100" w:afterAutospacing="1" w:line="1500" w:lineRule="exact"/>
      <w:textAlignment w:val="baseline"/>
    </w:pPr>
    <w:rPr>
      <w:rFonts w:ascii="IberPangea Text SmBold" w:hAnsi="IberPangea Text SmBold" w:cs="IberPangea Text SmBold"/>
      <w:color w:val="008C38" w:themeColor="accent1"/>
      <w:sz w:val="144"/>
      <w:lang w:val="en-US"/>
    </w:rPr>
  </w:style>
  <w:style w:type="character" w:customStyle="1" w:styleId="BodytextChar">
    <w:name w:val="Body text Char"/>
    <w:basedOn w:val="NormalWebChar"/>
    <w:link w:val="BodyText1"/>
    <w:rsid w:val="00D66A96"/>
    <w:rPr>
      <w:rFonts w:ascii="IberPangea Text Light" w:eastAsia="Times New Roman" w:hAnsi="IberPangea Text Light" w:cs="Times New Roman"/>
      <w:color w:val="3A3734" w:themeColor="text1"/>
      <w:sz w:val="20"/>
      <w:szCs w:val="24"/>
      <w:lang w:eastAsia="es-ES"/>
    </w:rPr>
  </w:style>
  <w:style w:type="paragraph" w:customStyle="1" w:styleId="SmallSubheading">
    <w:name w:val="Small Subheading"/>
    <w:basedOn w:val="Normal"/>
    <w:next w:val="BodyText1"/>
    <w:link w:val="SmallSubheadingChar"/>
    <w:qFormat/>
    <w:rsid w:val="00732B65"/>
    <w:pPr>
      <w:spacing w:before="240" w:after="120"/>
    </w:pPr>
    <w:rPr>
      <w:color w:val="008C38" w:themeColor="accent1"/>
      <w:sz w:val="24"/>
      <w:lang w:val="en-GB"/>
    </w:rPr>
  </w:style>
  <w:style w:type="table" w:styleId="TableGrid">
    <w:name w:val="Table Grid"/>
    <w:aliases w:val="Wivai"/>
    <w:basedOn w:val="TableNormal"/>
    <w:uiPriority w:val="39"/>
    <w:rsid w:val="00C33133"/>
    <w:pPr>
      <w:spacing w:after="0" w:line="240" w:lineRule="auto"/>
    </w:pPr>
    <w:rPr>
      <w:rFonts w:eastAsia="Times New Roman" w:cs="Times New Roman"/>
      <w:sz w:val="20"/>
      <w:szCs w:val="20"/>
      <w:lang w:eastAsia="es-ES"/>
    </w:rPr>
    <w:tblPr>
      <w:tblBorders>
        <w:left w:val="single" w:sz="4" w:space="0" w:color="00402A" w:themeColor="text2"/>
        <w:insideV w:val="single" w:sz="4" w:space="0" w:color="00402A" w:themeColor="text2"/>
      </w:tblBorders>
    </w:tblPr>
    <w:tcPr>
      <w:shd w:val="clear" w:color="auto" w:fill="auto"/>
    </w:tcPr>
    <w:tblStylePr w:type="firstRow">
      <w:rPr>
        <w:rFonts w:asciiTheme="majorHAnsi" w:hAnsiTheme="majorHAnsi"/>
        <w:caps/>
        <w:smallCaps w:val="0"/>
      </w:rPr>
    </w:tblStylePr>
    <w:tblStylePr w:type="lastRow">
      <w:tblPr/>
      <w:tcPr>
        <w:tcBorders>
          <w:top w:val="nil"/>
        </w:tcBorders>
        <w:shd w:val="clear" w:color="auto" w:fill="auto"/>
      </w:tcPr>
    </w:tblStylePr>
    <w:tblStylePr w:type="firstCol">
      <w:rPr>
        <w:rFonts w:asciiTheme="majorHAnsi" w:hAnsiTheme="majorHAnsi"/>
        <w:color w:val="00402A" w:themeColor="text2"/>
      </w:rPr>
    </w:tblStylePr>
    <w:tblStylePr w:type="lastCol">
      <w:tblPr/>
      <w:tcPr>
        <w:shd w:val="clear" w:color="auto" w:fill="F2F2F2" w:themeFill="background1" w:themeFillShade="F2"/>
      </w:tcPr>
    </w:tblStylePr>
  </w:style>
  <w:style w:type="character" w:customStyle="1" w:styleId="SmallSubheadingChar">
    <w:name w:val="Small Subheading Char"/>
    <w:basedOn w:val="DefaultParagraphFont"/>
    <w:link w:val="SmallSubheading"/>
    <w:rsid w:val="00A07620"/>
    <w:rPr>
      <w:rFonts w:asciiTheme="minorHAnsi" w:eastAsia="Times New Roman" w:hAnsiTheme="minorHAnsi" w:cs="Times New Roman"/>
      <w:color w:val="008C38" w:themeColor="accent1"/>
      <w:sz w:val="24"/>
      <w:szCs w:val="24"/>
      <w:shd w:val="clear" w:color="auto" w:fill="FFFFFF"/>
      <w:lang w:val="en-GB" w:eastAsia="es-ES"/>
    </w:rPr>
  </w:style>
  <w:style w:type="table" w:styleId="PlainTable1">
    <w:name w:val="Plain Table 1"/>
    <w:basedOn w:val="TableNormal"/>
    <w:uiPriority w:val="41"/>
    <w:rsid w:val="003102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rsid w:val="00EC301B"/>
    <w:pPr>
      <w:spacing w:after="0" w:line="240" w:lineRule="auto"/>
    </w:pPr>
    <w:rPr>
      <w:rFonts w:eastAsia="Times New Roman"/>
      <w:lang w:val="en-US"/>
    </w:rPr>
  </w:style>
  <w:style w:type="character" w:customStyle="1" w:styleId="NoSpacingChar">
    <w:name w:val="No Spacing Char"/>
    <w:basedOn w:val="DefaultParagraphFont"/>
    <w:link w:val="NoSpacing"/>
    <w:uiPriority w:val="1"/>
    <w:rsid w:val="00EC301B"/>
    <w:rPr>
      <w:rFonts w:eastAsia="Times New Roman"/>
      <w:lang w:val="en-US"/>
    </w:rPr>
  </w:style>
  <w:style w:type="paragraph" w:customStyle="1" w:styleId="Level1Bullets">
    <w:name w:val="Level 1 Bullets"/>
    <w:basedOn w:val="BodyText1"/>
    <w:link w:val="Level1BulletsChar"/>
    <w:qFormat/>
    <w:rsid w:val="00750E78"/>
    <w:pPr>
      <w:numPr>
        <w:numId w:val="1"/>
      </w:numPr>
    </w:pPr>
    <w:rPr>
      <w:rFonts w:eastAsia="BlissPro-Bold"/>
      <w:bCs/>
      <w:szCs w:val="16"/>
    </w:rPr>
  </w:style>
  <w:style w:type="paragraph" w:customStyle="1" w:styleId="LargeSubheading">
    <w:name w:val="Large Subheading"/>
    <w:basedOn w:val="Normal"/>
    <w:next w:val="BodyText1"/>
    <w:link w:val="LargeSubheadingChar"/>
    <w:qFormat/>
    <w:rsid w:val="00A96691"/>
    <w:pPr>
      <w:spacing w:before="300" w:after="120" w:line="240" w:lineRule="auto"/>
    </w:pPr>
    <w:rPr>
      <w:rFonts w:ascii="IberPangea Text" w:hAnsi="IberPangea Text"/>
      <w:color w:val="008C38" w:themeColor="accent1"/>
      <w:sz w:val="36"/>
    </w:rPr>
  </w:style>
  <w:style w:type="character" w:customStyle="1" w:styleId="Level1BulletsChar">
    <w:name w:val="Level 1 Bullets Char"/>
    <w:basedOn w:val="BodytextChar"/>
    <w:link w:val="Level1Bullets"/>
    <w:rsid w:val="00A94A1F"/>
    <w:rPr>
      <w:rFonts w:ascii="IberPangea Text Light" w:eastAsia="BlissPro-Bold" w:hAnsi="IberPangea Text Light" w:cs="Times New Roman"/>
      <w:bCs/>
      <w:color w:val="3A3734" w:themeColor="text1"/>
      <w:sz w:val="20"/>
      <w:szCs w:val="16"/>
      <w:lang w:eastAsia="es-ES"/>
    </w:rPr>
  </w:style>
  <w:style w:type="character" w:customStyle="1" w:styleId="LargeSubheadingChar">
    <w:name w:val="Large Subheading Char"/>
    <w:basedOn w:val="BodytextChar"/>
    <w:link w:val="LargeSubheading"/>
    <w:rsid w:val="00A96691"/>
    <w:rPr>
      <w:rFonts w:ascii="IberPangea Text Light" w:eastAsia="Times New Roman" w:hAnsi="IberPangea Text Light" w:cs="Times New Roman"/>
      <w:color w:val="008C38" w:themeColor="accent1"/>
      <w:sz w:val="20"/>
      <w:szCs w:val="24"/>
      <w:lang w:eastAsia="es-ES"/>
    </w:rPr>
  </w:style>
  <w:style w:type="table" w:styleId="PlainTable4">
    <w:name w:val="Plain Table 4"/>
    <w:basedOn w:val="TableNormal"/>
    <w:uiPriority w:val="44"/>
    <w:rsid w:val="00792D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
    <w:link w:val="TabletextChar"/>
    <w:qFormat/>
    <w:rsid w:val="007E45F0"/>
    <w:pPr>
      <w:spacing w:after="0" w:line="240" w:lineRule="auto"/>
      <w:jc w:val="center"/>
    </w:pPr>
    <w:rPr>
      <w:rFonts w:cs="Times New Roman"/>
      <w:sz w:val="18"/>
    </w:rPr>
  </w:style>
  <w:style w:type="paragraph" w:styleId="ListParagraph">
    <w:name w:val="List Paragraph"/>
    <w:basedOn w:val="Normal"/>
    <w:uiPriority w:val="34"/>
    <w:qFormat/>
    <w:rsid w:val="00143914"/>
    <w:pPr>
      <w:ind w:left="720"/>
      <w:contextualSpacing/>
    </w:pPr>
  </w:style>
  <w:style w:type="character" w:customStyle="1" w:styleId="TabletextChar">
    <w:name w:val="Table text Char"/>
    <w:basedOn w:val="DefaultParagraphFont"/>
    <w:link w:val="Tabletext"/>
    <w:rsid w:val="007E45F0"/>
    <w:rPr>
      <w:rFonts w:asciiTheme="minorHAnsi" w:hAnsiTheme="minorHAnsi" w:cs="Times New Roman"/>
      <w:color w:val="3A3734" w:themeColor="text1"/>
      <w:sz w:val="18"/>
    </w:rPr>
  </w:style>
  <w:style w:type="paragraph" w:customStyle="1" w:styleId="Milestones">
    <w:name w:val="Milestones"/>
    <w:basedOn w:val="BodyText1"/>
    <w:link w:val="MilestonesChar"/>
    <w:qFormat/>
    <w:rsid w:val="00D66A96"/>
    <w:pPr>
      <w:numPr>
        <w:numId w:val="9"/>
      </w:numPr>
      <w:spacing w:before="240" w:after="240" w:line="240" w:lineRule="auto"/>
    </w:pPr>
    <w:rPr>
      <w:sz w:val="24"/>
    </w:rPr>
  </w:style>
  <w:style w:type="paragraph" w:customStyle="1" w:styleId="Footnote">
    <w:name w:val="Footnote"/>
    <w:basedOn w:val="Normal"/>
    <w:link w:val="FootnoteChar"/>
    <w:qFormat/>
    <w:rsid w:val="00D26C31"/>
    <w:pPr>
      <w:autoSpaceDE w:val="0"/>
      <w:autoSpaceDN w:val="0"/>
      <w:adjustRightInd w:val="0"/>
      <w:spacing w:after="0" w:line="240" w:lineRule="auto"/>
    </w:pPr>
    <w:rPr>
      <w:rFonts w:cs="Times New Roman"/>
      <w:iCs/>
      <w:sz w:val="16"/>
      <w:szCs w:val="14"/>
    </w:rPr>
  </w:style>
  <w:style w:type="character" w:customStyle="1" w:styleId="MilestonesChar">
    <w:name w:val="Milestones Char"/>
    <w:basedOn w:val="BodytextChar"/>
    <w:link w:val="Milestones"/>
    <w:rsid w:val="00D66A96"/>
    <w:rPr>
      <w:rFonts w:ascii="IberPangea Text Light" w:eastAsia="Times New Roman" w:hAnsi="IberPangea Text Light" w:cs="Times New Roman"/>
      <w:color w:val="3A3734" w:themeColor="text1"/>
      <w:sz w:val="24"/>
      <w:szCs w:val="24"/>
      <w:lang w:eastAsia="es-ES"/>
    </w:rPr>
  </w:style>
  <w:style w:type="table" w:customStyle="1" w:styleId="Iberdrola2">
    <w:name w:val="Iberdrola 2"/>
    <w:basedOn w:val="TableNormal"/>
    <w:uiPriority w:val="99"/>
    <w:rsid w:val="00EA064D"/>
    <w:pPr>
      <w:spacing w:after="0" w:line="240" w:lineRule="auto"/>
    </w:pPr>
    <w:rPr>
      <w:color w:val="3A3734" w:themeColor="text1"/>
      <w:sz w:val="20"/>
    </w:rPr>
    <w:tblPr>
      <w:tblBorders>
        <w:insideH w:val="single" w:sz="4" w:space="0" w:color="D9D9D9" w:themeColor="background1" w:themeShade="D9"/>
      </w:tblBorders>
    </w:tblPr>
    <w:tcPr>
      <w:tcMar>
        <w:top w:w="85" w:type="dxa"/>
        <w:left w:w="57" w:type="dxa"/>
        <w:bottom w:w="85" w:type="dxa"/>
        <w:right w:w="57" w:type="dxa"/>
      </w:tcMar>
      <w:vAlign w:val="center"/>
    </w:tcPr>
    <w:tblStylePr w:type="lastRow">
      <w:rPr>
        <w:rFonts w:asciiTheme="majorHAnsi" w:hAnsiTheme="majorHAnsi"/>
        <w:color w:val="00A343" w:themeColor="accent2"/>
        <w:sz w:val="20"/>
      </w:rPr>
    </w:tblStylePr>
    <w:tblStylePr w:type="firstCol">
      <w:rPr>
        <w:rFonts w:asciiTheme="majorHAnsi" w:hAnsiTheme="majorHAnsi"/>
        <w:color w:val="3A3734" w:themeColor="text1"/>
      </w:rPr>
      <w:tblPr/>
      <w:tcPr>
        <w:tcBorders>
          <w:insideH w:val="single" w:sz="4" w:space="0" w:color="D9D9D9" w:themeColor="background1" w:themeShade="D9"/>
        </w:tcBorders>
      </w:tcPr>
    </w:tblStylePr>
    <w:tblStylePr w:type="lastCol">
      <w:rPr>
        <w:color w:val="808080" w:themeColor="background1" w:themeShade="80"/>
        <w:sz w:val="20"/>
      </w:rPr>
    </w:tblStylePr>
  </w:style>
  <w:style w:type="character" w:customStyle="1" w:styleId="FootnoteChar">
    <w:name w:val="Footnote Char"/>
    <w:basedOn w:val="DefaultParagraphFont"/>
    <w:link w:val="Footnote"/>
    <w:rsid w:val="00D26C31"/>
    <w:rPr>
      <w:rFonts w:cs="Times New Roman"/>
      <w:iCs/>
      <w:color w:val="3A3734" w:themeColor="text1"/>
      <w:sz w:val="16"/>
      <w:szCs w:val="14"/>
    </w:rPr>
  </w:style>
  <w:style w:type="paragraph" w:customStyle="1" w:styleId="Numberedlist">
    <w:name w:val="Numbered list"/>
    <w:basedOn w:val="Level1Bullets"/>
    <w:link w:val="NumberedlistChar"/>
    <w:qFormat/>
    <w:rsid w:val="00750E78"/>
    <w:pPr>
      <w:numPr>
        <w:numId w:val="2"/>
      </w:numPr>
    </w:pPr>
  </w:style>
  <w:style w:type="character" w:customStyle="1" w:styleId="NumberedlistChar">
    <w:name w:val="Numbered list Char"/>
    <w:basedOn w:val="Level1BulletsChar"/>
    <w:link w:val="Numberedlist"/>
    <w:rsid w:val="00464A4C"/>
    <w:rPr>
      <w:rFonts w:ascii="IberPangea Text Light" w:eastAsia="BlissPro-Bold" w:hAnsi="IberPangea Text Light" w:cs="Times New Roman"/>
      <w:bCs/>
      <w:color w:val="3A3734" w:themeColor="text1"/>
      <w:sz w:val="20"/>
      <w:szCs w:val="16"/>
      <w:lang w:eastAsia="es-ES"/>
    </w:rPr>
  </w:style>
  <w:style w:type="paragraph" w:styleId="FootnoteText">
    <w:name w:val="footnote text"/>
    <w:basedOn w:val="Normal"/>
    <w:link w:val="FootnoteTextChar"/>
    <w:uiPriority w:val="99"/>
    <w:unhideWhenUsed/>
    <w:rsid w:val="00BD7562"/>
    <w:pPr>
      <w:spacing w:after="0" w:line="240" w:lineRule="auto"/>
      <w:jc w:val="both"/>
    </w:pPr>
    <w:rPr>
      <w:i/>
      <w:color w:val="26BF64" w:themeColor="accent3"/>
      <w:sz w:val="13"/>
      <w:szCs w:val="13"/>
    </w:rPr>
  </w:style>
  <w:style w:type="character" w:customStyle="1" w:styleId="FootnoteTextChar">
    <w:name w:val="Footnote Text Char"/>
    <w:basedOn w:val="DefaultParagraphFont"/>
    <w:link w:val="FootnoteText"/>
    <w:uiPriority w:val="99"/>
    <w:rsid w:val="00BD7562"/>
    <w:rPr>
      <w:i/>
      <w:color w:val="26BF64" w:themeColor="accent3"/>
      <w:sz w:val="13"/>
      <w:szCs w:val="13"/>
    </w:rPr>
  </w:style>
  <w:style w:type="paragraph" w:styleId="Index1">
    <w:name w:val="index 1"/>
    <w:basedOn w:val="Normal"/>
    <w:next w:val="Normal"/>
    <w:autoRedefine/>
    <w:uiPriority w:val="99"/>
    <w:semiHidden/>
    <w:unhideWhenUsed/>
    <w:rsid w:val="00367CC7"/>
    <w:pPr>
      <w:spacing w:after="0" w:line="240" w:lineRule="auto"/>
      <w:ind w:left="220" w:hanging="220"/>
    </w:pPr>
  </w:style>
  <w:style w:type="paragraph" w:styleId="IndexHeading">
    <w:name w:val="index heading"/>
    <w:basedOn w:val="Normal"/>
    <w:next w:val="Index1"/>
    <w:uiPriority w:val="99"/>
    <w:unhideWhenUsed/>
    <w:rsid w:val="00367CC7"/>
    <w:pPr>
      <w:pBdr>
        <w:bottom w:val="single" w:sz="18" w:space="6" w:color="00402A" w:themeColor="text2"/>
      </w:pBdr>
      <w:spacing w:before="60" w:after="840" w:line="240" w:lineRule="atLeast"/>
      <w:jc w:val="both"/>
    </w:pPr>
    <w:rPr>
      <w:b/>
      <w:sz w:val="32"/>
      <w:szCs w:val="24"/>
    </w:rPr>
  </w:style>
  <w:style w:type="paragraph" w:styleId="TOC1">
    <w:name w:val="toc 1"/>
    <w:basedOn w:val="Normal"/>
    <w:next w:val="Normal"/>
    <w:autoRedefine/>
    <w:uiPriority w:val="39"/>
    <w:unhideWhenUsed/>
    <w:rsid w:val="007E0845"/>
    <w:pPr>
      <w:tabs>
        <w:tab w:val="left" w:pos="924"/>
        <w:tab w:val="right" w:pos="9174"/>
      </w:tabs>
      <w:spacing w:before="160" w:line="240" w:lineRule="auto"/>
    </w:pPr>
    <w:rPr>
      <w:rFonts w:ascii="IberPangea Text Medium" w:eastAsiaTheme="minorEastAsia" w:hAnsi="IberPangea Text Medium" w:cstheme="minorBidi"/>
      <w:noProof/>
      <w:color w:val="008C38" w:themeColor="accent1"/>
      <w:kern w:val="2"/>
      <w:sz w:val="24"/>
      <w:szCs w:val="24"/>
      <w:lang w:val="en-GB" w:eastAsia="en-GB"/>
      <w14:ligatures w14:val="standardContextual"/>
    </w:rPr>
  </w:style>
  <w:style w:type="paragraph" w:styleId="TOC2">
    <w:name w:val="toc 2"/>
    <w:basedOn w:val="Normal"/>
    <w:next w:val="Normal"/>
    <w:autoRedefine/>
    <w:uiPriority w:val="39"/>
    <w:unhideWhenUsed/>
    <w:rsid w:val="007E0845"/>
    <w:pPr>
      <w:tabs>
        <w:tab w:val="right" w:pos="8493"/>
      </w:tabs>
      <w:spacing w:before="160" w:line="240" w:lineRule="auto"/>
    </w:pPr>
    <w:rPr>
      <w:rFonts w:cs="IberPangea Text Light"/>
      <w:noProof/>
      <w:color w:val="008C38" w:themeColor="accent1"/>
      <w:sz w:val="24"/>
      <w:szCs w:val="24"/>
      <w:lang w:val="en-US"/>
    </w:rPr>
  </w:style>
  <w:style w:type="character" w:styleId="Hyperlink">
    <w:name w:val="Hyperlink"/>
    <w:basedOn w:val="DefaultParagraphFont"/>
    <w:uiPriority w:val="99"/>
    <w:unhideWhenUsed/>
    <w:rsid w:val="00367CC7"/>
    <w:rPr>
      <w:color w:val="008C38" w:themeColor="hyperlink"/>
      <w:u w:val="single"/>
    </w:rPr>
  </w:style>
  <w:style w:type="character" w:customStyle="1" w:styleId="Heading1Char">
    <w:name w:val="Heading 1 Char"/>
    <w:basedOn w:val="DefaultParagraphFont"/>
    <w:link w:val="Heading1"/>
    <w:uiPriority w:val="9"/>
    <w:rsid w:val="005A4F8C"/>
    <w:rPr>
      <w:rFonts w:ascii="IberPangea Text Medium" w:eastAsia="Times New Roman" w:hAnsi="IberPangea Text Medium" w:cs="Times New Roman"/>
      <w:color w:val="008C38" w:themeColor="accent1"/>
      <w:sz w:val="48"/>
    </w:rPr>
  </w:style>
  <w:style w:type="paragraph" w:styleId="TOCHeading">
    <w:name w:val="TOC Heading"/>
    <w:basedOn w:val="Heading1"/>
    <w:next w:val="Normal"/>
    <w:uiPriority w:val="39"/>
    <w:unhideWhenUsed/>
    <w:qFormat/>
    <w:rsid w:val="00745F11"/>
    <w:pPr>
      <w:outlineLvl w:val="9"/>
    </w:pPr>
    <w:rPr>
      <w:lang w:val="en-US"/>
    </w:rPr>
  </w:style>
  <w:style w:type="paragraph" w:styleId="TOC3">
    <w:name w:val="toc 3"/>
    <w:basedOn w:val="Normal"/>
    <w:next w:val="Normal"/>
    <w:autoRedefine/>
    <w:uiPriority w:val="39"/>
    <w:unhideWhenUsed/>
    <w:rsid w:val="00165AE9"/>
    <w:pPr>
      <w:tabs>
        <w:tab w:val="left" w:pos="924"/>
        <w:tab w:val="right" w:pos="8493"/>
      </w:tabs>
      <w:spacing w:before="160" w:line="240" w:lineRule="auto"/>
    </w:pPr>
    <w:rPr>
      <w:rFonts w:eastAsiaTheme="minorEastAsia" w:cstheme="minorBidi"/>
      <w:noProof/>
      <w:color w:val="26BF64" w:themeColor="accent3"/>
      <w:kern w:val="2"/>
      <w:sz w:val="24"/>
      <w:szCs w:val="24"/>
      <w:lang w:val="en-GB" w:eastAsia="en-GB"/>
      <w14:ligatures w14:val="standardContextual"/>
    </w:rPr>
  </w:style>
  <w:style w:type="paragraph" w:styleId="TOC4">
    <w:name w:val="toc 4"/>
    <w:basedOn w:val="Normal"/>
    <w:next w:val="Normal"/>
    <w:autoRedefine/>
    <w:uiPriority w:val="39"/>
    <w:unhideWhenUsed/>
    <w:rsid w:val="0033284E"/>
    <w:pPr>
      <w:tabs>
        <w:tab w:val="right" w:pos="8493"/>
      </w:tabs>
      <w:spacing w:before="160" w:line="240" w:lineRule="auto"/>
    </w:pPr>
    <w:rPr>
      <w:rFonts w:cs="IberPangea Text Light"/>
      <w:noProof/>
      <w:color w:val="3A3734"/>
      <w:sz w:val="24"/>
      <w:lang w:val="pt-BR"/>
    </w:rPr>
  </w:style>
  <w:style w:type="table" w:customStyle="1" w:styleId="Iberdrola">
    <w:name w:val="Iberdrola"/>
    <w:basedOn w:val="TableNormal"/>
    <w:uiPriority w:val="99"/>
    <w:rsid w:val="002B6F26"/>
    <w:pPr>
      <w:spacing w:after="0" w:line="240" w:lineRule="auto"/>
    </w:pPr>
    <w:rPr>
      <w:color w:val="3A3734" w:themeColor="text1"/>
      <w:sz w:val="20"/>
    </w:rPr>
    <w:tblPr>
      <w:tblStyleRowBandSize w:val="1"/>
      <w:tblStyleColBandSize w:val="1"/>
      <w:tblBorders>
        <w:insideH w:val="single" w:sz="4" w:space="0" w:color="D9D9D9" w:themeColor="background1" w:themeShade="D9"/>
      </w:tblBorders>
    </w:tblPr>
    <w:tcPr>
      <w:tcMar>
        <w:top w:w="85" w:type="dxa"/>
        <w:left w:w="57" w:type="dxa"/>
        <w:bottom w:w="85" w:type="dxa"/>
        <w:right w:w="57" w:type="dxa"/>
      </w:tcMar>
      <w:vAlign w:val="center"/>
    </w:tcPr>
    <w:tblStylePr w:type="firstRow">
      <w:rPr>
        <w:rFonts w:asciiTheme="minorHAnsi" w:hAnsiTheme="minorHAnsi"/>
        <w:caps/>
        <w:smallCaps w:val="0"/>
        <w:color w:val="008C38" w:themeColor="accent1"/>
        <w:spacing w:val="60"/>
        <w:sz w:val="20"/>
      </w:rPr>
    </w:tblStylePr>
    <w:tblStylePr w:type="lastRow">
      <w:rPr>
        <w:sz w:val="20"/>
      </w:rPr>
    </w:tblStylePr>
    <w:tblStylePr w:type="firstCol">
      <w:rPr>
        <w:rFonts w:asciiTheme="majorHAnsi" w:hAnsiTheme="majorHAnsi"/>
        <w:color w:val="5BD38C" w:themeColor="accent4"/>
        <w:sz w:val="20"/>
      </w:rPr>
      <w:tblPr/>
      <w:tcPr>
        <w:tcBorders>
          <w:left w:val="nil"/>
        </w:tcBorders>
      </w:tcPr>
    </w:tblStylePr>
    <w:tblStylePr w:type="lastCol">
      <w:rPr>
        <w:sz w:val="20"/>
      </w:rPr>
    </w:tblStylePr>
    <w:tblStylePr w:type="band1Vert">
      <w:rPr>
        <w:sz w:val="20"/>
      </w:rPr>
      <w:tblPr/>
      <w:tcPr>
        <w:tcBorders>
          <w:insideV w:val="single" w:sz="4" w:space="0" w:color="5BD38C" w:themeColor="accent4"/>
        </w:tcBorders>
      </w:tcPr>
    </w:tblStylePr>
    <w:tblStylePr w:type="band2Vert">
      <w:rPr>
        <w:sz w:val="20"/>
      </w:rPr>
      <w:tblPr/>
      <w:tcPr>
        <w:tcBorders>
          <w:insideV w:val="single" w:sz="4" w:space="0" w:color="5BD38C" w:themeColor="accent4"/>
        </w:tcBorders>
      </w:tcPr>
    </w:tblStylePr>
    <w:tblStylePr w:type="band1Horz">
      <w:rPr>
        <w:sz w:val="20"/>
      </w:rPr>
      <w:tblPr/>
      <w:tcPr>
        <w:tcBorders>
          <w:insideV w:val="nil"/>
        </w:tcBorders>
      </w:tcPr>
    </w:tblStylePr>
    <w:tblStylePr w:type="band2Horz">
      <w:rPr>
        <w:sz w:val="20"/>
      </w:rPr>
      <w:tblPr/>
      <w:tcPr>
        <w:tcBorders>
          <w:insideV w:val="nil"/>
        </w:tcBorders>
      </w:tcPr>
    </w:tblStylePr>
  </w:style>
  <w:style w:type="paragraph" w:styleId="TOC5">
    <w:name w:val="toc 5"/>
    <w:basedOn w:val="Normal"/>
    <w:next w:val="Normal"/>
    <w:autoRedefine/>
    <w:uiPriority w:val="39"/>
    <w:unhideWhenUsed/>
    <w:rsid w:val="00CA02B9"/>
    <w:pPr>
      <w:spacing w:before="160" w:line="240" w:lineRule="auto"/>
      <w:ind w:left="907"/>
    </w:pPr>
    <w:rPr>
      <w:sz w:val="24"/>
    </w:rPr>
  </w:style>
  <w:style w:type="paragraph" w:styleId="TOC6">
    <w:name w:val="toc 6"/>
    <w:basedOn w:val="Normal"/>
    <w:next w:val="Normal"/>
    <w:autoRedefine/>
    <w:uiPriority w:val="39"/>
    <w:semiHidden/>
    <w:unhideWhenUsed/>
    <w:rsid w:val="00CA02B9"/>
    <w:pPr>
      <w:spacing w:before="160" w:line="240" w:lineRule="auto"/>
      <w:ind w:left="1134"/>
    </w:pPr>
    <w:rPr>
      <w:sz w:val="24"/>
    </w:rPr>
  </w:style>
  <w:style w:type="paragraph" w:styleId="TOC7">
    <w:name w:val="toc 7"/>
    <w:basedOn w:val="Normal"/>
    <w:next w:val="Normal"/>
    <w:autoRedefine/>
    <w:uiPriority w:val="39"/>
    <w:semiHidden/>
    <w:unhideWhenUsed/>
    <w:rsid w:val="00CA02B9"/>
    <w:pPr>
      <w:spacing w:before="160" w:line="240" w:lineRule="auto"/>
      <w:ind w:left="1361"/>
    </w:pPr>
    <w:rPr>
      <w:sz w:val="24"/>
    </w:rPr>
  </w:style>
  <w:style w:type="paragraph" w:styleId="TOC8">
    <w:name w:val="toc 8"/>
    <w:basedOn w:val="Normal"/>
    <w:next w:val="Normal"/>
    <w:autoRedefine/>
    <w:uiPriority w:val="39"/>
    <w:semiHidden/>
    <w:unhideWhenUsed/>
    <w:rsid w:val="00CA02B9"/>
    <w:pPr>
      <w:spacing w:before="160" w:line="240" w:lineRule="auto"/>
      <w:ind w:left="1588"/>
    </w:pPr>
    <w:rPr>
      <w:sz w:val="24"/>
    </w:rPr>
  </w:style>
  <w:style w:type="paragraph" w:styleId="TOC9">
    <w:name w:val="toc 9"/>
    <w:basedOn w:val="Normal"/>
    <w:next w:val="Normal"/>
    <w:autoRedefine/>
    <w:uiPriority w:val="39"/>
    <w:semiHidden/>
    <w:unhideWhenUsed/>
    <w:rsid w:val="00CA02B9"/>
    <w:pPr>
      <w:spacing w:before="160" w:line="240" w:lineRule="auto"/>
      <w:ind w:left="1814"/>
    </w:pPr>
    <w:rPr>
      <w:sz w:val="24"/>
    </w:rPr>
  </w:style>
  <w:style w:type="character" w:customStyle="1" w:styleId="Heading2Char">
    <w:name w:val="Heading 2 Char"/>
    <w:basedOn w:val="DefaultParagraphFont"/>
    <w:link w:val="Heading2"/>
    <w:uiPriority w:val="9"/>
    <w:rsid w:val="00A70C50"/>
    <w:rPr>
      <w:rFonts w:asciiTheme="minorHAnsi" w:eastAsiaTheme="majorEastAsia" w:hAnsiTheme="minorHAnsi" w:cs="Times New Roman"/>
      <w:color w:val="008C38" w:themeColor="accent1"/>
      <w:sz w:val="32"/>
      <w:szCs w:val="26"/>
    </w:rPr>
  </w:style>
  <w:style w:type="paragraph" w:customStyle="1" w:styleId="Letterlist">
    <w:name w:val="Letter list"/>
    <w:basedOn w:val="Numberedlist"/>
    <w:link w:val="LetterlistChar"/>
    <w:qFormat/>
    <w:rsid w:val="00750E78"/>
    <w:pPr>
      <w:numPr>
        <w:numId w:val="3"/>
      </w:numPr>
    </w:pPr>
    <w:rPr>
      <w:lang w:val="en-US"/>
    </w:rPr>
  </w:style>
  <w:style w:type="character" w:customStyle="1" w:styleId="LetterlistChar">
    <w:name w:val="Letter list Char"/>
    <w:basedOn w:val="NumberedlistChar"/>
    <w:link w:val="Letterlist"/>
    <w:rsid w:val="00464A4C"/>
    <w:rPr>
      <w:rFonts w:ascii="IberPangea Text Light" w:eastAsia="BlissPro-Bold" w:hAnsi="IberPangea Text Light" w:cs="Times New Roman"/>
      <w:bCs/>
      <w:color w:val="3A3734" w:themeColor="text1"/>
      <w:sz w:val="20"/>
      <w:szCs w:val="16"/>
      <w:lang w:val="en-US" w:eastAsia="es-ES"/>
    </w:rPr>
  </w:style>
  <w:style w:type="character" w:customStyle="1" w:styleId="Heading3Char">
    <w:name w:val="Heading 3 Char"/>
    <w:basedOn w:val="DefaultParagraphFont"/>
    <w:link w:val="Heading3"/>
    <w:uiPriority w:val="9"/>
    <w:rsid w:val="00A70C50"/>
    <w:rPr>
      <w:rFonts w:asciiTheme="minorHAnsi" w:eastAsia="Times New Roman" w:hAnsiTheme="minorHAnsi" w:cs="Times New Roman"/>
      <w:color w:val="3A3734" w:themeColor="text1"/>
      <w:sz w:val="24"/>
      <w:szCs w:val="24"/>
    </w:rPr>
  </w:style>
  <w:style w:type="numbering" w:customStyle="1" w:styleId="Listaactual1">
    <w:name w:val="Lista actual1"/>
    <w:uiPriority w:val="99"/>
    <w:rsid w:val="00455156"/>
    <w:pPr>
      <w:numPr>
        <w:numId w:val="5"/>
      </w:numPr>
    </w:pPr>
  </w:style>
  <w:style w:type="numbering" w:customStyle="1" w:styleId="Listaactual2">
    <w:name w:val="Lista actual2"/>
    <w:uiPriority w:val="99"/>
    <w:rsid w:val="00455156"/>
    <w:pPr>
      <w:numPr>
        <w:numId w:val="6"/>
      </w:numPr>
    </w:pPr>
  </w:style>
  <w:style w:type="numbering" w:customStyle="1" w:styleId="Listaactual3">
    <w:name w:val="Lista actual3"/>
    <w:uiPriority w:val="99"/>
    <w:rsid w:val="00D417E3"/>
    <w:pPr>
      <w:numPr>
        <w:numId w:val="7"/>
      </w:numPr>
    </w:pPr>
  </w:style>
  <w:style w:type="numbering" w:customStyle="1" w:styleId="Listaactual4">
    <w:name w:val="Lista actual4"/>
    <w:uiPriority w:val="99"/>
    <w:rsid w:val="00D417E3"/>
    <w:pPr>
      <w:numPr>
        <w:numId w:val="8"/>
      </w:numPr>
    </w:pPr>
  </w:style>
  <w:style w:type="character" w:customStyle="1" w:styleId="Heading4Char">
    <w:name w:val="Heading 4 Char"/>
    <w:basedOn w:val="DefaultParagraphFont"/>
    <w:link w:val="Heading4"/>
    <w:uiPriority w:val="9"/>
    <w:semiHidden/>
    <w:rsid w:val="00A94A1F"/>
    <w:rPr>
      <w:rFonts w:ascii="IberPangea Text" w:eastAsia="Times New Roman" w:hAnsi="IberPangea Text" w:cs="Times New Roman"/>
      <w:i/>
      <w:iCs/>
      <w:color w:val="008C38" w:themeColor="accent1"/>
    </w:rPr>
  </w:style>
  <w:style w:type="paragraph" w:styleId="Revision">
    <w:name w:val="Revision"/>
    <w:hidden/>
    <w:uiPriority w:val="99"/>
    <w:semiHidden/>
    <w:rsid w:val="007C2C4D"/>
    <w:pPr>
      <w:spacing w:after="0" w:line="240" w:lineRule="auto"/>
    </w:pPr>
  </w:style>
  <w:style w:type="paragraph" w:customStyle="1" w:styleId="Level2Bullets">
    <w:name w:val="Level 2 Bullets"/>
    <w:basedOn w:val="Level1Bullets"/>
    <w:qFormat/>
    <w:rsid w:val="00750E78"/>
    <w:pPr>
      <w:numPr>
        <w:ilvl w:val="2"/>
        <w:numId w:val="15"/>
      </w:numPr>
      <w:ind w:left="714" w:hanging="336"/>
    </w:pPr>
    <w:rPr>
      <w:rFonts w:cs="IberPangea Text Light"/>
      <w:bCs w:val="0"/>
      <w:lang w:val="en-US"/>
    </w:rPr>
  </w:style>
  <w:style w:type="numbering" w:customStyle="1" w:styleId="CurrentList1">
    <w:name w:val="Current List1"/>
    <w:uiPriority w:val="99"/>
    <w:rsid w:val="007B6079"/>
    <w:pPr>
      <w:numPr>
        <w:numId w:val="10"/>
      </w:numPr>
    </w:pPr>
  </w:style>
  <w:style w:type="numbering" w:customStyle="1" w:styleId="CurrentList2">
    <w:name w:val="Current List2"/>
    <w:uiPriority w:val="99"/>
    <w:rsid w:val="00750E78"/>
    <w:pPr>
      <w:numPr>
        <w:numId w:val="12"/>
      </w:numPr>
    </w:pPr>
  </w:style>
  <w:style w:type="numbering" w:customStyle="1" w:styleId="CurrentList3">
    <w:name w:val="Current List3"/>
    <w:uiPriority w:val="99"/>
    <w:rsid w:val="00750E78"/>
    <w:pPr>
      <w:numPr>
        <w:numId w:val="13"/>
      </w:numPr>
    </w:pPr>
  </w:style>
  <w:style w:type="numbering" w:customStyle="1" w:styleId="CurrentList4">
    <w:name w:val="Current List4"/>
    <w:uiPriority w:val="99"/>
    <w:rsid w:val="00750E78"/>
    <w:pPr>
      <w:numPr>
        <w:numId w:val="14"/>
      </w:numPr>
    </w:pPr>
  </w:style>
  <w:style w:type="numbering" w:customStyle="1" w:styleId="CurrentList5">
    <w:name w:val="Current List5"/>
    <w:uiPriority w:val="99"/>
    <w:rsid w:val="00216ADF"/>
    <w:pPr>
      <w:numPr>
        <w:numId w:val="16"/>
      </w:numPr>
    </w:pPr>
  </w:style>
  <w:style w:type="character" w:customStyle="1" w:styleId="Greenhighlight">
    <w:name w:val="_Green highlight"/>
    <w:basedOn w:val="DefaultParagraphFont"/>
    <w:uiPriority w:val="1"/>
    <w:qFormat/>
    <w:rsid w:val="00772FD1"/>
    <w:rPr>
      <w:color w:val="008C38" w:themeColor="accent1"/>
    </w:rPr>
  </w:style>
  <w:style w:type="paragraph" w:customStyle="1" w:styleId="Introductiontext">
    <w:name w:val="Introduction text"/>
    <w:basedOn w:val="Normal"/>
    <w:next w:val="BodyText1"/>
    <w:qFormat/>
    <w:rsid w:val="00A96691"/>
    <w:pPr>
      <w:spacing w:before="300" w:after="120" w:line="240" w:lineRule="auto"/>
    </w:pPr>
    <w:rPr>
      <w:sz w:val="28"/>
    </w:rPr>
  </w:style>
  <w:style w:type="character" w:customStyle="1" w:styleId="Orangehighlight">
    <w:name w:val="_Orange highlight"/>
    <w:basedOn w:val="DefaultParagraphFont"/>
    <w:uiPriority w:val="1"/>
    <w:qFormat/>
    <w:rsid w:val="00E203B8"/>
    <w:rPr>
      <w:color w:val="E3850D" w:themeColor="accent6"/>
    </w:rPr>
  </w:style>
  <w:style w:type="paragraph" w:customStyle="1" w:styleId="LargeBodytext">
    <w:name w:val="Large Body text"/>
    <w:basedOn w:val="BodyText1"/>
    <w:qFormat/>
    <w:rsid w:val="00D66A96"/>
    <w:rPr>
      <w:sz w:val="24"/>
      <w:szCs w:val="28"/>
    </w:rPr>
  </w:style>
  <w:style w:type="numbering" w:customStyle="1" w:styleId="CurrentList6">
    <w:name w:val="Current List6"/>
    <w:uiPriority w:val="99"/>
    <w:rsid w:val="00D66A96"/>
    <w:pPr>
      <w:numPr>
        <w:numId w:val="18"/>
      </w:numPr>
    </w:pPr>
  </w:style>
  <w:style w:type="character" w:customStyle="1" w:styleId="White">
    <w:name w:val="_White"/>
    <w:basedOn w:val="DefaultParagraphFont"/>
    <w:uiPriority w:val="1"/>
    <w:qFormat/>
    <w:rsid w:val="007E45F0"/>
    <w:rPr>
      <w:b w:val="0"/>
      <w:bCs/>
      <w:color w:val="FFFFFF" w:themeColor="background1"/>
    </w:rPr>
  </w:style>
  <w:style w:type="paragraph" w:customStyle="1" w:styleId="LargeNumberedlist">
    <w:name w:val="Large Numbered list"/>
    <w:basedOn w:val="ListParagraph"/>
    <w:qFormat/>
    <w:rsid w:val="00500D70"/>
    <w:pPr>
      <w:numPr>
        <w:numId w:val="19"/>
      </w:numPr>
      <w:spacing w:before="240"/>
      <w:ind w:left="504" w:hanging="504"/>
    </w:pPr>
    <w:rPr>
      <w:color w:val="008C38" w:themeColor="accent1"/>
      <w:sz w:val="30"/>
      <w:szCs w:val="30"/>
      <w:lang w:val="en-US"/>
    </w:rPr>
  </w:style>
  <w:style w:type="character" w:styleId="UnresolvedMention">
    <w:name w:val="Unresolved Mention"/>
    <w:basedOn w:val="DefaultParagraphFont"/>
    <w:uiPriority w:val="99"/>
    <w:semiHidden/>
    <w:unhideWhenUsed/>
    <w:rsid w:val="00A14233"/>
    <w:rPr>
      <w:color w:val="605E5C"/>
      <w:shd w:val="clear" w:color="auto" w:fill="E1DFDD"/>
    </w:rPr>
  </w:style>
  <w:style w:type="character" w:styleId="CommentReference">
    <w:name w:val="annotation reference"/>
    <w:basedOn w:val="DefaultParagraphFont"/>
    <w:uiPriority w:val="99"/>
    <w:semiHidden/>
    <w:unhideWhenUsed/>
    <w:rsid w:val="007B4242"/>
    <w:rPr>
      <w:sz w:val="16"/>
      <w:szCs w:val="16"/>
    </w:rPr>
  </w:style>
  <w:style w:type="paragraph" w:styleId="CommentText">
    <w:name w:val="annotation text"/>
    <w:basedOn w:val="Normal"/>
    <w:link w:val="CommentTextChar"/>
    <w:uiPriority w:val="99"/>
    <w:unhideWhenUsed/>
    <w:rsid w:val="007B4242"/>
    <w:pPr>
      <w:spacing w:line="240" w:lineRule="auto"/>
    </w:pPr>
    <w:rPr>
      <w:szCs w:val="20"/>
    </w:rPr>
  </w:style>
  <w:style w:type="character" w:customStyle="1" w:styleId="CommentTextChar">
    <w:name w:val="Comment Text Char"/>
    <w:basedOn w:val="DefaultParagraphFont"/>
    <w:link w:val="CommentText"/>
    <w:uiPriority w:val="99"/>
    <w:rsid w:val="007B4242"/>
    <w:rPr>
      <w:rFonts w:asciiTheme="minorHAnsi" w:hAnsiTheme="minorHAnsi"/>
      <w:color w:val="3A3734" w:themeColor="text1"/>
      <w:sz w:val="20"/>
      <w:szCs w:val="20"/>
    </w:rPr>
  </w:style>
  <w:style w:type="paragraph" w:styleId="CommentSubject">
    <w:name w:val="annotation subject"/>
    <w:basedOn w:val="CommentText"/>
    <w:next w:val="CommentText"/>
    <w:link w:val="CommentSubjectChar"/>
    <w:uiPriority w:val="99"/>
    <w:semiHidden/>
    <w:unhideWhenUsed/>
    <w:rsid w:val="007B4242"/>
    <w:rPr>
      <w:b/>
      <w:bCs/>
    </w:rPr>
  </w:style>
  <w:style w:type="character" w:customStyle="1" w:styleId="CommentSubjectChar">
    <w:name w:val="Comment Subject Char"/>
    <w:basedOn w:val="CommentTextChar"/>
    <w:link w:val="CommentSubject"/>
    <w:uiPriority w:val="99"/>
    <w:semiHidden/>
    <w:rsid w:val="007B4242"/>
    <w:rPr>
      <w:rFonts w:asciiTheme="minorHAnsi" w:hAnsiTheme="minorHAnsi"/>
      <w:b/>
      <w:bCs/>
      <w:color w:val="3A3734" w:themeColor="text1"/>
      <w:sz w:val="20"/>
      <w:szCs w:val="20"/>
    </w:rPr>
  </w:style>
  <w:style w:type="character" w:styleId="FollowedHyperlink">
    <w:name w:val="FollowedHyperlink"/>
    <w:basedOn w:val="DefaultParagraphFont"/>
    <w:uiPriority w:val="99"/>
    <w:semiHidden/>
    <w:unhideWhenUsed/>
    <w:rsid w:val="007B4242"/>
    <w:rPr>
      <w:color w:val="008C38" w:themeColor="followedHyperlink"/>
      <w:u w:val="single"/>
    </w:rPr>
  </w:style>
  <w:style w:type="table" w:styleId="GridTable1Light">
    <w:name w:val="Grid Table 1 Light"/>
    <w:basedOn w:val="TableNormal"/>
    <w:uiPriority w:val="46"/>
    <w:rsid w:val="00FA0933"/>
    <w:pPr>
      <w:spacing w:after="0" w:line="240" w:lineRule="auto"/>
    </w:pPr>
    <w:tblPr>
      <w:tblStyleRowBandSize w:val="1"/>
      <w:tblStyleColBandSize w:val="1"/>
      <w:tblBorders>
        <w:top w:val="single" w:sz="4" w:space="0" w:color="B3AEAA" w:themeColor="text1" w:themeTint="66"/>
        <w:left w:val="single" w:sz="4" w:space="0" w:color="B3AEAA" w:themeColor="text1" w:themeTint="66"/>
        <w:bottom w:val="single" w:sz="4" w:space="0" w:color="B3AEAA" w:themeColor="text1" w:themeTint="66"/>
        <w:right w:val="single" w:sz="4" w:space="0" w:color="B3AEAA" w:themeColor="text1" w:themeTint="66"/>
        <w:insideH w:val="single" w:sz="4" w:space="0" w:color="B3AEAA" w:themeColor="text1" w:themeTint="66"/>
        <w:insideV w:val="single" w:sz="4" w:space="0" w:color="B3AEAA" w:themeColor="text1" w:themeTint="66"/>
      </w:tblBorders>
    </w:tblPr>
    <w:tblStylePr w:type="firstRow">
      <w:rPr>
        <w:b/>
        <w:bCs/>
      </w:rPr>
      <w:tblPr/>
      <w:tcPr>
        <w:tcBorders>
          <w:bottom w:val="single" w:sz="12" w:space="0" w:color="8D8680" w:themeColor="text1" w:themeTint="99"/>
        </w:tcBorders>
      </w:tcPr>
    </w:tblStylePr>
    <w:tblStylePr w:type="lastRow">
      <w:rPr>
        <w:b/>
        <w:bCs/>
      </w:rPr>
      <w:tblPr/>
      <w:tcPr>
        <w:tcBorders>
          <w:top w:val="double" w:sz="2" w:space="0" w:color="8D868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506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26">
      <w:bodyDiv w:val="1"/>
      <w:marLeft w:val="0"/>
      <w:marRight w:val="0"/>
      <w:marTop w:val="0"/>
      <w:marBottom w:val="0"/>
      <w:divBdr>
        <w:top w:val="none" w:sz="0" w:space="0" w:color="auto"/>
        <w:left w:val="none" w:sz="0" w:space="0" w:color="auto"/>
        <w:bottom w:val="none" w:sz="0" w:space="0" w:color="auto"/>
        <w:right w:val="none" w:sz="0" w:space="0" w:color="auto"/>
      </w:divBdr>
      <w:divsChild>
        <w:div w:id="1202477305">
          <w:marLeft w:val="0"/>
          <w:marRight w:val="0"/>
          <w:marTop w:val="0"/>
          <w:marBottom w:val="0"/>
          <w:divBdr>
            <w:top w:val="none" w:sz="0" w:space="0" w:color="auto"/>
            <w:left w:val="none" w:sz="0" w:space="0" w:color="auto"/>
            <w:bottom w:val="none" w:sz="0" w:space="0" w:color="auto"/>
            <w:right w:val="none" w:sz="0" w:space="0" w:color="auto"/>
          </w:divBdr>
        </w:div>
        <w:div w:id="1379012122">
          <w:marLeft w:val="0"/>
          <w:marRight w:val="0"/>
          <w:marTop w:val="0"/>
          <w:marBottom w:val="0"/>
          <w:divBdr>
            <w:top w:val="none" w:sz="0" w:space="0" w:color="auto"/>
            <w:left w:val="none" w:sz="0" w:space="0" w:color="auto"/>
            <w:bottom w:val="none" w:sz="0" w:space="0" w:color="auto"/>
            <w:right w:val="none" w:sz="0" w:space="0" w:color="auto"/>
          </w:divBdr>
        </w:div>
        <w:div w:id="1763841164">
          <w:marLeft w:val="0"/>
          <w:marRight w:val="0"/>
          <w:marTop w:val="0"/>
          <w:marBottom w:val="0"/>
          <w:divBdr>
            <w:top w:val="none" w:sz="0" w:space="0" w:color="auto"/>
            <w:left w:val="none" w:sz="0" w:space="0" w:color="auto"/>
            <w:bottom w:val="none" w:sz="0" w:space="0" w:color="auto"/>
            <w:right w:val="none" w:sz="0" w:space="0" w:color="auto"/>
          </w:divBdr>
        </w:div>
        <w:div w:id="1853228498">
          <w:marLeft w:val="0"/>
          <w:marRight w:val="0"/>
          <w:marTop w:val="0"/>
          <w:marBottom w:val="0"/>
          <w:divBdr>
            <w:top w:val="none" w:sz="0" w:space="0" w:color="auto"/>
            <w:left w:val="none" w:sz="0" w:space="0" w:color="auto"/>
            <w:bottom w:val="none" w:sz="0" w:space="0" w:color="auto"/>
            <w:right w:val="none" w:sz="0" w:space="0" w:color="auto"/>
          </w:divBdr>
        </w:div>
      </w:divsChild>
    </w:div>
    <w:div w:id="17512387">
      <w:bodyDiv w:val="1"/>
      <w:marLeft w:val="0"/>
      <w:marRight w:val="0"/>
      <w:marTop w:val="0"/>
      <w:marBottom w:val="0"/>
      <w:divBdr>
        <w:top w:val="none" w:sz="0" w:space="0" w:color="auto"/>
        <w:left w:val="none" w:sz="0" w:space="0" w:color="auto"/>
        <w:bottom w:val="none" w:sz="0" w:space="0" w:color="auto"/>
        <w:right w:val="none" w:sz="0" w:space="0" w:color="auto"/>
      </w:divBdr>
    </w:div>
    <w:div w:id="37823328">
      <w:bodyDiv w:val="1"/>
      <w:marLeft w:val="0"/>
      <w:marRight w:val="0"/>
      <w:marTop w:val="0"/>
      <w:marBottom w:val="0"/>
      <w:divBdr>
        <w:top w:val="none" w:sz="0" w:space="0" w:color="auto"/>
        <w:left w:val="none" w:sz="0" w:space="0" w:color="auto"/>
        <w:bottom w:val="none" w:sz="0" w:space="0" w:color="auto"/>
        <w:right w:val="none" w:sz="0" w:space="0" w:color="auto"/>
      </w:divBdr>
    </w:div>
    <w:div w:id="145630999">
      <w:bodyDiv w:val="1"/>
      <w:marLeft w:val="0"/>
      <w:marRight w:val="0"/>
      <w:marTop w:val="0"/>
      <w:marBottom w:val="0"/>
      <w:divBdr>
        <w:top w:val="none" w:sz="0" w:space="0" w:color="auto"/>
        <w:left w:val="none" w:sz="0" w:space="0" w:color="auto"/>
        <w:bottom w:val="none" w:sz="0" w:space="0" w:color="auto"/>
        <w:right w:val="none" w:sz="0" w:space="0" w:color="auto"/>
      </w:divBdr>
    </w:div>
    <w:div w:id="191959146">
      <w:bodyDiv w:val="1"/>
      <w:marLeft w:val="0"/>
      <w:marRight w:val="0"/>
      <w:marTop w:val="0"/>
      <w:marBottom w:val="0"/>
      <w:divBdr>
        <w:top w:val="none" w:sz="0" w:space="0" w:color="auto"/>
        <w:left w:val="none" w:sz="0" w:space="0" w:color="auto"/>
        <w:bottom w:val="none" w:sz="0" w:space="0" w:color="auto"/>
        <w:right w:val="none" w:sz="0" w:space="0" w:color="auto"/>
      </w:divBdr>
    </w:div>
    <w:div w:id="266885320">
      <w:bodyDiv w:val="1"/>
      <w:marLeft w:val="0"/>
      <w:marRight w:val="0"/>
      <w:marTop w:val="0"/>
      <w:marBottom w:val="0"/>
      <w:divBdr>
        <w:top w:val="none" w:sz="0" w:space="0" w:color="auto"/>
        <w:left w:val="none" w:sz="0" w:space="0" w:color="auto"/>
        <w:bottom w:val="none" w:sz="0" w:space="0" w:color="auto"/>
        <w:right w:val="none" w:sz="0" w:space="0" w:color="auto"/>
      </w:divBdr>
      <w:divsChild>
        <w:div w:id="47386692">
          <w:marLeft w:val="0"/>
          <w:marRight w:val="0"/>
          <w:marTop w:val="0"/>
          <w:marBottom w:val="0"/>
          <w:divBdr>
            <w:top w:val="none" w:sz="0" w:space="0" w:color="auto"/>
            <w:left w:val="none" w:sz="0" w:space="0" w:color="auto"/>
            <w:bottom w:val="none" w:sz="0" w:space="0" w:color="auto"/>
            <w:right w:val="none" w:sz="0" w:space="0" w:color="auto"/>
          </w:divBdr>
        </w:div>
        <w:div w:id="537161864">
          <w:marLeft w:val="0"/>
          <w:marRight w:val="0"/>
          <w:marTop w:val="0"/>
          <w:marBottom w:val="0"/>
          <w:divBdr>
            <w:top w:val="none" w:sz="0" w:space="0" w:color="auto"/>
            <w:left w:val="none" w:sz="0" w:space="0" w:color="auto"/>
            <w:bottom w:val="none" w:sz="0" w:space="0" w:color="auto"/>
            <w:right w:val="none" w:sz="0" w:space="0" w:color="auto"/>
          </w:divBdr>
        </w:div>
        <w:div w:id="852651928">
          <w:marLeft w:val="0"/>
          <w:marRight w:val="0"/>
          <w:marTop w:val="0"/>
          <w:marBottom w:val="0"/>
          <w:divBdr>
            <w:top w:val="none" w:sz="0" w:space="0" w:color="auto"/>
            <w:left w:val="none" w:sz="0" w:space="0" w:color="auto"/>
            <w:bottom w:val="none" w:sz="0" w:space="0" w:color="auto"/>
            <w:right w:val="none" w:sz="0" w:space="0" w:color="auto"/>
          </w:divBdr>
        </w:div>
        <w:div w:id="1106803100">
          <w:marLeft w:val="0"/>
          <w:marRight w:val="0"/>
          <w:marTop w:val="0"/>
          <w:marBottom w:val="0"/>
          <w:divBdr>
            <w:top w:val="none" w:sz="0" w:space="0" w:color="auto"/>
            <w:left w:val="none" w:sz="0" w:space="0" w:color="auto"/>
            <w:bottom w:val="none" w:sz="0" w:space="0" w:color="auto"/>
            <w:right w:val="none" w:sz="0" w:space="0" w:color="auto"/>
          </w:divBdr>
        </w:div>
        <w:div w:id="1159465540">
          <w:marLeft w:val="0"/>
          <w:marRight w:val="0"/>
          <w:marTop w:val="0"/>
          <w:marBottom w:val="0"/>
          <w:divBdr>
            <w:top w:val="none" w:sz="0" w:space="0" w:color="auto"/>
            <w:left w:val="none" w:sz="0" w:space="0" w:color="auto"/>
            <w:bottom w:val="none" w:sz="0" w:space="0" w:color="auto"/>
            <w:right w:val="none" w:sz="0" w:space="0" w:color="auto"/>
          </w:divBdr>
        </w:div>
        <w:div w:id="1233811061">
          <w:marLeft w:val="0"/>
          <w:marRight w:val="0"/>
          <w:marTop w:val="0"/>
          <w:marBottom w:val="0"/>
          <w:divBdr>
            <w:top w:val="none" w:sz="0" w:space="0" w:color="auto"/>
            <w:left w:val="none" w:sz="0" w:space="0" w:color="auto"/>
            <w:bottom w:val="none" w:sz="0" w:space="0" w:color="auto"/>
            <w:right w:val="none" w:sz="0" w:space="0" w:color="auto"/>
          </w:divBdr>
        </w:div>
        <w:div w:id="1713534339">
          <w:marLeft w:val="0"/>
          <w:marRight w:val="0"/>
          <w:marTop w:val="0"/>
          <w:marBottom w:val="0"/>
          <w:divBdr>
            <w:top w:val="none" w:sz="0" w:space="0" w:color="auto"/>
            <w:left w:val="none" w:sz="0" w:space="0" w:color="auto"/>
            <w:bottom w:val="none" w:sz="0" w:space="0" w:color="auto"/>
            <w:right w:val="none" w:sz="0" w:space="0" w:color="auto"/>
          </w:divBdr>
        </w:div>
      </w:divsChild>
    </w:div>
    <w:div w:id="388573851">
      <w:bodyDiv w:val="1"/>
      <w:marLeft w:val="0"/>
      <w:marRight w:val="0"/>
      <w:marTop w:val="0"/>
      <w:marBottom w:val="0"/>
      <w:divBdr>
        <w:top w:val="none" w:sz="0" w:space="0" w:color="auto"/>
        <w:left w:val="none" w:sz="0" w:space="0" w:color="auto"/>
        <w:bottom w:val="none" w:sz="0" w:space="0" w:color="auto"/>
        <w:right w:val="none" w:sz="0" w:space="0" w:color="auto"/>
      </w:divBdr>
    </w:div>
    <w:div w:id="425610912">
      <w:bodyDiv w:val="1"/>
      <w:marLeft w:val="0"/>
      <w:marRight w:val="0"/>
      <w:marTop w:val="0"/>
      <w:marBottom w:val="0"/>
      <w:divBdr>
        <w:top w:val="none" w:sz="0" w:space="0" w:color="auto"/>
        <w:left w:val="none" w:sz="0" w:space="0" w:color="auto"/>
        <w:bottom w:val="none" w:sz="0" w:space="0" w:color="auto"/>
        <w:right w:val="none" w:sz="0" w:space="0" w:color="auto"/>
      </w:divBdr>
    </w:div>
    <w:div w:id="433400756">
      <w:bodyDiv w:val="1"/>
      <w:marLeft w:val="0"/>
      <w:marRight w:val="0"/>
      <w:marTop w:val="0"/>
      <w:marBottom w:val="0"/>
      <w:divBdr>
        <w:top w:val="none" w:sz="0" w:space="0" w:color="auto"/>
        <w:left w:val="none" w:sz="0" w:space="0" w:color="auto"/>
        <w:bottom w:val="none" w:sz="0" w:space="0" w:color="auto"/>
        <w:right w:val="none" w:sz="0" w:space="0" w:color="auto"/>
      </w:divBdr>
      <w:divsChild>
        <w:div w:id="138303410">
          <w:marLeft w:val="0"/>
          <w:marRight w:val="0"/>
          <w:marTop w:val="0"/>
          <w:marBottom w:val="0"/>
          <w:divBdr>
            <w:top w:val="none" w:sz="0" w:space="0" w:color="auto"/>
            <w:left w:val="none" w:sz="0" w:space="0" w:color="auto"/>
            <w:bottom w:val="none" w:sz="0" w:space="0" w:color="auto"/>
            <w:right w:val="none" w:sz="0" w:space="0" w:color="auto"/>
          </w:divBdr>
        </w:div>
        <w:div w:id="294720918">
          <w:marLeft w:val="0"/>
          <w:marRight w:val="0"/>
          <w:marTop w:val="0"/>
          <w:marBottom w:val="0"/>
          <w:divBdr>
            <w:top w:val="none" w:sz="0" w:space="0" w:color="auto"/>
            <w:left w:val="none" w:sz="0" w:space="0" w:color="auto"/>
            <w:bottom w:val="none" w:sz="0" w:space="0" w:color="auto"/>
            <w:right w:val="none" w:sz="0" w:space="0" w:color="auto"/>
          </w:divBdr>
        </w:div>
        <w:div w:id="1923105900">
          <w:marLeft w:val="0"/>
          <w:marRight w:val="0"/>
          <w:marTop w:val="0"/>
          <w:marBottom w:val="0"/>
          <w:divBdr>
            <w:top w:val="none" w:sz="0" w:space="0" w:color="auto"/>
            <w:left w:val="none" w:sz="0" w:space="0" w:color="auto"/>
            <w:bottom w:val="none" w:sz="0" w:space="0" w:color="auto"/>
            <w:right w:val="none" w:sz="0" w:space="0" w:color="auto"/>
          </w:divBdr>
        </w:div>
        <w:div w:id="2033451805">
          <w:marLeft w:val="0"/>
          <w:marRight w:val="0"/>
          <w:marTop w:val="0"/>
          <w:marBottom w:val="0"/>
          <w:divBdr>
            <w:top w:val="none" w:sz="0" w:space="0" w:color="auto"/>
            <w:left w:val="none" w:sz="0" w:space="0" w:color="auto"/>
            <w:bottom w:val="none" w:sz="0" w:space="0" w:color="auto"/>
            <w:right w:val="none" w:sz="0" w:space="0" w:color="auto"/>
          </w:divBdr>
        </w:div>
      </w:divsChild>
    </w:div>
    <w:div w:id="441147170">
      <w:bodyDiv w:val="1"/>
      <w:marLeft w:val="0"/>
      <w:marRight w:val="0"/>
      <w:marTop w:val="0"/>
      <w:marBottom w:val="0"/>
      <w:divBdr>
        <w:top w:val="none" w:sz="0" w:space="0" w:color="auto"/>
        <w:left w:val="none" w:sz="0" w:space="0" w:color="auto"/>
        <w:bottom w:val="none" w:sz="0" w:space="0" w:color="auto"/>
        <w:right w:val="none" w:sz="0" w:space="0" w:color="auto"/>
      </w:divBdr>
    </w:div>
    <w:div w:id="456529221">
      <w:bodyDiv w:val="1"/>
      <w:marLeft w:val="0"/>
      <w:marRight w:val="0"/>
      <w:marTop w:val="0"/>
      <w:marBottom w:val="0"/>
      <w:divBdr>
        <w:top w:val="none" w:sz="0" w:space="0" w:color="auto"/>
        <w:left w:val="none" w:sz="0" w:space="0" w:color="auto"/>
        <w:bottom w:val="none" w:sz="0" w:space="0" w:color="auto"/>
        <w:right w:val="none" w:sz="0" w:space="0" w:color="auto"/>
      </w:divBdr>
    </w:div>
    <w:div w:id="564996732">
      <w:bodyDiv w:val="1"/>
      <w:marLeft w:val="0"/>
      <w:marRight w:val="0"/>
      <w:marTop w:val="0"/>
      <w:marBottom w:val="0"/>
      <w:divBdr>
        <w:top w:val="none" w:sz="0" w:space="0" w:color="auto"/>
        <w:left w:val="none" w:sz="0" w:space="0" w:color="auto"/>
        <w:bottom w:val="none" w:sz="0" w:space="0" w:color="auto"/>
        <w:right w:val="none" w:sz="0" w:space="0" w:color="auto"/>
      </w:divBdr>
    </w:div>
    <w:div w:id="601257529">
      <w:bodyDiv w:val="1"/>
      <w:marLeft w:val="0"/>
      <w:marRight w:val="0"/>
      <w:marTop w:val="0"/>
      <w:marBottom w:val="0"/>
      <w:divBdr>
        <w:top w:val="none" w:sz="0" w:space="0" w:color="auto"/>
        <w:left w:val="none" w:sz="0" w:space="0" w:color="auto"/>
        <w:bottom w:val="none" w:sz="0" w:space="0" w:color="auto"/>
        <w:right w:val="none" w:sz="0" w:space="0" w:color="auto"/>
      </w:divBdr>
    </w:div>
    <w:div w:id="731929486">
      <w:bodyDiv w:val="1"/>
      <w:marLeft w:val="0"/>
      <w:marRight w:val="0"/>
      <w:marTop w:val="0"/>
      <w:marBottom w:val="0"/>
      <w:divBdr>
        <w:top w:val="none" w:sz="0" w:space="0" w:color="auto"/>
        <w:left w:val="none" w:sz="0" w:space="0" w:color="auto"/>
        <w:bottom w:val="none" w:sz="0" w:space="0" w:color="auto"/>
        <w:right w:val="none" w:sz="0" w:space="0" w:color="auto"/>
      </w:divBdr>
    </w:div>
    <w:div w:id="947347303">
      <w:bodyDiv w:val="1"/>
      <w:marLeft w:val="0"/>
      <w:marRight w:val="0"/>
      <w:marTop w:val="0"/>
      <w:marBottom w:val="0"/>
      <w:divBdr>
        <w:top w:val="none" w:sz="0" w:space="0" w:color="auto"/>
        <w:left w:val="none" w:sz="0" w:space="0" w:color="auto"/>
        <w:bottom w:val="none" w:sz="0" w:space="0" w:color="auto"/>
        <w:right w:val="none" w:sz="0" w:space="0" w:color="auto"/>
      </w:divBdr>
    </w:div>
    <w:div w:id="1099177820">
      <w:bodyDiv w:val="1"/>
      <w:marLeft w:val="0"/>
      <w:marRight w:val="0"/>
      <w:marTop w:val="0"/>
      <w:marBottom w:val="0"/>
      <w:divBdr>
        <w:top w:val="none" w:sz="0" w:space="0" w:color="auto"/>
        <w:left w:val="none" w:sz="0" w:space="0" w:color="auto"/>
        <w:bottom w:val="none" w:sz="0" w:space="0" w:color="auto"/>
        <w:right w:val="none" w:sz="0" w:space="0" w:color="auto"/>
      </w:divBdr>
    </w:div>
    <w:div w:id="1180508807">
      <w:bodyDiv w:val="1"/>
      <w:marLeft w:val="0"/>
      <w:marRight w:val="0"/>
      <w:marTop w:val="0"/>
      <w:marBottom w:val="0"/>
      <w:divBdr>
        <w:top w:val="none" w:sz="0" w:space="0" w:color="auto"/>
        <w:left w:val="none" w:sz="0" w:space="0" w:color="auto"/>
        <w:bottom w:val="none" w:sz="0" w:space="0" w:color="auto"/>
        <w:right w:val="none" w:sz="0" w:space="0" w:color="auto"/>
      </w:divBdr>
    </w:div>
    <w:div w:id="1358964407">
      <w:bodyDiv w:val="1"/>
      <w:marLeft w:val="0"/>
      <w:marRight w:val="0"/>
      <w:marTop w:val="0"/>
      <w:marBottom w:val="0"/>
      <w:divBdr>
        <w:top w:val="none" w:sz="0" w:space="0" w:color="auto"/>
        <w:left w:val="none" w:sz="0" w:space="0" w:color="auto"/>
        <w:bottom w:val="none" w:sz="0" w:space="0" w:color="auto"/>
        <w:right w:val="none" w:sz="0" w:space="0" w:color="auto"/>
      </w:divBdr>
    </w:div>
    <w:div w:id="1409693707">
      <w:bodyDiv w:val="1"/>
      <w:marLeft w:val="0"/>
      <w:marRight w:val="0"/>
      <w:marTop w:val="0"/>
      <w:marBottom w:val="0"/>
      <w:divBdr>
        <w:top w:val="none" w:sz="0" w:space="0" w:color="auto"/>
        <w:left w:val="none" w:sz="0" w:space="0" w:color="auto"/>
        <w:bottom w:val="none" w:sz="0" w:space="0" w:color="auto"/>
        <w:right w:val="none" w:sz="0" w:space="0" w:color="auto"/>
      </w:divBdr>
    </w:div>
    <w:div w:id="1569800361">
      <w:bodyDiv w:val="1"/>
      <w:marLeft w:val="0"/>
      <w:marRight w:val="0"/>
      <w:marTop w:val="0"/>
      <w:marBottom w:val="0"/>
      <w:divBdr>
        <w:top w:val="none" w:sz="0" w:space="0" w:color="auto"/>
        <w:left w:val="none" w:sz="0" w:space="0" w:color="auto"/>
        <w:bottom w:val="none" w:sz="0" w:space="0" w:color="auto"/>
        <w:right w:val="none" w:sz="0" w:space="0" w:color="auto"/>
      </w:divBdr>
      <w:divsChild>
        <w:div w:id="1752001306">
          <w:marLeft w:val="576"/>
          <w:marRight w:val="0"/>
          <w:marTop w:val="0"/>
          <w:marBottom w:val="240"/>
          <w:divBdr>
            <w:top w:val="none" w:sz="0" w:space="0" w:color="auto"/>
            <w:left w:val="none" w:sz="0" w:space="0" w:color="auto"/>
            <w:bottom w:val="none" w:sz="0" w:space="0" w:color="auto"/>
            <w:right w:val="none" w:sz="0" w:space="0" w:color="auto"/>
          </w:divBdr>
        </w:div>
      </w:divsChild>
    </w:div>
    <w:div w:id="1638679001">
      <w:bodyDiv w:val="1"/>
      <w:marLeft w:val="0"/>
      <w:marRight w:val="0"/>
      <w:marTop w:val="0"/>
      <w:marBottom w:val="0"/>
      <w:divBdr>
        <w:top w:val="none" w:sz="0" w:space="0" w:color="auto"/>
        <w:left w:val="none" w:sz="0" w:space="0" w:color="auto"/>
        <w:bottom w:val="none" w:sz="0" w:space="0" w:color="auto"/>
        <w:right w:val="none" w:sz="0" w:space="0" w:color="auto"/>
      </w:divBdr>
    </w:div>
    <w:div w:id="1754886485">
      <w:bodyDiv w:val="1"/>
      <w:marLeft w:val="0"/>
      <w:marRight w:val="0"/>
      <w:marTop w:val="0"/>
      <w:marBottom w:val="0"/>
      <w:divBdr>
        <w:top w:val="none" w:sz="0" w:space="0" w:color="auto"/>
        <w:left w:val="none" w:sz="0" w:space="0" w:color="auto"/>
        <w:bottom w:val="none" w:sz="0" w:space="0" w:color="auto"/>
        <w:right w:val="none" w:sz="0" w:space="0" w:color="auto"/>
      </w:divBdr>
    </w:div>
    <w:div w:id="1760128581">
      <w:bodyDiv w:val="1"/>
      <w:marLeft w:val="0"/>
      <w:marRight w:val="0"/>
      <w:marTop w:val="0"/>
      <w:marBottom w:val="0"/>
      <w:divBdr>
        <w:top w:val="none" w:sz="0" w:space="0" w:color="auto"/>
        <w:left w:val="none" w:sz="0" w:space="0" w:color="auto"/>
        <w:bottom w:val="none" w:sz="0" w:space="0" w:color="auto"/>
        <w:right w:val="none" w:sz="0" w:space="0" w:color="auto"/>
      </w:divBdr>
    </w:div>
    <w:div w:id="2065369967">
      <w:bodyDiv w:val="1"/>
      <w:marLeft w:val="0"/>
      <w:marRight w:val="0"/>
      <w:marTop w:val="0"/>
      <w:marBottom w:val="0"/>
      <w:divBdr>
        <w:top w:val="none" w:sz="0" w:space="0" w:color="auto"/>
        <w:left w:val="none" w:sz="0" w:space="0" w:color="auto"/>
        <w:bottom w:val="none" w:sz="0" w:space="0" w:color="auto"/>
        <w:right w:val="none" w:sz="0" w:space="0" w:color="auto"/>
      </w:divBdr>
    </w:div>
    <w:div w:id="20770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calgiving.org/sp-energy-networks-community-benefit-fun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nergysavingtrust.org.uk/listing/programmes/?location%5B%5D=178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energynetworks.co.uk/pages/community_benefits_funding.aspx" TargetMode="External"/><Relationship Id="rId5" Type="http://schemas.openxmlformats.org/officeDocument/2006/relationships/numbering" Target="numbering.xml"/><Relationship Id="rId15" Type="http://schemas.openxmlformats.org/officeDocument/2006/relationships/hyperlink" Target="https://energysavingtrust.org.uk/privacy-polic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mmunitycouncils.scot/community-council-finder"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00.%20DISE&#209;ADORES\JAVIER\2020-2022\IMAGEN%20DE%20MARCA\MARCA%20DIGITAL\BRAND%20CENTER-CAMBIO%202023\06-TEMPLATES\Iberdrola_Word_Templat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7FB5E50-AF89-4379-8846-56AADB591AFA}"/>
      </w:docPartPr>
      <w:docPartBody>
        <w:p w:rsidR="0036603F" w:rsidRDefault="00531BD3">
          <w:r w:rsidRPr="00160259">
            <w:rPr>
              <w:rStyle w:val="PlaceholderText"/>
            </w:rPr>
            <w:t>Choose an item.</w:t>
          </w:r>
        </w:p>
      </w:docPartBody>
    </w:docPart>
    <w:docPart>
      <w:docPartPr>
        <w:name w:val="7CF0E635B5FA4D2FB3BC5734DBB061D1"/>
        <w:category>
          <w:name w:val="General"/>
          <w:gallery w:val="placeholder"/>
        </w:category>
        <w:types>
          <w:type w:val="bbPlcHdr"/>
        </w:types>
        <w:behaviors>
          <w:behavior w:val="content"/>
        </w:behaviors>
        <w:guid w:val="{24DB0F20-D370-48CD-B9EA-1202D2679304}"/>
      </w:docPartPr>
      <w:docPartBody>
        <w:p w:rsidR="00C64050" w:rsidRDefault="00D93B86" w:rsidP="00D93B86">
          <w:pPr>
            <w:pStyle w:val="7CF0E635B5FA4D2FB3BC5734DBB061D1"/>
          </w:pPr>
          <w:r w:rsidRPr="00160259">
            <w:rPr>
              <w:rStyle w:val="PlaceholderText"/>
            </w:rPr>
            <w:t>Choose an item.</w:t>
          </w:r>
        </w:p>
      </w:docPartBody>
    </w:docPart>
    <w:docPart>
      <w:docPartPr>
        <w:name w:val="EFE4BCF1C78A45BAB2A832FB2EF5AC00"/>
        <w:category>
          <w:name w:val="General"/>
          <w:gallery w:val="placeholder"/>
        </w:category>
        <w:types>
          <w:type w:val="bbPlcHdr"/>
        </w:types>
        <w:behaviors>
          <w:behavior w:val="content"/>
        </w:behaviors>
        <w:guid w:val="{2B2919D6-A6A3-44E0-99DC-691C00DDA6E7}"/>
      </w:docPartPr>
      <w:docPartBody>
        <w:p w:rsidR="00C64050" w:rsidRDefault="00D93B86" w:rsidP="00D93B86">
          <w:pPr>
            <w:pStyle w:val="EFE4BCF1C78A45BAB2A832FB2EF5AC00"/>
          </w:pPr>
          <w:r w:rsidRPr="00160259">
            <w:rPr>
              <w:rStyle w:val="PlaceholderText"/>
            </w:rPr>
            <w:t>Choose an item.</w:t>
          </w:r>
        </w:p>
      </w:docPartBody>
    </w:docPart>
    <w:docPart>
      <w:docPartPr>
        <w:name w:val="AD4C271C409747F0825A9839539DF041"/>
        <w:category>
          <w:name w:val="General"/>
          <w:gallery w:val="placeholder"/>
        </w:category>
        <w:types>
          <w:type w:val="bbPlcHdr"/>
        </w:types>
        <w:behaviors>
          <w:behavior w:val="content"/>
        </w:behaviors>
        <w:guid w:val="{E3BE2A12-5A0B-4980-A9F1-145F77F649DB}"/>
      </w:docPartPr>
      <w:docPartBody>
        <w:p w:rsidR="00C64050" w:rsidRDefault="00D93B86" w:rsidP="00D93B86">
          <w:pPr>
            <w:pStyle w:val="AD4C271C409747F0825A9839539DF041"/>
          </w:pPr>
          <w:r w:rsidRPr="00160259">
            <w:rPr>
              <w:rStyle w:val="PlaceholderText"/>
            </w:rPr>
            <w:t>Choose an item.</w:t>
          </w:r>
        </w:p>
      </w:docPartBody>
    </w:docPart>
    <w:docPart>
      <w:docPartPr>
        <w:name w:val="5112185C5C4D40A39A19AF38DA1C0FE6"/>
        <w:category>
          <w:name w:val="General"/>
          <w:gallery w:val="placeholder"/>
        </w:category>
        <w:types>
          <w:type w:val="bbPlcHdr"/>
        </w:types>
        <w:behaviors>
          <w:behavior w:val="content"/>
        </w:behaviors>
        <w:guid w:val="{CC13EB6D-50F2-4FA2-A039-BF66B80DA021}"/>
      </w:docPartPr>
      <w:docPartBody>
        <w:p w:rsidR="00C64050" w:rsidRDefault="00D93B86" w:rsidP="00D93B86">
          <w:pPr>
            <w:pStyle w:val="5112185C5C4D40A39A19AF38DA1C0FE6"/>
          </w:pPr>
          <w:r w:rsidRPr="001602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IberPangea Text">
    <w:altName w:val="Calibri"/>
    <w:panose1 w:val="020B0504000000000000"/>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panose1 w:val="020B0604000000000000"/>
    <w:charset w:val="00"/>
    <w:family w:val="swiss"/>
    <w:pitch w:val="variable"/>
    <w:sig w:usb0="A10002FF" w:usb1="5201E0FB" w:usb2="00000008" w:usb3="00000000" w:csb0="0000019F" w:csb1="00000000"/>
  </w:font>
  <w:font w:name="IberPangea Text SmBold">
    <w:panose1 w:val="020B0704000000000000"/>
    <w:charset w:val="00"/>
    <w:family w:val="swiss"/>
    <w:pitch w:val="variable"/>
    <w:sig w:usb0="A10002FF" w:usb1="5201E0FB" w:usb2="00000008" w:usb3="00000000" w:csb0="0000019F" w:csb1="00000000"/>
  </w:font>
  <w:font w:name="IberPangea Text Light">
    <w:altName w:val="Calibri"/>
    <w:panose1 w:val="020B0404000000000000"/>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panose1 w:val="020B0504000000000000"/>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3"/>
    <w:rsid w:val="001331B8"/>
    <w:rsid w:val="00137EF1"/>
    <w:rsid w:val="001A6CA8"/>
    <w:rsid w:val="001F734C"/>
    <w:rsid w:val="0036603F"/>
    <w:rsid w:val="00437C40"/>
    <w:rsid w:val="00531BD3"/>
    <w:rsid w:val="00584E94"/>
    <w:rsid w:val="0059404B"/>
    <w:rsid w:val="00635314"/>
    <w:rsid w:val="00725C52"/>
    <w:rsid w:val="007727F7"/>
    <w:rsid w:val="007737B7"/>
    <w:rsid w:val="007C23E9"/>
    <w:rsid w:val="00887244"/>
    <w:rsid w:val="00C5656E"/>
    <w:rsid w:val="00C64050"/>
    <w:rsid w:val="00D41471"/>
    <w:rsid w:val="00D93B86"/>
    <w:rsid w:val="00E970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B86"/>
    <w:rPr>
      <w:color w:val="666666"/>
    </w:rPr>
  </w:style>
  <w:style w:type="paragraph" w:customStyle="1" w:styleId="7CF0E635B5FA4D2FB3BC5734DBB061D1">
    <w:name w:val="7CF0E635B5FA4D2FB3BC5734DBB061D1"/>
    <w:rsid w:val="00D93B86"/>
  </w:style>
  <w:style w:type="paragraph" w:customStyle="1" w:styleId="EFE4BCF1C78A45BAB2A832FB2EF5AC00">
    <w:name w:val="EFE4BCF1C78A45BAB2A832FB2EF5AC00"/>
    <w:rsid w:val="00D93B86"/>
  </w:style>
  <w:style w:type="paragraph" w:customStyle="1" w:styleId="AD4C271C409747F0825A9839539DF041">
    <w:name w:val="AD4C271C409747F0825A9839539DF041"/>
    <w:rsid w:val="00D93B86"/>
  </w:style>
  <w:style w:type="paragraph" w:customStyle="1" w:styleId="5112185C5C4D40A39A19AF38DA1C0FE6">
    <w:name w:val="5112185C5C4D40A39A19AF38DA1C0FE6"/>
    <w:rsid w:val="00D93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berdrola">
  <a:themeElements>
    <a:clrScheme name="Iberdrola 2023">
      <a:dk1>
        <a:srgbClr val="3A3734"/>
      </a:dk1>
      <a:lt1>
        <a:srgbClr val="FFFFFF"/>
      </a:lt1>
      <a:dk2>
        <a:srgbClr val="00402A"/>
      </a:dk2>
      <a:lt2>
        <a:srgbClr val="DCEBE1"/>
      </a:lt2>
      <a:accent1>
        <a:srgbClr val="008C38"/>
      </a:accent1>
      <a:accent2>
        <a:srgbClr val="00A343"/>
      </a:accent2>
      <a:accent3>
        <a:srgbClr val="26BF64"/>
      </a:accent3>
      <a:accent4>
        <a:srgbClr val="5BD38C"/>
      </a:accent4>
      <a:accent5>
        <a:srgbClr val="0792E5"/>
      </a:accent5>
      <a:accent6>
        <a:srgbClr val="E3850D"/>
      </a:accent6>
      <a:hlink>
        <a:srgbClr val="008C38"/>
      </a:hlink>
      <a:folHlink>
        <a:srgbClr val="008C38"/>
      </a:folHlink>
    </a:clrScheme>
    <a:fontScheme name="Iberdrola">
      <a:majorFont>
        <a:latin typeface="IberPangea Text"/>
        <a:ea typeface=""/>
        <a:cs typeface=""/>
      </a:majorFont>
      <a:minorFont>
        <a:latin typeface="IberPangea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defRPr sz="1100" dirty="0" err="1" smtClean="0">
            <a:latin typeface="+mn-lt"/>
            <a:ea typeface="IberPangea Text Light" panose="020B0404000000000000" pitchFamily="34" charset="0"/>
            <a:cs typeface="IberPangea Text Light" panose="020B0404000000000000" pitchFamily="34" charset="0"/>
          </a:defRPr>
        </a:defPPr>
      </a:lstStyle>
    </a:txDef>
  </a:objectDefaults>
  <a:extraClrSchemeLst/>
  <a:extLst>
    <a:ext uri="{05A4C25C-085E-4340-85A3-A5531E510DB2}">
      <thm15:themeFamily xmlns:thm15="http://schemas.microsoft.com/office/thememl/2012/main" name="Iberdrola" id="{DF0C2F08-C44A-8747-8EC8-2667B33197F5}" vid="{D90994C9-74FC-B244-90D6-DA326FD45B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72cffa-90c3-47a0-ab43-27d61687e1eb">
      <Terms xmlns="http://schemas.microsoft.com/office/infopath/2007/PartnerControls"/>
    </lcf76f155ced4ddcb4097134ff3c332f>
    <TaxCatchAll xmlns="bd5c6334-4b38-41de-9cc8-10f88ef0dbd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F43C4-6438-458D-B042-266E153DBFBF}">
  <ds:schemaRefs>
    <ds:schemaRef ds:uri="http://schemas.microsoft.com/office/2006/metadata/properties"/>
    <ds:schemaRef ds:uri="http://schemas.microsoft.com/office/infopath/2007/PartnerControls"/>
    <ds:schemaRef ds:uri="e072cffa-90c3-47a0-ab43-27d61687e1eb"/>
    <ds:schemaRef ds:uri="bd5c6334-4b38-41de-9cc8-10f88ef0dbd3"/>
  </ds:schemaRefs>
</ds:datastoreItem>
</file>

<file path=customXml/itemProps2.xml><?xml version="1.0" encoding="utf-8"?>
<ds:datastoreItem xmlns:ds="http://schemas.openxmlformats.org/officeDocument/2006/customXml" ds:itemID="{8D066FF0-5FCE-47CB-BCDD-B43D71E4614E}">
  <ds:schemaRefs>
    <ds:schemaRef ds:uri="http://schemas.openxmlformats.org/officeDocument/2006/bibliography"/>
  </ds:schemaRefs>
</ds:datastoreItem>
</file>

<file path=customXml/itemProps3.xml><?xml version="1.0" encoding="utf-8"?>
<ds:datastoreItem xmlns:ds="http://schemas.openxmlformats.org/officeDocument/2006/customXml" ds:itemID="{0A38926D-75B2-4FC3-BA71-BACC35A2199C}">
  <ds:schemaRefs>
    <ds:schemaRef ds:uri="http://schemas.microsoft.com/sharepoint/v3/contenttype/forms"/>
  </ds:schemaRefs>
</ds:datastoreItem>
</file>

<file path=customXml/itemProps4.xml><?xml version="1.0" encoding="utf-8"?>
<ds:datastoreItem xmlns:ds="http://schemas.openxmlformats.org/officeDocument/2006/customXml" ds:itemID="{C3CCF5B9-7694-4404-9753-D96F92C4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Iberdrola_Word_Template_V2</Template>
  <TotalTime>37</TotalTime>
  <Pages>1</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Word Template</vt:lpstr>
    </vt:vector>
  </TitlesOfParts>
  <Manager/>
  <Company>Iberdrola S.A.</Company>
  <LinksUpToDate>false</LinksUpToDate>
  <CharactersWithSpaces>11581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Gurpide Hermosilla, Jose Javier</dc:creator>
  <cp:keywords/>
  <dc:description/>
  <cp:lastModifiedBy>Fabiani, Kirsty</cp:lastModifiedBy>
  <cp:revision>22</cp:revision>
  <cp:lastPrinted>2023-04-18T21:36:00Z</cp:lastPrinted>
  <dcterms:created xsi:type="dcterms:W3CDTF">2026-09-24T14:48:00Z</dcterms:created>
  <dcterms:modified xsi:type="dcterms:W3CDTF">2026-09-25T11:17:00Z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MSIP_Label_019c027e-33b7-45fc-a572-8ffa5d09ec36_Enabled">
    <vt:lpwstr>true</vt:lpwstr>
  </property>
  <property fmtid="{D5CDD505-2E9C-101B-9397-08002B2CF9AE}" pid="4" name="MSIP_Label_019c027e-33b7-45fc-a572-8ffa5d09ec36_SetDate">
    <vt:lpwstr>2023-08-08T12:59:40Z</vt:lpwstr>
  </property>
  <property fmtid="{D5CDD505-2E9C-101B-9397-08002B2CF9AE}" pid="5" name="MSIP_Label_019c027e-33b7-45fc-a572-8ffa5d09ec36_Method">
    <vt:lpwstr>Standard</vt:lpwstr>
  </property>
  <property fmtid="{D5CDD505-2E9C-101B-9397-08002B2CF9AE}" pid="6" name="MSIP_Label_019c027e-33b7-45fc-a572-8ffa5d09ec36_Name">
    <vt:lpwstr>Internal Use</vt:lpwstr>
  </property>
  <property fmtid="{D5CDD505-2E9C-101B-9397-08002B2CF9AE}" pid="7" name="MSIP_Label_019c027e-33b7-45fc-a572-8ffa5d09ec36_SiteId">
    <vt:lpwstr>031a09bc-a2bf-44df-888e-4e09355b7a24</vt:lpwstr>
  </property>
  <property fmtid="{D5CDD505-2E9C-101B-9397-08002B2CF9AE}" pid="8" name="MSIP_Label_019c027e-33b7-45fc-a572-8ffa5d09ec36_ActionId">
    <vt:lpwstr>0f791df2-007f-4b39-8e44-c482a63cbdb7</vt:lpwstr>
  </property>
  <property fmtid="{D5CDD505-2E9C-101B-9397-08002B2CF9AE}" pid="9" name="MSIP_Label_019c027e-33b7-45fc-a572-8ffa5d09ec36_ContentBits">
    <vt:lpwstr>2</vt:lpwstr>
  </property>
  <property fmtid="{D5CDD505-2E9C-101B-9397-08002B2CF9AE}" pid="10" name="ClassificationContentMarkingHeaderShapeIds">
    <vt:lpwstr>5bbc91eb,53432355,4edb3d49</vt:lpwstr>
  </property>
  <property fmtid="{D5CDD505-2E9C-101B-9397-08002B2CF9AE}" pid="11" name="ClassificationContentMarkingHeaderFontProps">
    <vt:lpwstr>#000000,10,Calibri</vt:lpwstr>
  </property>
  <property fmtid="{D5CDD505-2E9C-101B-9397-08002B2CF9AE}" pid="12" name="ClassificationContentMarkingHeaderText">
    <vt:lpwstr>Internal</vt:lpwstr>
  </property>
  <property fmtid="{D5CDD505-2E9C-101B-9397-08002B2CF9AE}" pid="13" name="MSIP_Label_993af5e9-9912-4d94-ae30-baaf73e2d91f_Enabled">
    <vt:lpwstr>true</vt:lpwstr>
  </property>
  <property fmtid="{D5CDD505-2E9C-101B-9397-08002B2CF9AE}" pid="14" name="MSIP_Label_993af5e9-9912-4d94-ae30-baaf73e2d91f_SetDate">
    <vt:lpwstr>2025-09-12T09:05:57Z</vt:lpwstr>
  </property>
  <property fmtid="{D5CDD505-2E9C-101B-9397-08002B2CF9AE}" pid="15" name="MSIP_Label_993af5e9-9912-4d94-ae30-baaf73e2d91f_Method">
    <vt:lpwstr>Privileged</vt:lpwstr>
  </property>
  <property fmtid="{D5CDD505-2E9C-101B-9397-08002B2CF9AE}" pid="16" name="MSIP_Label_993af5e9-9912-4d94-ae30-baaf73e2d91f_Name">
    <vt:lpwstr>Internal</vt:lpwstr>
  </property>
  <property fmtid="{D5CDD505-2E9C-101B-9397-08002B2CF9AE}" pid="17" name="MSIP_Label_993af5e9-9912-4d94-ae30-baaf73e2d91f_SiteId">
    <vt:lpwstr>3c384161-3b62-4d05-9486-5295b766e36c</vt:lpwstr>
  </property>
  <property fmtid="{D5CDD505-2E9C-101B-9397-08002B2CF9AE}" pid="18" name="MSIP_Label_993af5e9-9912-4d94-ae30-baaf73e2d91f_ActionId">
    <vt:lpwstr>beb638d3-f2d6-4ef2-b500-51dca468aaf6</vt:lpwstr>
  </property>
  <property fmtid="{D5CDD505-2E9C-101B-9397-08002B2CF9AE}" pid="19" name="MSIP_Label_993af5e9-9912-4d94-ae30-baaf73e2d91f_ContentBits">
    <vt:lpwstr>1</vt:lpwstr>
  </property>
  <property fmtid="{D5CDD505-2E9C-101B-9397-08002B2CF9AE}" pid="20" name="MSIP_Label_993af5e9-9912-4d94-ae30-baaf73e2d91f_Tag">
    <vt:lpwstr>10, 0, 1, 1</vt:lpwstr>
  </property>
  <property fmtid="{D5CDD505-2E9C-101B-9397-08002B2CF9AE}" pid="21" name="MediaServiceImageTags">
    <vt:lpwstr/>
  </property>
</Properties>
</file>