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2A5EA" w14:textId="5EC3B00B" w:rsidR="007C2C4D" w:rsidRPr="00165AE9" w:rsidRDefault="00BA3012" w:rsidP="00165AE9">
      <w:r>
        <w:rPr>
          <w:rFonts w:cstheme="minorHAnsi"/>
          <w:noProof/>
        </w:rPr>
        <mc:AlternateContent>
          <mc:Choice Requires="wps">
            <w:drawing>
              <wp:anchor distT="0" distB="0" distL="114300" distR="114300" simplePos="0" relativeHeight="251658240" behindDoc="0" locked="0" layoutInCell="1" allowOverlap="1" wp14:anchorId="139B8D50" wp14:editId="75E0405E">
                <wp:simplePos x="0" y="0"/>
                <wp:positionH relativeFrom="column">
                  <wp:posOffset>123825</wp:posOffset>
                </wp:positionH>
                <wp:positionV relativeFrom="paragraph">
                  <wp:posOffset>1003300</wp:posOffset>
                </wp:positionV>
                <wp:extent cx="6205219" cy="3194050"/>
                <wp:effectExtent l="0" t="0" r="0" b="0"/>
                <wp:wrapNone/>
                <wp:docPr id="1764396128" name="Text Box 90"/>
                <wp:cNvGraphicFramePr/>
                <a:graphic xmlns:a="http://schemas.openxmlformats.org/drawingml/2006/main">
                  <a:graphicData uri="http://schemas.microsoft.com/office/word/2010/wordprocessingShape">
                    <wps:wsp>
                      <wps:cNvSpPr txBox="1"/>
                      <wps:spPr>
                        <a:xfrm>
                          <a:off x="0" y="0"/>
                          <a:ext cx="6205219" cy="3194050"/>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arto="http://schemas.microsoft.com/office/word/2006/arto" val="1"/>
                          </a:ext>
                        </a:extLst>
                      </wps:spPr>
                      <wps:txbx>
                        <w:txbxContent>
                          <w:p w14:paraId="22989BD2" w14:textId="4908D6FF" w:rsidR="007C2C4D" w:rsidRPr="00A32443" w:rsidRDefault="0087019E" w:rsidP="00165AE9">
                            <w:pPr>
                              <w:pStyle w:val="Documenttitle"/>
                              <w:rPr>
                                <w:rFonts w:asciiTheme="majorHAnsi" w:hAnsiTheme="majorHAnsi" w:cstheme="majorHAnsi"/>
                                <w:noProof/>
                                <w:spacing w:val="-20"/>
                                <w:szCs w:val="104"/>
                              </w:rPr>
                            </w:pPr>
                            <w:r>
                              <w:rPr>
                                <w:rFonts w:asciiTheme="majorHAnsi" w:hAnsiTheme="majorHAnsi" w:cstheme="majorHAnsi"/>
                                <w:spacing w:val="-20"/>
                              </w:rPr>
                              <w:t>Local</w:t>
                            </w:r>
                            <w:r w:rsidR="006B7C59">
                              <w:rPr>
                                <w:rFonts w:asciiTheme="majorHAnsi" w:hAnsiTheme="majorHAnsi" w:cstheme="majorHAnsi"/>
                                <w:spacing w:val="-20"/>
                              </w:rPr>
                              <w:t xml:space="preserve"> Fund</w:t>
                            </w:r>
                          </w:p>
                          <w:p w14:paraId="751D3B65" w14:textId="5DCEB4F1" w:rsidR="00E604DE" w:rsidRPr="007B4242" w:rsidRDefault="00B70F0B" w:rsidP="006B7C59">
                            <w:pPr>
                              <w:pStyle w:val="Documentsubtitle"/>
                              <w:rPr>
                                <w:rFonts w:ascii="Arial" w:hAnsi="Arial" w:cs="Arial"/>
                                <w:b/>
                                <w:bCs/>
                                <w:sz w:val="48"/>
                              </w:rPr>
                            </w:pPr>
                            <w:r>
                              <w:rPr>
                                <w:rFonts w:ascii="Arial" w:hAnsi="Arial" w:cs="Arial"/>
                                <w:b/>
                                <w:bCs/>
                                <w:sz w:val="48"/>
                              </w:rPr>
                              <w:t xml:space="preserve">Insert </w:t>
                            </w:r>
                            <w:r w:rsidR="004001A8">
                              <w:rPr>
                                <w:rFonts w:ascii="Arial" w:hAnsi="Arial" w:cs="Arial"/>
                                <w:b/>
                                <w:bCs/>
                                <w:sz w:val="48"/>
                              </w:rPr>
                              <w:t>n</w:t>
                            </w:r>
                            <w:r w:rsidR="00FE4674">
                              <w:rPr>
                                <w:rFonts w:ascii="Arial" w:hAnsi="Arial" w:cs="Arial"/>
                                <w:b/>
                                <w:bCs/>
                                <w:sz w:val="48"/>
                              </w:rPr>
                              <w:t xml:space="preserve">ame of </w:t>
                            </w:r>
                            <w:r w:rsidR="004001A8">
                              <w:rPr>
                                <w:rFonts w:ascii="Arial" w:hAnsi="Arial" w:cs="Arial"/>
                                <w:b/>
                                <w:bCs/>
                                <w:sz w:val="48"/>
                              </w:rPr>
                              <w:t>local fund</w:t>
                            </w:r>
                            <w:r w:rsidR="006B7C59" w:rsidRPr="007B4242">
                              <w:rPr>
                                <w:rFonts w:ascii="Arial" w:hAnsi="Arial" w:cs="Arial"/>
                                <w:b/>
                                <w:bCs/>
                                <w:sz w:val="48"/>
                              </w:rPr>
                              <w:t xml:space="preserve"> </w:t>
                            </w:r>
                          </w:p>
                          <w:p w14:paraId="539E943D" w14:textId="446B503B" w:rsidR="007C2C4D" w:rsidRPr="007B4242" w:rsidRDefault="00FE4674" w:rsidP="006B7C59">
                            <w:pPr>
                              <w:pStyle w:val="Documentsubtitle"/>
                              <w:rPr>
                                <w:rFonts w:cs="Segoe UI Light"/>
                                <w:noProof/>
                                <w:sz w:val="40"/>
                                <w:szCs w:val="40"/>
                              </w:rPr>
                            </w:pPr>
                            <w:r>
                              <w:rPr>
                                <w:rFonts w:ascii="Arial" w:hAnsi="Arial" w:cs="Arial"/>
                                <w:sz w:val="40"/>
                                <w:szCs w:val="40"/>
                              </w:rPr>
                              <w:t xml:space="preserve">Sample </w:t>
                            </w:r>
                            <w:r w:rsidR="006B7C59" w:rsidRPr="007B4242">
                              <w:rPr>
                                <w:rFonts w:ascii="Arial" w:hAnsi="Arial" w:cs="Arial"/>
                                <w:sz w:val="40"/>
                                <w:szCs w:val="40"/>
                              </w:rPr>
                              <w:t>Application Form</w:t>
                            </w:r>
                          </w:p>
                        </w:txbxContent>
                      </wps:txbx>
                      <wps:bodyPr rot="0" spcFirstLastPara="0" vertOverflow="overflow" horzOverflow="overflow" vert="horz" wrap="square" lIns="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ma14="http://schemas.microsoft.com/office/mac/drawingml/2011/main" xmlns:a="http://schemas.openxmlformats.org/drawingml/2006/main">
            <w:pict>
              <v:shapetype id="_x0000_t202" coordsize="21600,21600" o:spt="202" path="m,l,21600r21600,l21600,xe" w14:anchorId="139B8D50">
                <v:stroke joinstyle="miter"/>
                <v:path gradientshapeok="t" o:connecttype="rect"/>
              </v:shapetype>
              <v:shape id="Text Box 90" style="position:absolute;margin-left:9.75pt;margin-top:79pt;width:488.6pt;height:25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">
                <v:stroke miterlimit="4"/>
                <v:textbox inset="0,1mm,1mm,1mm">
                  <w:txbxContent>
                    <w:p w:rsidRPr="00A32443" w:rsidR="007C2C4D" w:rsidP="00165AE9" w:rsidRDefault="0087019E" w14:paraId="22989BD2" w14:textId="4908D6FF">
                      <w:pPr>
                        <w:pStyle w:val="Documenttitle"/>
                        <w:rPr>
                          <w:rFonts w:asciiTheme="majorHAnsi" w:hAnsiTheme="majorHAnsi" w:cstheme="majorHAnsi"/>
                          <w:noProof/>
                          <w:spacing w:val="-20"/>
                          <w:szCs w:val="104"/>
                        </w:rPr>
                      </w:pPr>
                      <w:r>
                        <w:rPr>
                          <w:rFonts w:asciiTheme="majorHAnsi" w:hAnsiTheme="majorHAnsi" w:cstheme="majorHAnsi"/>
                          <w:spacing w:val="-20"/>
                        </w:rPr>
                        <w:t>Local</w:t>
                      </w:r>
                      <w:r w:rsidR="006B7C59">
                        <w:rPr>
                          <w:rFonts w:asciiTheme="majorHAnsi" w:hAnsiTheme="majorHAnsi" w:cstheme="majorHAnsi"/>
                          <w:spacing w:val="-20"/>
                        </w:rPr>
                        <w:t xml:space="preserve"> Fund</w:t>
                      </w:r>
                    </w:p>
                    <w:p w:rsidRPr="007B4242" w:rsidR="00E604DE" w:rsidP="006B7C59" w:rsidRDefault="00B70F0B" w14:paraId="751D3B65" w14:textId="5DCEB4F1">
                      <w:pPr>
                        <w:pStyle w:val="Documentsubtitle"/>
                        <w:rPr>
                          <w:rFonts w:ascii="Arial" w:hAnsi="Arial" w:cs="Arial"/>
                          <w:b/>
                          <w:bCs/>
                          <w:sz w:val="48"/>
                        </w:rPr>
                      </w:pPr>
                      <w:r>
                        <w:rPr>
                          <w:rFonts w:ascii="Arial" w:hAnsi="Arial" w:cs="Arial"/>
                          <w:b/>
                          <w:bCs/>
                          <w:sz w:val="48"/>
                        </w:rPr>
                        <w:t xml:space="preserve">Insert </w:t>
                      </w:r>
                      <w:r w:rsidR="004001A8">
                        <w:rPr>
                          <w:rFonts w:ascii="Arial" w:hAnsi="Arial" w:cs="Arial"/>
                          <w:b/>
                          <w:bCs/>
                          <w:sz w:val="48"/>
                        </w:rPr>
                        <w:t>n</w:t>
                      </w:r>
                      <w:r w:rsidR="00FE4674">
                        <w:rPr>
                          <w:rFonts w:ascii="Arial" w:hAnsi="Arial" w:cs="Arial"/>
                          <w:b/>
                          <w:bCs/>
                          <w:sz w:val="48"/>
                        </w:rPr>
                        <w:t xml:space="preserve">ame of </w:t>
                      </w:r>
                      <w:r w:rsidR="004001A8">
                        <w:rPr>
                          <w:rFonts w:ascii="Arial" w:hAnsi="Arial" w:cs="Arial"/>
                          <w:b/>
                          <w:bCs/>
                          <w:sz w:val="48"/>
                        </w:rPr>
                        <w:t>local fund</w:t>
                      </w:r>
                      <w:r w:rsidRPr="007B4242" w:rsidR="006B7C59">
                        <w:rPr>
                          <w:rFonts w:ascii="Arial" w:hAnsi="Arial" w:cs="Arial"/>
                          <w:b/>
                          <w:bCs/>
                          <w:sz w:val="48"/>
                        </w:rPr>
                        <w:t xml:space="preserve"> </w:t>
                      </w:r>
                    </w:p>
                    <w:p w:rsidRPr="007B4242" w:rsidR="007C2C4D" w:rsidP="006B7C59" w:rsidRDefault="00FE4674" w14:paraId="539E943D" w14:textId="446B503B">
                      <w:pPr>
                        <w:pStyle w:val="Documentsubtitle"/>
                        <w:rPr>
                          <w:rFonts w:cs="Segoe UI Light"/>
                          <w:noProof/>
                          <w:sz w:val="40"/>
                          <w:szCs w:val="40"/>
                        </w:rPr>
                      </w:pPr>
                      <w:r>
                        <w:rPr>
                          <w:rFonts w:ascii="Arial" w:hAnsi="Arial" w:cs="Arial"/>
                          <w:sz w:val="40"/>
                          <w:szCs w:val="40"/>
                        </w:rPr>
                        <w:t xml:space="preserve">Sample </w:t>
                      </w:r>
                      <w:r w:rsidRPr="007B4242" w:rsidR="006B7C59">
                        <w:rPr>
                          <w:rFonts w:ascii="Arial" w:hAnsi="Arial" w:cs="Arial"/>
                          <w:sz w:val="40"/>
                          <w:szCs w:val="40"/>
                        </w:rPr>
                        <w:t>Application Form</w:t>
                      </w:r>
                    </w:p>
                  </w:txbxContent>
                </v:textbox>
              </v:shape>
            </w:pict>
          </mc:Fallback>
        </mc:AlternateContent>
      </w:r>
      <w:r w:rsidR="000D3371" w:rsidRPr="00385A38">
        <w:rPr>
          <w:rFonts w:cstheme="minorHAnsi"/>
          <w:noProof/>
        </w:rPr>
        <mc:AlternateContent>
          <mc:Choice Requires="wpg">
            <w:drawing>
              <wp:anchor distT="0" distB="0" distL="114300" distR="114300" simplePos="0" relativeHeight="251658241" behindDoc="1" locked="0" layoutInCell="1" allowOverlap="1" wp14:anchorId="5F35F5C1" wp14:editId="554A69E9">
                <wp:simplePos x="0" y="0"/>
                <wp:positionH relativeFrom="column">
                  <wp:posOffset>3632200</wp:posOffset>
                </wp:positionH>
                <wp:positionV relativeFrom="page">
                  <wp:posOffset>300990</wp:posOffset>
                </wp:positionV>
                <wp:extent cx="2331720" cy="718820"/>
                <wp:effectExtent l="0" t="0" r="0" b="5080"/>
                <wp:wrapNone/>
                <wp:docPr id="4" name="Grupo 54"/>
                <wp:cNvGraphicFramePr/>
                <a:graphic xmlns:a="http://schemas.openxmlformats.org/drawingml/2006/main">
                  <a:graphicData uri="http://schemas.microsoft.com/office/word/2010/wordprocessingGroup">
                    <wpg:wgp>
                      <wpg:cNvGrpSpPr/>
                      <wpg:grpSpPr>
                        <a:xfrm>
                          <a:off x="0" y="0"/>
                          <a:ext cx="2331720" cy="718820"/>
                          <a:chOff x="0" y="0"/>
                          <a:chExt cx="6491475" cy="2002067"/>
                        </a:xfrm>
                      </wpg:grpSpPr>
                      <wps:wsp>
                        <wps:cNvPr id="5" name="Forma libre 1073887755"/>
                        <wps:cNvSpPr/>
                        <wps:spPr>
                          <a:xfrm>
                            <a:off x="845162" y="0"/>
                            <a:ext cx="725300" cy="1162344"/>
                          </a:xfrm>
                          <a:custGeom>
                            <a:avLst/>
                            <a:gdLst>
                              <a:gd name="connsiteX0" fmla="*/ 1 w 725300"/>
                              <a:gd name="connsiteY0" fmla="*/ 828517 h 1162344"/>
                              <a:gd name="connsiteX1" fmla="*/ 96082 w 725300"/>
                              <a:gd name="connsiteY1" fmla="*/ 1063101 h 1162344"/>
                              <a:gd name="connsiteX2" fmla="*/ 480404 w 725300"/>
                              <a:gd name="connsiteY2" fmla="*/ 1125772 h 1162344"/>
                              <a:gd name="connsiteX3" fmla="*/ 596046 w 725300"/>
                              <a:gd name="connsiteY3" fmla="*/ 0 h 1162344"/>
                              <a:gd name="connsiteX4" fmla="*/ 1 w 725300"/>
                              <a:gd name="connsiteY4" fmla="*/ 828517 h 1162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5300" h="1162344">
                                <a:moveTo>
                                  <a:pt x="1" y="828517"/>
                                </a:moveTo>
                                <a:cubicBezTo>
                                  <a:pt x="-240" y="916325"/>
                                  <a:pt x="34303" y="1000660"/>
                                  <a:pt x="96082" y="1063101"/>
                                </a:cubicBezTo>
                                <a:cubicBezTo>
                                  <a:pt x="215751" y="1182118"/>
                                  <a:pt x="377419" y="1182118"/>
                                  <a:pt x="480404" y="1125772"/>
                                </a:cubicBezTo>
                                <a:cubicBezTo>
                                  <a:pt x="606977" y="1057352"/>
                                  <a:pt x="890616" y="852091"/>
                                  <a:pt x="596046" y="0"/>
                                </a:cubicBezTo>
                                <a:cubicBezTo>
                                  <a:pt x="596046" y="402472"/>
                                  <a:pt x="1" y="443294"/>
                                  <a:pt x="1" y="828517"/>
                                </a:cubicBezTo>
                                <a:close/>
                              </a:path>
                            </a:pathLst>
                          </a:custGeom>
                          <a:solidFill>
                            <a:srgbClr val="FF9C1A"/>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orma libre 1646054699"/>
                        <wps:cNvSpPr/>
                        <wps:spPr>
                          <a:xfrm>
                            <a:off x="422868" y="0"/>
                            <a:ext cx="693851" cy="1162344"/>
                          </a:xfrm>
                          <a:custGeom>
                            <a:avLst/>
                            <a:gdLst>
                              <a:gd name="connsiteX0" fmla="*/ 693852 w 693851"/>
                              <a:gd name="connsiteY0" fmla="*/ 352451 h 1162344"/>
                              <a:gd name="connsiteX1" fmla="*/ 595470 w 693851"/>
                              <a:gd name="connsiteY1" fmla="*/ 0 h 1162344"/>
                              <a:gd name="connsiteX2" fmla="*/ 1 w 693851"/>
                              <a:gd name="connsiteY2" fmla="*/ 828517 h 1162344"/>
                              <a:gd name="connsiteX3" fmla="*/ 96082 w 693851"/>
                              <a:gd name="connsiteY3" fmla="*/ 1063101 h 1162344"/>
                              <a:gd name="connsiteX4" fmla="*/ 480404 w 693851"/>
                              <a:gd name="connsiteY4" fmla="*/ 1125772 h 1162344"/>
                              <a:gd name="connsiteX5" fmla="*/ 693852 w 693851"/>
                              <a:gd name="connsiteY5" fmla="*/ 352451 h 1162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3851" h="1162344">
                                <a:moveTo>
                                  <a:pt x="693852" y="352451"/>
                                </a:moveTo>
                                <a:cubicBezTo>
                                  <a:pt x="674291" y="246658"/>
                                  <a:pt x="642647" y="139140"/>
                                  <a:pt x="595470" y="0"/>
                                </a:cubicBezTo>
                                <a:cubicBezTo>
                                  <a:pt x="595470" y="402472"/>
                                  <a:pt x="1" y="443294"/>
                                  <a:pt x="1" y="828517"/>
                                </a:cubicBezTo>
                                <a:cubicBezTo>
                                  <a:pt x="-240" y="916325"/>
                                  <a:pt x="34303" y="1000660"/>
                                  <a:pt x="96082" y="1063101"/>
                                </a:cubicBezTo>
                                <a:cubicBezTo>
                                  <a:pt x="215176" y="1182118"/>
                                  <a:pt x="378570" y="1182118"/>
                                  <a:pt x="480404" y="1125772"/>
                                </a:cubicBezTo>
                                <a:cubicBezTo>
                                  <a:pt x="242791" y="873364"/>
                                  <a:pt x="326790" y="581285"/>
                                  <a:pt x="693852" y="352451"/>
                                </a:cubicBezTo>
                                <a:close/>
                              </a:path>
                            </a:pathLst>
                          </a:custGeom>
                          <a:solidFill>
                            <a:srgbClr val="0DA9FF"/>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orma libre 1382546070"/>
                        <wps:cNvSpPr/>
                        <wps:spPr>
                          <a:xfrm>
                            <a:off x="0" y="0"/>
                            <a:ext cx="693850" cy="1436250"/>
                          </a:xfrm>
                          <a:custGeom>
                            <a:avLst/>
                            <a:gdLst>
                              <a:gd name="connsiteX0" fmla="*/ 693851 w 693850"/>
                              <a:gd name="connsiteY0" fmla="*/ 352451 h 1436250"/>
                              <a:gd name="connsiteX1" fmla="*/ 596044 w 693850"/>
                              <a:gd name="connsiteY1" fmla="*/ 0 h 1436250"/>
                              <a:gd name="connsiteX2" fmla="*/ 0 w 693850"/>
                              <a:gd name="connsiteY2" fmla="*/ 828517 h 1436250"/>
                              <a:gd name="connsiteX3" fmla="*/ 160518 w 693850"/>
                              <a:gd name="connsiteY3" fmla="*/ 1113698 h 1436250"/>
                              <a:gd name="connsiteX4" fmla="*/ 145559 w 693850"/>
                              <a:gd name="connsiteY4" fmla="*/ 1436250 h 1436250"/>
                              <a:gd name="connsiteX5" fmla="*/ 221503 w 693850"/>
                              <a:gd name="connsiteY5" fmla="*/ 1423601 h 1436250"/>
                              <a:gd name="connsiteX6" fmla="*/ 209996 w 693850"/>
                              <a:gd name="connsiteY6" fmla="*/ 1137846 h 1436250"/>
                              <a:gd name="connsiteX7" fmla="*/ 480978 w 693850"/>
                              <a:gd name="connsiteY7" fmla="*/ 1125772 h 1436250"/>
                              <a:gd name="connsiteX8" fmla="*/ 693851 w 693850"/>
                              <a:gd name="connsiteY8" fmla="*/ 352451 h 143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850" h="1436250">
                                <a:moveTo>
                                  <a:pt x="693851" y="352451"/>
                                </a:moveTo>
                                <a:cubicBezTo>
                                  <a:pt x="674290" y="246658"/>
                                  <a:pt x="643222" y="139140"/>
                                  <a:pt x="596044" y="0"/>
                                </a:cubicBezTo>
                                <a:cubicBezTo>
                                  <a:pt x="596044" y="402472"/>
                                  <a:pt x="0" y="443294"/>
                                  <a:pt x="0" y="828517"/>
                                </a:cubicBezTo>
                                <a:cubicBezTo>
                                  <a:pt x="0" y="1026304"/>
                                  <a:pt x="160518" y="1113698"/>
                                  <a:pt x="160518" y="1113698"/>
                                </a:cubicBezTo>
                                <a:cubicBezTo>
                                  <a:pt x="135871" y="1219398"/>
                                  <a:pt x="130796" y="1328721"/>
                                  <a:pt x="145559" y="1436250"/>
                                </a:cubicBezTo>
                                <a:lnTo>
                                  <a:pt x="221503" y="1423601"/>
                                </a:lnTo>
                                <a:cubicBezTo>
                                  <a:pt x="184682" y="1293660"/>
                                  <a:pt x="207120" y="1152220"/>
                                  <a:pt x="209996" y="1137846"/>
                                </a:cubicBezTo>
                                <a:cubicBezTo>
                                  <a:pt x="307228" y="1177518"/>
                                  <a:pt x="408486" y="1165444"/>
                                  <a:pt x="480978" y="1125772"/>
                                </a:cubicBezTo>
                                <a:cubicBezTo>
                                  <a:pt x="243366" y="873364"/>
                                  <a:pt x="327364" y="581285"/>
                                  <a:pt x="693851" y="352451"/>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orma libre 1341787054"/>
                        <wps:cNvSpPr/>
                        <wps:spPr>
                          <a:xfrm>
                            <a:off x="1824379" y="325402"/>
                            <a:ext cx="601261" cy="786599"/>
                          </a:xfrm>
                          <a:custGeom>
                            <a:avLst/>
                            <a:gdLst>
                              <a:gd name="connsiteX0" fmla="*/ 438403 w 601261"/>
                              <a:gd name="connsiteY0" fmla="*/ 654330 h 786599"/>
                              <a:gd name="connsiteX1" fmla="*/ 310104 w 601261"/>
                              <a:gd name="connsiteY1" fmla="*/ 684228 h 786599"/>
                              <a:gd name="connsiteX2" fmla="*/ 174326 w 601261"/>
                              <a:gd name="connsiteY2" fmla="*/ 642831 h 786599"/>
                              <a:gd name="connsiteX3" fmla="*/ 98382 w 601261"/>
                              <a:gd name="connsiteY3" fmla="*/ 538188 h 786599"/>
                              <a:gd name="connsiteX4" fmla="*/ 0 w 601261"/>
                              <a:gd name="connsiteY4" fmla="*/ 579586 h 786599"/>
                              <a:gd name="connsiteX5" fmla="*/ 63862 w 601261"/>
                              <a:gd name="connsiteY5" fmla="*/ 689403 h 786599"/>
                              <a:gd name="connsiteX6" fmla="*/ 169723 w 601261"/>
                              <a:gd name="connsiteY6" fmla="*/ 761273 h 786599"/>
                              <a:gd name="connsiteX7" fmla="*/ 310104 w 601261"/>
                              <a:gd name="connsiteY7" fmla="*/ 786571 h 786599"/>
                              <a:gd name="connsiteX8" fmla="*/ 464869 w 601261"/>
                              <a:gd name="connsiteY8" fmla="*/ 758398 h 786599"/>
                              <a:gd name="connsiteX9" fmla="*/ 565552 w 601261"/>
                              <a:gd name="connsiteY9" fmla="*/ 681928 h 786599"/>
                              <a:gd name="connsiteX10" fmla="*/ 601222 w 601261"/>
                              <a:gd name="connsiteY10" fmla="*/ 566362 h 786599"/>
                              <a:gd name="connsiteX11" fmla="*/ 575908 w 601261"/>
                              <a:gd name="connsiteY11" fmla="*/ 471493 h 786599"/>
                              <a:gd name="connsiteX12" fmla="*/ 499964 w 601261"/>
                              <a:gd name="connsiteY12" fmla="*/ 399048 h 786599"/>
                              <a:gd name="connsiteX13" fmla="*/ 372240 w 601261"/>
                              <a:gd name="connsiteY13" fmla="*/ 347302 h 786599"/>
                              <a:gd name="connsiteX14" fmla="*/ 278461 w 601261"/>
                              <a:gd name="connsiteY14" fmla="*/ 322004 h 786599"/>
                              <a:gd name="connsiteX15" fmla="*/ 177778 w 601261"/>
                              <a:gd name="connsiteY15" fmla="*/ 279456 h 786599"/>
                              <a:gd name="connsiteX16" fmla="*/ 143258 w 601261"/>
                              <a:gd name="connsiteY16" fmla="*/ 205862 h 786599"/>
                              <a:gd name="connsiteX17" fmla="*/ 186408 w 601261"/>
                              <a:gd name="connsiteY17" fmla="*/ 130542 h 786599"/>
                              <a:gd name="connsiteX18" fmla="*/ 300899 w 601261"/>
                              <a:gd name="connsiteY18" fmla="*/ 102369 h 786599"/>
                              <a:gd name="connsiteX19" fmla="*/ 419417 w 601261"/>
                              <a:gd name="connsiteY19" fmla="*/ 133417 h 786599"/>
                              <a:gd name="connsiteX20" fmla="*/ 488457 w 601261"/>
                              <a:gd name="connsiteY20" fmla="*/ 229435 h 786599"/>
                              <a:gd name="connsiteX21" fmla="*/ 587990 w 601261"/>
                              <a:gd name="connsiteY21" fmla="*/ 192638 h 786599"/>
                              <a:gd name="connsiteX22" fmla="*/ 528731 w 601261"/>
                              <a:gd name="connsiteY22" fmla="*/ 86270 h 786599"/>
                              <a:gd name="connsiteX23" fmla="*/ 431499 w 601261"/>
                              <a:gd name="connsiteY23" fmla="*/ 21874 h 786599"/>
                              <a:gd name="connsiteX24" fmla="*/ 300324 w 601261"/>
                              <a:gd name="connsiteY24" fmla="*/ 26 h 786599"/>
                              <a:gd name="connsiteX25" fmla="*/ 156490 w 601261"/>
                              <a:gd name="connsiteY25" fmla="*/ 27049 h 786599"/>
                              <a:gd name="connsiteX26" fmla="*/ 60985 w 601261"/>
                              <a:gd name="connsiteY26" fmla="*/ 102944 h 786599"/>
                              <a:gd name="connsiteX27" fmla="*/ 26465 w 601261"/>
                              <a:gd name="connsiteY27" fmla="*/ 214486 h 786599"/>
                              <a:gd name="connsiteX28" fmla="*/ 116793 w 601261"/>
                              <a:gd name="connsiteY28" fmla="*/ 378925 h 786599"/>
                              <a:gd name="connsiteX29" fmla="*/ 228407 w 601261"/>
                              <a:gd name="connsiteY29" fmla="*/ 426646 h 786599"/>
                              <a:gd name="connsiteX30" fmla="*/ 321611 w 601261"/>
                              <a:gd name="connsiteY30" fmla="*/ 451944 h 786599"/>
                              <a:gd name="connsiteX31" fmla="*/ 416541 w 601261"/>
                              <a:gd name="connsiteY31" fmla="*/ 484717 h 786599"/>
                              <a:gd name="connsiteX32" fmla="*/ 469471 w 601261"/>
                              <a:gd name="connsiteY32" fmla="*/ 524389 h 786599"/>
                              <a:gd name="connsiteX33" fmla="*/ 486731 w 601261"/>
                              <a:gd name="connsiteY33" fmla="*/ 576136 h 786599"/>
                              <a:gd name="connsiteX34" fmla="*/ 438403 w 601261"/>
                              <a:gd name="connsiteY34" fmla="*/ 654330 h 786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1261" h="786599">
                                <a:moveTo>
                                  <a:pt x="438403" y="654330"/>
                                </a:moveTo>
                                <a:cubicBezTo>
                                  <a:pt x="406760" y="673879"/>
                                  <a:pt x="363610" y="684228"/>
                                  <a:pt x="310104" y="684228"/>
                                </a:cubicBezTo>
                                <a:cubicBezTo>
                                  <a:pt x="256598" y="684228"/>
                                  <a:pt x="209996" y="670429"/>
                                  <a:pt x="174326" y="642831"/>
                                </a:cubicBezTo>
                                <a:cubicBezTo>
                                  <a:pt x="138765" y="616665"/>
                                  <a:pt x="112224" y="580097"/>
                                  <a:pt x="98382" y="538188"/>
                                </a:cubicBezTo>
                                <a:lnTo>
                                  <a:pt x="0" y="579586"/>
                                </a:lnTo>
                                <a:cubicBezTo>
                                  <a:pt x="13072" y="620385"/>
                                  <a:pt x="34860" y="657855"/>
                                  <a:pt x="63862" y="689403"/>
                                </a:cubicBezTo>
                                <a:cubicBezTo>
                                  <a:pt x="93262" y="721043"/>
                                  <a:pt x="129456" y="745617"/>
                                  <a:pt x="169723" y="761273"/>
                                </a:cubicBezTo>
                                <a:cubicBezTo>
                                  <a:pt x="214472" y="778574"/>
                                  <a:pt x="262127" y="787163"/>
                                  <a:pt x="310104" y="786571"/>
                                </a:cubicBezTo>
                                <a:cubicBezTo>
                                  <a:pt x="369363" y="786571"/>
                                  <a:pt x="421143" y="777372"/>
                                  <a:pt x="464869" y="758398"/>
                                </a:cubicBezTo>
                                <a:cubicBezTo>
                                  <a:pt x="508594" y="739424"/>
                                  <a:pt x="541963" y="714701"/>
                                  <a:pt x="565552" y="681928"/>
                                </a:cubicBezTo>
                                <a:cubicBezTo>
                                  <a:pt x="589549" y="648230"/>
                                  <a:pt x="602057" y="607713"/>
                                  <a:pt x="601222" y="566362"/>
                                </a:cubicBezTo>
                                <a:cubicBezTo>
                                  <a:pt x="601746" y="533002"/>
                                  <a:pt x="592984" y="500161"/>
                                  <a:pt x="575908" y="471493"/>
                                </a:cubicBezTo>
                                <a:cubicBezTo>
                                  <a:pt x="559413" y="443895"/>
                                  <a:pt x="534098" y="419747"/>
                                  <a:pt x="499964" y="399048"/>
                                </a:cubicBezTo>
                                <a:cubicBezTo>
                                  <a:pt x="466595" y="378350"/>
                                  <a:pt x="423445" y="361101"/>
                                  <a:pt x="372240" y="347302"/>
                                </a:cubicBezTo>
                                <a:lnTo>
                                  <a:pt x="278461" y="322004"/>
                                </a:lnTo>
                                <a:cubicBezTo>
                                  <a:pt x="234736" y="309929"/>
                                  <a:pt x="201366" y="295555"/>
                                  <a:pt x="177778" y="279456"/>
                                </a:cubicBezTo>
                                <a:cubicBezTo>
                                  <a:pt x="154189" y="263358"/>
                                  <a:pt x="143258" y="238634"/>
                                  <a:pt x="143258" y="205862"/>
                                </a:cubicBezTo>
                                <a:cubicBezTo>
                                  <a:pt x="143258" y="173089"/>
                                  <a:pt x="157641" y="149516"/>
                                  <a:pt x="186408" y="130542"/>
                                </a:cubicBezTo>
                                <a:cubicBezTo>
                                  <a:pt x="215174" y="111568"/>
                                  <a:pt x="253146" y="102369"/>
                                  <a:pt x="300899" y="102369"/>
                                </a:cubicBezTo>
                                <a:cubicBezTo>
                                  <a:pt x="348651" y="102369"/>
                                  <a:pt x="386623" y="112718"/>
                                  <a:pt x="419417" y="133417"/>
                                </a:cubicBezTo>
                                <a:cubicBezTo>
                                  <a:pt x="452211" y="154115"/>
                                  <a:pt x="475800" y="186313"/>
                                  <a:pt x="488457" y="229435"/>
                                </a:cubicBezTo>
                                <a:lnTo>
                                  <a:pt x="587990" y="192638"/>
                                </a:lnTo>
                                <a:cubicBezTo>
                                  <a:pt x="576742" y="153075"/>
                                  <a:pt x="556456" y="116662"/>
                                  <a:pt x="528731" y="86270"/>
                                </a:cubicBezTo>
                                <a:cubicBezTo>
                                  <a:pt x="501580" y="57769"/>
                                  <a:pt x="468344" y="35760"/>
                                  <a:pt x="431499" y="21874"/>
                                </a:cubicBezTo>
                                <a:cubicBezTo>
                                  <a:pt x="389408" y="6902"/>
                                  <a:pt x="344998" y="-497"/>
                                  <a:pt x="300324" y="26"/>
                                </a:cubicBezTo>
                                <a:cubicBezTo>
                                  <a:pt x="245667" y="26"/>
                                  <a:pt x="197914" y="8650"/>
                                  <a:pt x="156490" y="27049"/>
                                </a:cubicBezTo>
                                <a:cubicBezTo>
                                  <a:pt x="115066" y="45448"/>
                                  <a:pt x="83423" y="70171"/>
                                  <a:pt x="60985" y="102944"/>
                                </a:cubicBezTo>
                                <a:cubicBezTo>
                                  <a:pt x="37891" y="135504"/>
                                  <a:pt x="25798" y="174578"/>
                                  <a:pt x="26465" y="214486"/>
                                </a:cubicBezTo>
                                <a:cubicBezTo>
                                  <a:pt x="24624" y="281584"/>
                                  <a:pt x="59162" y="344450"/>
                                  <a:pt x="116793" y="378925"/>
                                </a:cubicBezTo>
                                <a:cubicBezTo>
                                  <a:pt x="151405" y="400313"/>
                                  <a:pt x="189026" y="416400"/>
                                  <a:pt x="228407" y="426646"/>
                                </a:cubicBezTo>
                                <a:lnTo>
                                  <a:pt x="321611" y="451944"/>
                                </a:lnTo>
                                <a:cubicBezTo>
                                  <a:pt x="354232" y="459804"/>
                                  <a:pt x="386019" y="470780"/>
                                  <a:pt x="416541" y="484717"/>
                                </a:cubicBezTo>
                                <a:cubicBezTo>
                                  <a:pt x="440705" y="496216"/>
                                  <a:pt x="458540" y="509440"/>
                                  <a:pt x="469471" y="524389"/>
                                </a:cubicBezTo>
                                <a:cubicBezTo>
                                  <a:pt x="480909" y="539195"/>
                                  <a:pt x="486990" y="557432"/>
                                  <a:pt x="486731" y="576136"/>
                                </a:cubicBezTo>
                                <a:cubicBezTo>
                                  <a:pt x="486731" y="608909"/>
                                  <a:pt x="470622" y="634782"/>
                                  <a:pt x="438403" y="654330"/>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orma libre 177615015"/>
                        <wps:cNvSpPr/>
                        <wps:spPr>
                          <a:xfrm>
                            <a:off x="2511326" y="336927"/>
                            <a:ext cx="563825" cy="762971"/>
                          </a:xfrm>
                          <a:custGeom>
                            <a:avLst/>
                            <a:gdLst>
                              <a:gd name="connsiteX0" fmla="*/ 112190 w 563825"/>
                              <a:gd name="connsiteY0" fmla="*/ 492741 h 762971"/>
                              <a:gd name="connsiteX1" fmla="*/ 282488 w 563825"/>
                              <a:gd name="connsiteY1" fmla="*/ 492741 h 762971"/>
                              <a:gd name="connsiteX2" fmla="*/ 432074 w 563825"/>
                              <a:gd name="connsiteY2" fmla="*/ 463418 h 762971"/>
                              <a:gd name="connsiteX3" fmla="*/ 529306 w 563825"/>
                              <a:gd name="connsiteY3" fmla="*/ 378324 h 762971"/>
                              <a:gd name="connsiteX4" fmla="*/ 563826 w 563825"/>
                              <a:gd name="connsiteY4" fmla="*/ 247808 h 762971"/>
                              <a:gd name="connsiteX5" fmla="*/ 488457 w 563825"/>
                              <a:gd name="connsiteY5" fmla="*/ 66120 h 762971"/>
                              <a:gd name="connsiteX6" fmla="*/ 281337 w 563825"/>
                              <a:gd name="connsiteY6" fmla="*/ 0 h 762971"/>
                              <a:gd name="connsiteX7" fmla="*/ 0 w 563825"/>
                              <a:gd name="connsiteY7" fmla="*/ 0 h 762971"/>
                              <a:gd name="connsiteX8" fmla="*/ 0 w 563825"/>
                              <a:gd name="connsiteY8" fmla="*/ 762972 h 762971"/>
                              <a:gd name="connsiteX9" fmla="*/ 112190 w 563825"/>
                              <a:gd name="connsiteY9" fmla="*/ 762972 h 762971"/>
                              <a:gd name="connsiteX10" fmla="*/ 272707 w 563825"/>
                              <a:gd name="connsiteY10" fmla="*/ 101768 h 762971"/>
                              <a:gd name="connsiteX11" fmla="*/ 399856 w 563825"/>
                              <a:gd name="connsiteY11" fmla="*/ 137990 h 762971"/>
                              <a:gd name="connsiteX12" fmla="*/ 445883 w 563825"/>
                              <a:gd name="connsiteY12" fmla="*/ 247808 h 762971"/>
                              <a:gd name="connsiteX13" fmla="*/ 399856 w 563825"/>
                              <a:gd name="connsiteY13" fmla="*/ 356475 h 762971"/>
                              <a:gd name="connsiteX14" fmla="*/ 272707 w 563825"/>
                              <a:gd name="connsiteY14" fmla="*/ 393273 h 762971"/>
                              <a:gd name="connsiteX15" fmla="*/ 112190 w 563825"/>
                              <a:gd name="connsiteY15" fmla="*/ 393273 h 762971"/>
                              <a:gd name="connsiteX16" fmla="*/ 112190 w 563825"/>
                              <a:gd name="connsiteY16" fmla="*/ 101768 h 762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3825" h="762971">
                                <a:moveTo>
                                  <a:pt x="112190" y="492741"/>
                                </a:moveTo>
                                <a:lnTo>
                                  <a:pt x="282488" y="492741"/>
                                </a:lnTo>
                                <a:cubicBezTo>
                                  <a:pt x="340597" y="492741"/>
                                  <a:pt x="390650" y="482966"/>
                                  <a:pt x="432074" y="463418"/>
                                </a:cubicBezTo>
                                <a:cubicBezTo>
                                  <a:pt x="472169" y="445255"/>
                                  <a:pt x="505999" y="415650"/>
                                  <a:pt x="529306" y="378324"/>
                                </a:cubicBezTo>
                                <a:cubicBezTo>
                                  <a:pt x="552319" y="341526"/>
                                  <a:pt x="563826" y="297829"/>
                                  <a:pt x="563826" y="247808"/>
                                </a:cubicBezTo>
                                <a:cubicBezTo>
                                  <a:pt x="563826" y="170763"/>
                                  <a:pt x="538511" y="110392"/>
                                  <a:pt x="488457" y="66120"/>
                                </a:cubicBezTo>
                                <a:cubicBezTo>
                                  <a:pt x="438403" y="21848"/>
                                  <a:pt x="369363" y="0"/>
                                  <a:pt x="281337" y="0"/>
                                </a:cubicBezTo>
                                <a:lnTo>
                                  <a:pt x="0" y="0"/>
                                </a:lnTo>
                                <a:lnTo>
                                  <a:pt x="0" y="762972"/>
                                </a:lnTo>
                                <a:lnTo>
                                  <a:pt x="112190" y="762972"/>
                                </a:lnTo>
                                <a:close/>
                                <a:moveTo>
                                  <a:pt x="272707" y="101768"/>
                                </a:moveTo>
                                <a:cubicBezTo>
                                  <a:pt x="326789" y="101768"/>
                                  <a:pt x="369363" y="113842"/>
                                  <a:pt x="399856" y="137990"/>
                                </a:cubicBezTo>
                                <a:cubicBezTo>
                                  <a:pt x="430349" y="162139"/>
                                  <a:pt x="445883" y="198936"/>
                                  <a:pt x="445883" y="247808"/>
                                </a:cubicBezTo>
                                <a:cubicBezTo>
                                  <a:pt x="445883" y="296679"/>
                                  <a:pt x="430349" y="331752"/>
                                  <a:pt x="399856" y="356475"/>
                                </a:cubicBezTo>
                                <a:cubicBezTo>
                                  <a:pt x="369363" y="381199"/>
                                  <a:pt x="326789" y="393273"/>
                                  <a:pt x="272707" y="393273"/>
                                </a:cubicBezTo>
                                <a:lnTo>
                                  <a:pt x="112190" y="393273"/>
                                </a:lnTo>
                                <a:lnTo>
                                  <a:pt x="112190" y="101768"/>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orma libre 1212296664"/>
                        <wps:cNvSpPr/>
                        <wps:spPr>
                          <a:xfrm>
                            <a:off x="3347283" y="336927"/>
                            <a:ext cx="521250" cy="762971"/>
                          </a:xfrm>
                          <a:custGeom>
                            <a:avLst/>
                            <a:gdLst>
                              <a:gd name="connsiteX0" fmla="*/ 521251 w 521250"/>
                              <a:gd name="connsiteY0" fmla="*/ 661779 h 762971"/>
                              <a:gd name="connsiteX1" fmla="*/ 112190 w 521250"/>
                              <a:gd name="connsiteY1" fmla="*/ 661779 h 762971"/>
                              <a:gd name="connsiteX2" fmla="*/ 112190 w 521250"/>
                              <a:gd name="connsiteY2" fmla="*/ 426045 h 762971"/>
                              <a:gd name="connsiteX3" fmla="*/ 476375 w 521250"/>
                              <a:gd name="connsiteY3" fmla="*/ 426045 h 762971"/>
                              <a:gd name="connsiteX4" fmla="*/ 476375 w 521250"/>
                              <a:gd name="connsiteY4" fmla="*/ 326002 h 762971"/>
                              <a:gd name="connsiteX5" fmla="*/ 112190 w 521250"/>
                              <a:gd name="connsiteY5" fmla="*/ 326002 h 762971"/>
                              <a:gd name="connsiteX6" fmla="*/ 112190 w 521250"/>
                              <a:gd name="connsiteY6" fmla="*/ 101768 h 762971"/>
                              <a:gd name="connsiteX7" fmla="*/ 521251 w 521250"/>
                              <a:gd name="connsiteY7" fmla="*/ 101768 h 762971"/>
                              <a:gd name="connsiteX8" fmla="*/ 521251 w 521250"/>
                              <a:gd name="connsiteY8" fmla="*/ 0 h 762971"/>
                              <a:gd name="connsiteX9" fmla="*/ 112190 w 521250"/>
                              <a:gd name="connsiteY9" fmla="*/ 0 h 762971"/>
                              <a:gd name="connsiteX10" fmla="*/ 47177 w 521250"/>
                              <a:gd name="connsiteY10" fmla="*/ 0 h 762971"/>
                              <a:gd name="connsiteX11" fmla="*/ 0 w 521250"/>
                              <a:gd name="connsiteY11" fmla="*/ 0 h 762971"/>
                              <a:gd name="connsiteX12" fmla="*/ 0 w 521250"/>
                              <a:gd name="connsiteY12" fmla="*/ 762972 h 762971"/>
                              <a:gd name="connsiteX13" fmla="*/ 47177 w 521250"/>
                              <a:gd name="connsiteY13" fmla="*/ 762972 h 762971"/>
                              <a:gd name="connsiteX14" fmla="*/ 112190 w 521250"/>
                              <a:gd name="connsiteY14" fmla="*/ 762972 h 762971"/>
                              <a:gd name="connsiteX15" fmla="*/ 521251 w 521250"/>
                              <a:gd name="connsiteY15" fmla="*/ 762972 h 762971"/>
                              <a:gd name="connsiteX16" fmla="*/ 521251 w 521250"/>
                              <a:gd name="connsiteY16" fmla="*/ 661779 h 762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21250" h="762971">
                                <a:moveTo>
                                  <a:pt x="521251" y="661779"/>
                                </a:moveTo>
                                <a:lnTo>
                                  <a:pt x="112190" y="661779"/>
                                </a:lnTo>
                                <a:lnTo>
                                  <a:pt x="112190" y="426045"/>
                                </a:lnTo>
                                <a:lnTo>
                                  <a:pt x="476375" y="426045"/>
                                </a:lnTo>
                                <a:lnTo>
                                  <a:pt x="476375" y="326002"/>
                                </a:lnTo>
                                <a:lnTo>
                                  <a:pt x="112190" y="326002"/>
                                </a:lnTo>
                                <a:lnTo>
                                  <a:pt x="112190" y="101768"/>
                                </a:lnTo>
                                <a:lnTo>
                                  <a:pt x="521251" y="101768"/>
                                </a:lnTo>
                                <a:lnTo>
                                  <a:pt x="521251" y="0"/>
                                </a:lnTo>
                                <a:lnTo>
                                  <a:pt x="112190" y="0"/>
                                </a:lnTo>
                                <a:lnTo>
                                  <a:pt x="47177" y="0"/>
                                </a:lnTo>
                                <a:lnTo>
                                  <a:pt x="0" y="0"/>
                                </a:lnTo>
                                <a:lnTo>
                                  <a:pt x="0" y="762972"/>
                                </a:lnTo>
                                <a:lnTo>
                                  <a:pt x="47177" y="762972"/>
                                </a:lnTo>
                                <a:lnTo>
                                  <a:pt x="112190" y="762972"/>
                                </a:lnTo>
                                <a:lnTo>
                                  <a:pt x="521251" y="762972"/>
                                </a:lnTo>
                                <a:lnTo>
                                  <a:pt x="521251" y="661779"/>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orma libre 1550037006"/>
                        <wps:cNvSpPr/>
                        <wps:spPr>
                          <a:xfrm>
                            <a:off x="3930095" y="535270"/>
                            <a:ext cx="475224" cy="564628"/>
                          </a:xfrm>
                          <a:custGeom>
                            <a:avLst/>
                            <a:gdLst>
                              <a:gd name="connsiteX0" fmla="*/ 107012 w 475224"/>
                              <a:gd name="connsiteY0" fmla="*/ 236327 h 564628"/>
                              <a:gd name="connsiteX1" fmla="*/ 145559 w 475224"/>
                              <a:gd name="connsiteY1" fmla="*/ 132834 h 564628"/>
                              <a:gd name="connsiteX2" fmla="*/ 245092 w 475224"/>
                              <a:gd name="connsiteY2" fmla="*/ 94887 h 564628"/>
                              <a:gd name="connsiteX3" fmla="*/ 333693 w 475224"/>
                              <a:gd name="connsiteY3" fmla="*/ 132259 h 564628"/>
                              <a:gd name="connsiteX4" fmla="*/ 367638 w 475224"/>
                              <a:gd name="connsiteY4" fmla="*/ 232302 h 564628"/>
                              <a:gd name="connsiteX5" fmla="*/ 367638 w 475224"/>
                              <a:gd name="connsiteY5" fmla="*/ 564629 h 564628"/>
                              <a:gd name="connsiteX6" fmla="*/ 475225 w 475224"/>
                              <a:gd name="connsiteY6" fmla="*/ 564629 h 564628"/>
                              <a:gd name="connsiteX7" fmla="*/ 475225 w 475224"/>
                              <a:gd name="connsiteY7" fmla="*/ 215053 h 564628"/>
                              <a:gd name="connsiteX8" fmla="*/ 448759 w 475224"/>
                              <a:gd name="connsiteY8" fmla="*/ 101211 h 564628"/>
                              <a:gd name="connsiteX9" fmla="*/ 376268 w 475224"/>
                              <a:gd name="connsiteY9" fmla="*/ 26466 h 564628"/>
                              <a:gd name="connsiteX10" fmla="*/ 163970 w 475224"/>
                              <a:gd name="connsiteY10" fmla="*/ 29916 h 564628"/>
                              <a:gd name="connsiteX11" fmla="*/ 107012 w 475224"/>
                              <a:gd name="connsiteY11" fmla="*/ 93162 h 564628"/>
                              <a:gd name="connsiteX12" fmla="*/ 107012 w 475224"/>
                              <a:gd name="connsiteY12" fmla="*/ 10942 h 564628"/>
                              <a:gd name="connsiteX13" fmla="*/ 0 w 475224"/>
                              <a:gd name="connsiteY13" fmla="*/ 10942 h 564628"/>
                              <a:gd name="connsiteX14" fmla="*/ 0 w 475224"/>
                              <a:gd name="connsiteY14" fmla="*/ 564629 h 564628"/>
                              <a:gd name="connsiteX15" fmla="*/ 107012 w 475224"/>
                              <a:gd name="connsiteY15" fmla="*/ 564629 h 564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5224" h="564628">
                                <a:moveTo>
                                  <a:pt x="107012" y="236327"/>
                                </a:moveTo>
                                <a:cubicBezTo>
                                  <a:pt x="107012" y="192055"/>
                                  <a:pt x="119669" y="157557"/>
                                  <a:pt x="145559" y="132834"/>
                                </a:cubicBezTo>
                                <a:cubicBezTo>
                                  <a:pt x="171449" y="108111"/>
                                  <a:pt x="204819" y="94887"/>
                                  <a:pt x="245092" y="94887"/>
                                </a:cubicBezTo>
                                <a:cubicBezTo>
                                  <a:pt x="278685" y="93742"/>
                                  <a:pt x="311082" y="107409"/>
                                  <a:pt x="333693" y="132259"/>
                                </a:cubicBezTo>
                                <a:cubicBezTo>
                                  <a:pt x="356131" y="156982"/>
                                  <a:pt x="367638" y="190330"/>
                                  <a:pt x="367638" y="232302"/>
                                </a:cubicBezTo>
                                <a:lnTo>
                                  <a:pt x="367638" y="564629"/>
                                </a:lnTo>
                                <a:lnTo>
                                  <a:pt x="475225" y="564629"/>
                                </a:lnTo>
                                <a:lnTo>
                                  <a:pt x="475225" y="215053"/>
                                </a:lnTo>
                                <a:cubicBezTo>
                                  <a:pt x="475225" y="171356"/>
                                  <a:pt x="466595" y="133409"/>
                                  <a:pt x="448759" y="101211"/>
                                </a:cubicBezTo>
                                <a:cubicBezTo>
                                  <a:pt x="432247" y="69882"/>
                                  <a:pt x="407088" y="43939"/>
                                  <a:pt x="376268" y="26466"/>
                                </a:cubicBezTo>
                                <a:cubicBezTo>
                                  <a:pt x="309880" y="-10015"/>
                                  <a:pt x="229138" y="-8704"/>
                                  <a:pt x="163970" y="29916"/>
                                </a:cubicBezTo>
                                <a:cubicBezTo>
                                  <a:pt x="139501" y="45331"/>
                                  <a:pt x="119784" y="67225"/>
                                  <a:pt x="107012" y="93162"/>
                                </a:cubicBezTo>
                                <a:lnTo>
                                  <a:pt x="107012" y="10942"/>
                                </a:lnTo>
                                <a:lnTo>
                                  <a:pt x="0" y="10942"/>
                                </a:lnTo>
                                <a:lnTo>
                                  <a:pt x="0" y="564629"/>
                                </a:lnTo>
                                <a:lnTo>
                                  <a:pt x="107012" y="564629"/>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orma libre 468452587"/>
                        <wps:cNvSpPr/>
                        <wps:spPr>
                          <a:xfrm>
                            <a:off x="4474900" y="535248"/>
                            <a:ext cx="521901" cy="576762"/>
                          </a:xfrm>
                          <a:custGeom>
                            <a:avLst/>
                            <a:gdLst>
                              <a:gd name="connsiteX0" fmla="*/ 512081 w 521901"/>
                              <a:gd name="connsiteY0" fmla="*/ 438160 h 576762"/>
                              <a:gd name="connsiteX1" fmla="*/ 429233 w 521901"/>
                              <a:gd name="connsiteY1" fmla="*/ 386988 h 576762"/>
                              <a:gd name="connsiteX2" fmla="*/ 387809 w 521901"/>
                              <a:gd name="connsiteY2" fmla="*/ 442184 h 576762"/>
                              <a:gd name="connsiteX3" fmla="*/ 334303 w 521901"/>
                              <a:gd name="connsiteY3" fmla="*/ 472657 h 576762"/>
                              <a:gd name="connsiteX4" fmla="*/ 271592 w 521901"/>
                              <a:gd name="connsiteY4" fmla="*/ 481857 h 576762"/>
                              <a:gd name="connsiteX5" fmla="*/ 187593 w 521901"/>
                              <a:gd name="connsiteY5" fmla="*/ 460008 h 576762"/>
                              <a:gd name="connsiteX6" fmla="*/ 128909 w 521901"/>
                              <a:gd name="connsiteY6" fmla="*/ 395038 h 576762"/>
                              <a:gd name="connsiteX7" fmla="*/ 108773 w 521901"/>
                              <a:gd name="connsiteY7" fmla="*/ 312818 h 576762"/>
                              <a:gd name="connsiteX8" fmla="*/ 520711 w 521901"/>
                              <a:gd name="connsiteY8" fmla="*/ 312818 h 576762"/>
                              <a:gd name="connsiteX9" fmla="*/ 521861 w 521901"/>
                              <a:gd name="connsiteY9" fmla="*/ 297869 h 576762"/>
                              <a:gd name="connsiteX10" fmla="*/ 521861 w 521901"/>
                              <a:gd name="connsiteY10" fmla="*/ 283495 h 576762"/>
                              <a:gd name="connsiteX11" fmla="*/ 489067 w 521901"/>
                              <a:gd name="connsiteY11" fmla="*/ 134581 h 576762"/>
                              <a:gd name="connsiteX12" fmla="*/ 265838 w 521901"/>
                              <a:gd name="connsiteY12" fmla="*/ 40 h 576762"/>
                              <a:gd name="connsiteX13" fmla="*/ 158251 w 521901"/>
                              <a:gd name="connsiteY13" fmla="*/ 20164 h 576762"/>
                              <a:gd name="connsiteX14" fmla="*/ 74253 w 521901"/>
                              <a:gd name="connsiteY14" fmla="*/ 78810 h 576762"/>
                              <a:gd name="connsiteX15" fmla="*/ 19021 w 521901"/>
                              <a:gd name="connsiteY15" fmla="*/ 169653 h 576762"/>
                              <a:gd name="connsiteX16" fmla="*/ 35 w 521901"/>
                              <a:gd name="connsiteY16" fmla="*/ 288095 h 576762"/>
                              <a:gd name="connsiteX17" fmla="*/ 34555 w 521901"/>
                              <a:gd name="connsiteY17" fmla="*/ 438735 h 576762"/>
                              <a:gd name="connsiteX18" fmla="*/ 130635 w 521901"/>
                              <a:gd name="connsiteY18" fmla="*/ 539928 h 576762"/>
                              <a:gd name="connsiteX19" fmla="*/ 271592 w 521901"/>
                              <a:gd name="connsiteY19" fmla="*/ 576725 h 576762"/>
                              <a:gd name="connsiteX20" fmla="*/ 364796 w 521901"/>
                              <a:gd name="connsiteY20" fmla="*/ 562926 h 576762"/>
                              <a:gd name="connsiteX21" fmla="*/ 447643 w 521901"/>
                              <a:gd name="connsiteY21" fmla="*/ 518079 h 576762"/>
                              <a:gd name="connsiteX22" fmla="*/ 512081 w 521901"/>
                              <a:gd name="connsiteY22" fmla="*/ 438160 h 576762"/>
                              <a:gd name="connsiteX23" fmla="*/ 149621 w 521901"/>
                              <a:gd name="connsiteY23" fmla="*/ 141480 h 576762"/>
                              <a:gd name="connsiteX24" fmla="*/ 199675 w 521901"/>
                              <a:gd name="connsiteY24" fmla="*/ 102958 h 576762"/>
                              <a:gd name="connsiteX25" fmla="*/ 264688 w 521901"/>
                              <a:gd name="connsiteY25" fmla="*/ 90884 h 576762"/>
                              <a:gd name="connsiteX26" fmla="*/ 372275 w 521901"/>
                              <a:gd name="connsiteY26" fmla="*/ 138605 h 576762"/>
                              <a:gd name="connsiteX27" fmla="*/ 410822 w 521901"/>
                              <a:gd name="connsiteY27" fmla="*/ 233474 h 576762"/>
                              <a:gd name="connsiteX28" fmla="*/ 112225 w 521901"/>
                              <a:gd name="connsiteY28" fmla="*/ 233474 h 576762"/>
                              <a:gd name="connsiteX29" fmla="*/ 118553 w 521901"/>
                              <a:gd name="connsiteY29" fmla="*/ 203576 h 576762"/>
                              <a:gd name="connsiteX30" fmla="*/ 149621 w 521901"/>
                              <a:gd name="connsiteY30" fmla="*/ 141480 h 576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21901" h="576762">
                                <a:moveTo>
                                  <a:pt x="512081" y="438160"/>
                                </a:moveTo>
                                <a:lnTo>
                                  <a:pt x="429233" y="386988"/>
                                </a:lnTo>
                                <a:cubicBezTo>
                                  <a:pt x="418952" y="407784"/>
                                  <a:pt x="404908" y="426499"/>
                                  <a:pt x="387809" y="442184"/>
                                </a:cubicBezTo>
                                <a:cubicBezTo>
                                  <a:pt x="372350" y="456041"/>
                                  <a:pt x="354106" y="466430"/>
                                  <a:pt x="334303" y="472657"/>
                                </a:cubicBezTo>
                                <a:cubicBezTo>
                                  <a:pt x="313953" y="478729"/>
                                  <a:pt x="292827" y="481828"/>
                                  <a:pt x="271592" y="481857"/>
                                </a:cubicBezTo>
                                <a:cubicBezTo>
                                  <a:pt x="242135" y="482276"/>
                                  <a:pt x="213109" y="474727"/>
                                  <a:pt x="187593" y="460008"/>
                                </a:cubicBezTo>
                                <a:cubicBezTo>
                                  <a:pt x="162031" y="444634"/>
                                  <a:pt x="141607" y="422020"/>
                                  <a:pt x="128909" y="395038"/>
                                </a:cubicBezTo>
                                <a:cubicBezTo>
                                  <a:pt x="117098" y="369136"/>
                                  <a:pt x="110268" y="341244"/>
                                  <a:pt x="108773" y="312818"/>
                                </a:cubicBezTo>
                                <a:lnTo>
                                  <a:pt x="520711" y="312818"/>
                                </a:lnTo>
                                <a:cubicBezTo>
                                  <a:pt x="521649" y="307891"/>
                                  <a:pt x="522034" y="302877"/>
                                  <a:pt x="521861" y="297869"/>
                                </a:cubicBezTo>
                                <a:lnTo>
                                  <a:pt x="521861" y="283495"/>
                                </a:lnTo>
                                <a:cubicBezTo>
                                  <a:pt x="521861" y="226574"/>
                                  <a:pt x="510930" y="177128"/>
                                  <a:pt x="489067" y="134581"/>
                                </a:cubicBezTo>
                                <a:cubicBezTo>
                                  <a:pt x="446671" y="50625"/>
                                  <a:pt x="359922" y="-1656"/>
                                  <a:pt x="265838" y="40"/>
                                </a:cubicBezTo>
                                <a:cubicBezTo>
                                  <a:pt x="229011" y="-282"/>
                                  <a:pt x="192472" y="6554"/>
                                  <a:pt x="158251" y="20164"/>
                                </a:cubicBezTo>
                                <a:cubicBezTo>
                                  <a:pt x="126447" y="33612"/>
                                  <a:pt x="97830" y="53592"/>
                                  <a:pt x="74253" y="78810"/>
                                </a:cubicBezTo>
                                <a:cubicBezTo>
                                  <a:pt x="49669" y="104884"/>
                                  <a:pt x="30850" y="135834"/>
                                  <a:pt x="19021" y="169653"/>
                                </a:cubicBezTo>
                                <a:cubicBezTo>
                                  <a:pt x="5886" y="207739"/>
                                  <a:pt x="-535" y="247813"/>
                                  <a:pt x="35" y="288095"/>
                                </a:cubicBezTo>
                                <a:cubicBezTo>
                                  <a:pt x="35" y="345016"/>
                                  <a:pt x="11541" y="395613"/>
                                  <a:pt x="34555" y="438735"/>
                                </a:cubicBezTo>
                                <a:cubicBezTo>
                                  <a:pt x="56682" y="480638"/>
                                  <a:pt x="89925" y="515647"/>
                                  <a:pt x="130635" y="539928"/>
                                </a:cubicBezTo>
                                <a:cubicBezTo>
                                  <a:pt x="173377" y="564823"/>
                                  <a:pt x="222125" y="577547"/>
                                  <a:pt x="271592" y="576725"/>
                                </a:cubicBezTo>
                                <a:cubicBezTo>
                                  <a:pt x="303172" y="576731"/>
                                  <a:pt x="334573" y="572079"/>
                                  <a:pt x="364796" y="562926"/>
                                </a:cubicBezTo>
                                <a:cubicBezTo>
                                  <a:pt x="395075" y="553525"/>
                                  <a:pt x="423220" y="538289"/>
                                  <a:pt x="447643" y="518079"/>
                                </a:cubicBezTo>
                                <a:cubicBezTo>
                                  <a:pt x="473982" y="495748"/>
                                  <a:pt x="495851" y="468632"/>
                                  <a:pt x="512081" y="438160"/>
                                </a:cubicBezTo>
                                <a:close/>
                                <a:moveTo>
                                  <a:pt x="149621" y="141480"/>
                                </a:moveTo>
                                <a:cubicBezTo>
                                  <a:pt x="162779" y="124617"/>
                                  <a:pt x="179999" y="111364"/>
                                  <a:pt x="199675" y="102958"/>
                                </a:cubicBezTo>
                                <a:cubicBezTo>
                                  <a:pt x="220347" y="94713"/>
                                  <a:pt x="242434" y="90608"/>
                                  <a:pt x="264688" y="90884"/>
                                </a:cubicBezTo>
                                <a:cubicBezTo>
                                  <a:pt x="305945" y="89625"/>
                                  <a:pt x="345533" y="107184"/>
                                  <a:pt x="372275" y="138605"/>
                                </a:cubicBezTo>
                                <a:cubicBezTo>
                                  <a:pt x="392412" y="161604"/>
                                  <a:pt x="405069" y="193227"/>
                                  <a:pt x="410822" y="233474"/>
                                </a:cubicBezTo>
                                <a:lnTo>
                                  <a:pt x="112225" y="233474"/>
                                </a:lnTo>
                                <a:cubicBezTo>
                                  <a:pt x="113605" y="223366"/>
                                  <a:pt x="115717" y="213373"/>
                                  <a:pt x="118553" y="203576"/>
                                </a:cubicBezTo>
                                <a:cubicBezTo>
                                  <a:pt x="124899" y="181106"/>
                                  <a:pt x="135439" y="160034"/>
                                  <a:pt x="149621" y="141480"/>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orma libre 953399215"/>
                        <wps:cNvSpPr/>
                        <wps:spPr>
                          <a:xfrm>
                            <a:off x="5068678" y="535278"/>
                            <a:ext cx="288816" cy="564621"/>
                          </a:xfrm>
                          <a:custGeom>
                            <a:avLst/>
                            <a:gdLst>
                              <a:gd name="connsiteX0" fmla="*/ 288817 w 288816"/>
                              <a:gd name="connsiteY0" fmla="*/ 113278 h 564621"/>
                              <a:gd name="connsiteX1" fmla="*/ 288817 w 288816"/>
                              <a:gd name="connsiteY1" fmla="*/ 10 h 564621"/>
                              <a:gd name="connsiteX2" fmla="*/ 257174 w 288816"/>
                              <a:gd name="connsiteY2" fmla="*/ 10 h 564621"/>
                              <a:gd name="connsiteX3" fmla="*/ 169148 w 288816"/>
                              <a:gd name="connsiteY3" fmla="*/ 25309 h 564621"/>
                              <a:gd name="connsiteX4" fmla="*/ 107012 w 288816"/>
                              <a:gd name="connsiteY4" fmla="*/ 101778 h 564621"/>
                              <a:gd name="connsiteX5" fmla="*/ 107012 w 288816"/>
                              <a:gd name="connsiteY5" fmla="*/ 10935 h 564621"/>
                              <a:gd name="connsiteX6" fmla="*/ 0 w 288816"/>
                              <a:gd name="connsiteY6" fmla="*/ 10935 h 564621"/>
                              <a:gd name="connsiteX7" fmla="*/ 0 w 288816"/>
                              <a:gd name="connsiteY7" fmla="*/ 564621 h 564621"/>
                              <a:gd name="connsiteX8" fmla="*/ 107012 w 288816"/>
                              <a:gd name="connsiteY8" fmla="*/ 564621 h 564621"/>
                              <a:gd name="connsiteX9" fmla="*/ 107012 w 288816"/>
                              <a:gd name="connsiteY9" fmla="*/ 269092 h 564621"/>
                              <a:gd name="connsiteX10" fmla="*/ 142682 w 288816"/>
                              <a:gd name="connsiteY10" fmla="*/ 155825 h 564621"/>
                              <a:gd name="connsiteX11" fmla="*/ 234160 w 288816"/>
                              <a:gd name="connsiteY11" fmla="*/ 113278 h 564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8816" h="564621">
                                <a:moveTo>
                                  <a:pt x="288817" y="113278"/>
                                </a:moveTo>
                                <a:lnTo>
                                  <a:pt x="288817" y="10"/>
                                </a:lnTo>
                                <a:lnTo>
                                  <a:pt x="257174" y="10"/>
                                </a:lnTo>
                                <a:cubicBezTo>
                                  <a:pt x="225990" y="-346"/>
                                  <a:pt x="195383" y="8451"/>
                                  <a:pt x="169148" y="25309"/>
                                </a:cubicBezTo>
                                <a:cubicBezTo>
                                  <a:pt x="141526" y="44317"/>
                                  <a:pt x="119957" y="70863"/>
                                  <a:pt x="107012" y="101778"/>
                                </a:cubicBezTo>
                                <a:lnTo>
                                  <a:pt x="107012" y="10935"/>
                                </a:lnTo>
                                <a:lnTo>
                                  <a:pt x="0" y="10935"/>
                                </a:lnTo>
                                <a:lnTo>
                                  <a:pt x="0" y="564621"/>
                                </a:lnTo>
                                <a:lnTo>
                                  <a:pt x="107012" y="564621"/>
                                </a:lnTo>
                                <a:lnTo>
                                  <a:pt x="107012" y="269092"/>
                                </a:lnTo>
                                <a:cubicBezTo>
                                  <a:pt x="107012" y="221945"/>
                                  <a:pt x="118518" y="184573"/>
                                  <a:pt x="142682" y="155825"/>
                                </a:cubicBezTo>
                                <a:cubicBezTo>
                                  <a:pt x="165051" y="128393"/>
                                  <a:pt x="198760" y="112714"/>
                                  <a:pt x="234160" y="113278"/>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orma libre 2135204290"/>
                        <wps:cNvSpPr/>
                        <wps:spPr>
                          <a:xfrm>
                            <a:off x="5362638" y="535228"/>
                            <a:ext cx="533368" cy="758435"/>
                          </a:xfrm>
                          <a:custGeom>
                            <a:avLst/>
                            <a:gdLst>
                              <a:gd name="connsiteX0" fmla="*/ 120855 w 533368"/>
                              <a:gd name="connsiteY0" fmla="*/ 491076 h 758435"/>
                              <a:gd name="connsiteX1" fmla="*/ 246277 w 533368"/>
                              <a:gd name="connsiteY1" fmla="*/ 525573 h 758435"/>
                              <a:gd name="connsiteX2" fmla="*/ 413123 w 533368"/>
                              <a:gd name="connsiteY2" fmla="*/ 440479 h 758435"/>
                              <a:gd name="connsiteX3" fmla="*/ 425205 w 533368"/>
                              <a:gd name="connsiteY3" fmla="*/ 420930 h 758435"/>
                              <a:gd name="connsiteX4" fmla="*/ 425205 w 533368"/>
                              <a:gd name="connsiteY4" fmla="*/ 499125 h 758435"/>
                              <a:gd name="connsiteX5" fmla="*/ 402192 w 533368"/>
                              <a:gd name="connsiteY5" fmla="*/ 589969 h 758435"/>
                              <a:gd name="connsiteX6" fmla="*/ 341207 w 533368"/>
                              <a:gd name="connsiteY6" fmla="*/ 645165 h 758435"/>
                              <a:gd name="connsiteX7" fmla="*/ 257209 w 533368"/>
                              <a:gd name="connsiteY7" fmla="*/ 663564 h 758435"/>
                              <a:gd name="connsiteX8" fmla="*/ 161128 w 533368"/>
                              <a:gd name="connsiteY8" fmla="*/ 638265 h 758435"/>
                              <a:gd name="connsiteX9" fmla="*/ 90362 w 533368"/>
                              <a:gd name="connsiteY9" fmla="*/ 566970 h 758435"/>
                              <a:gd name="connsiteX10" fmla="*/ 15569 w 533368"/>
                              <a:gd name="connsiteY10" fmla="*/ 626766 h 758435"/>
                              <a:gd name="connsiteX11" fmla="*/ 162854 w 533368"/>
                              <a:gd name="connsiteY11" fmla="*/ 744633 h 758435"/>
                              <a:gd name="connsiteX12" fmla="*/ 399315 w 533368"/>
                              <a:gd name="connsiteY12" fmla="*/ 727959 h 758435"/>
                              <a:gd name="connsiteX13" fmla="*/ 497122 w 533368"/>
                              <a:gd name="connsiteY13" fmla="*/ 638265 h 758435"/>
                              <a:gd name="connsiteX14" fmla="*/ 533368 w 533368"/>
                              <a:gd name="connsiteY14" fmla="*/ 493950 h 758435"/>
                              <a:gd name="connsiteX15" fmla="*/ 533368 w 533368"/>
                              <a:gd name="connsiteY15" fmla="*/ 10984 h 758435"/>
                              <a:gd name="connsiteX16" fmla="*/ 425205 w 533368"/>
                              <a:gd name="connsiteY16" fmla="*/ 10984 h 758435"/>
                              <a:gd name="connsiteX17" fmla="*/ 425205 w 533368"/>
                              <a:gd name="connsiteY17" fmla="*/ 104127 h 758435"/>
                              <a:gd name="connsiteX18" fmla="*/ 413123 w 533368"/>
                              <a:gd name="connsiteY18" fmla="*/ 84579 h 758435"/>
                              <a:gd name="connsiteX19" fmla="*/ 346385 w 533368"/>
                              <a:gd name="connsiteY19" fmla="*/ 23058 h 758435"/>
                              <a:gd name="connsiteX20" fmla="*/ 246277 w 533368"/>
                              <a:gd name="connsiteY20" fmla="*/ 60 h 758435"/>
                              <a:gd name="connsiteX21" fmla="*/ 149046 w 533368"/>
                              <a:gd name="connsiteY21" fmla="*/ 19608 h 758435"/>
                              <a:gd name="connsiteX22" fmla="*/ 70226 w 533368"/>
                              <a:gd name="connsiteY22" fmla="*/ 74804 h 758435"/>
                              <a:gd name="connsiteX23" fmla="*/ 18446 w 533368"/>
                              <a:gd name="connsiteY23" fmla="*/ 158174 h 758435"/>
                              <a:gd name="connsiteX24" fmla="*/ 35 w 533368"/>
                              <a:gd name="connsiteY24" fmla="*/ 262816 h 758435"/>
                              <a:gd name="connsiteX25" fmla="*/ 32829 w 533368"/>
                              <a:gd name="connsiteY25" fmla="*/ 397357 h 758435"/>
                              <a:gd name="connsiteX26" fmla="*/ 120855 w 533368"/>
                              <a:gd name="connsiteY26" fmla="*/ 491076 h 758435"/>
                              <a:gd name="connsiteX27" fmla="*/ 130060 w 533368"/>
                              <a:gd name="connsiteY27" fmla="*/ 175997 h 758435"/>
                              <a:gd name="connsiteX28" fmla="*/ 186442 w 533368"/>
                              <a:gd name="connsiteY28" fmla="*/ 117351 h 758435"/>
                              <a:gd name="connsiteX29" fmla="*/ 350412 w 533368"/>
                              <a:gd name="connsiteY29" fmla="*/ 117351 h 758435"/>
                              <a:gd name="connsiteX30" fmla="*/ 406795 w 533368"/>
                              <a:gd name="connsiteY30" fmla="*/ 175997 h 758435"/>
                              <a:gd name="connsiteX31" fmla="*/ 427507 w 533368"/>
                              <a:gd name="connsiteY31" fmla="*/ 262816 h 758435"/>
                              <a:gd name="connsiteX32" fmla="*/ 406795 w 533368"/>
                              <a:gd name="connsiteY32" fmla="*/ 348485 h 758435"/>
                              <a:gd name="connsiteX33" fmla="*/ 350412 w 533368"/>
                              <a:gd name="connsiteY33" fmla="*/ 407131 h 758435"/>
                              <a:gd name="connsiteX34" fmla="*/ 186442 w 533368"/>
                              <a:gd name="connsiteY34" fmla="*/ 407131 h 758435"/>
                              <a:gd name="connsiteX35" fmla="*/ 130060 w 533368"/>
                              <a:gd name="connsiteY35" fmla="*/ 348485 h 758435"/>
                              <a:gd name="connsiteX36" fmla="*/ 109348 w 533368"/>
                              <a:gd name="connsiteY36" fmla="*/ 262816 h 758435"/>
                              <a:gd name="connsiteX37" fmla="*/ 130060 w 533368"/>
                              <a:gd name="connsiteY37" fmla="*/ 175997 h 758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533368" h="758435">
                                <a:moveTo>
                                  <a:pt x="120855" y="491076"/>
                                </a:moveTo>
                                <a:cubicBezTo>
                                  <a:pt x="158539" y="514212"/>
                                  <a:pt x="202034" y="526177"/>
                                  <a:pt x="246277" y="525573"/>
                                </a:cubicBezTo>
                                <a:cubicBezTo>
                                  <a:pt x="312958" y="528390"/>
                                  <a:pt x="376302" y="496106"/>
                                  <a:pt x="413123" y="440479"/>
                                </a:cubicBezTo>
                                <a:cubicBezTo>
                                  <a:pt x="417669" y="434310"/>
                                  <a:pt x="421753" y="427772"/>
                                  <a:pt x="425205" y="420930"/>
                                </a:cubicBezTo>
                                <a:lnTo>
                                  <a:pt x="425205" y="499125"/>
                                </a:lnTo>
                                <a:cubicBezTo>
                                  <a:pt x="425205" y="535347"/>
                                  <a:pt x="417726" y="565820"/>
                                  <a:pt x="402192" y="589969"/>
                                </a:cubicBezTo>
                                <a:cubicBezTo>
                                  <a:pt x="387809" y="614019"/>
                                  <a:pt x="366579" y="633234"/>
                                  <a:pt x="341207" y="645165"/>
                                </a:cubicBezTo>
                                <a:cubicBezTo>
                                  <a:pt x="314972" y="657521"/>
                                  <a:pt x="286263" y="663811"/>
                                  <a:pt x="257209" y="663564"/>
                                </a:cubicBezTo>
                                <a:cubicBezTo>
                                  <a:pt x="223494" y="663943"/>
                                  <a:pt x="190297" y="655204"/>
                                  <a:pt x="161128" y="638265"/>
                                </a:cubicBezTo>
                                <a:cubicBezTo>
                                  <a:pt x="132247" y="620413"/>
                                  <a:pt x="107968" y="595983"/>
                                  <a:pt x="90362" y="566970"/>
                                </a:cubicBezTo>
                                <a:lnTo>
                                  <a:pt x="15569" y="626766"/>
                                </a:lnTo>
                                <a:cubicBezTo>
                                  <a:pt x="46925" y="684164"/>
                                  <a:pt x="99970" y="726619"/>
                                  <a:pt x="162854" y="744633"/>
                                </a:cubicBezTo>
                                <a:cubicBezTo>
                                  <a:pt x="241099" y="767654"/>
                                  <a:pt x="325040" y="761732"/>
                                  <a:pt x="399315" y="727959"/>
                                </a:cubicBezTo>
                                <a:cubicBezTo>
                                  <a:pt x="440049" y="708313"/>
                                  <a:pt x="474051" y="677115"/>
                                  <a:pt x="497122" y="638265"/>
                                </a:cubicBezTo>
                                <a:cubicBezTo>
                                  <a:pt x="521286" y="598593"/>
                                  <a:pt x="533368" y="550296"/>
                                  <a:pt x="533368" y="493950"/>
                                </a:cubicBezTo>
                                <a:lnTo>
                                  <a:pt x="533368" y="10984"/>
                                </a:lnTo>
                                <a:lnTo>
                                  <a:pt x="425205" y="10984"/>
                                </a:lnTo>
                                <a:lnTo>
                                  <a:pt x="425205" y="104127"/>
                                </a:lnTo>
                                <a:cubicBezTo>
                                  <a:pt x="421753" y="97285"/>
                                  <a:pt x="417669" y="90748"/>
                                  <a:pt x="413123" y="84579"/>
                                </a:cubicBezTo>
                                <a:cubicBezTo>
                                  <a:pt x="396036" y="59125"/>
                                  <a:pt x="373138" y="38053"/>
                                  <a:pt x="346385" y="23058"/>
                                </a:cubicBezTo>
                                <a:cubicBezTo>
                                  <a:pt x="315490" y="7137"/>
                                  <a:pt x="281027" y="-774"/>
                                  <a:pt x="246277" y="60"/>
                                </a:cubicBezTo>
                                <a:cubicBezTo>
                                  <a:pt x="212908" y="-21"/>
                                  <a:pt x="179827" y="6631"/>
                                  <a:pt x="149046" y="19608"/>
                                </a:cubicBezTo>
                                <a:cubicBezTo>
                                  <a:pt x="119302" y="32453"/>
                                  <a:pt x="92491" y="51237"/>
                                  <a:pt x="70226" y="74804"/>
                                </a:cubicBezTo>
                                <a:cubicBezTo>
                                  <a:pt x="47845" y="99079"/>
                                  <a:pt x="30297" y="127367"/>
                                  <a:pt x="18446" y="158174"/>
                                </a:cubicBezTo>
                                <a:cubicBezTo>
                                  <a:pt x="6019" y="191648"/>
                                  <a:pt x="-253" y="227106"/>
                                  <a:pt x="35" y="262816"/>
                                </a:cubicBezTo>
                                <a:cubicBezTo>
                                  <a:pt x="-713" y="309727"/>
                                  <a:pt x="10564" y="356052"/>
                                  <a:pt x="32829" y="397357"/>
                                </a:cubicBezTo>
                                <a:cubicBezTo>
                                  <a:pt x="53541" y="435695"/>
                                  <a:pt x="83861" y="467991"/>
                                  <a:pt x="120855" y="491076"/>
                                </a:cubicBezTo>
                                <a:close/>
                                <a:moveTo>
                                  <a:pt x="130060" y="175997"/>
                                </a:moveTo>
                                <a:cubicBezTo>
                                  <a:pt x="143063" y="151619"/>
                                  <a:pt x="162567" y="131317"/>
                                  <a:pt x="186442" y="117351"/>
                                </a:cubicBezTo>
                                <a:cubicBezTo>
                                  <a:pt x="237417" y="88995"/>
                                  <a:pt x="299438" y="88995"/>
                                  <a:pt x="350412" y="117351"/>
                                </a:cubicBezTo>
                                <a:cubicBezTo>
                                  <a:pt x="374001" y="131634"/>
                                  <a:pt x="393448" y="151855"/>
                                  <a:pt x="406795" y="175997"/>
                                </a:cubicBezTo>
                                <a:cubicBezTo>
                                  <a:pt x="421006" y="202704"/>
                                  <a:pt x="428082" y="232585"/>
                                  <a:pt x="427507" y="262816"/>
                                </a:cubicBezTo>
                                <a:cubicBezTo>
                                  <a:pt x="428024" y="292674"/>
                                  <a:pt x="420890" y="322164"/>
                                  <a:pt x="406795" y="348485"/>
                                </a:cubicBezTo>
                                <a:cubicBezTo>
                                  <a:pt x="393448" y="372628"/>
                                  <a:pt x="374001" y="392849"/>
                                  <a:pt x="350412" y="407131"/>
                                </a:cubicBezTo>
                                <a:cubicBezTo>
                                  <a:pt x="299438" y="435488"/>
                                  <a:pt x="237417" y="435488"/>
                                  <a:pt x="186442" y="407131"/>
                                </a:cubicBezTo>
                                <a:cubicBezTo>
                                  <a:pt x="162567" y="393166"/>
                                  <a:pt x="143063" y="372864"/>
                                  <a:pt x="130060" y="348485"/>
                                </a:cubicBezTo>
                                <a:cubicBezTo>
                                  <a:pt x="115964" y="322164"/>
                                  <a:pt x="108830" y="292674"/>
                                  <a:pt x="109348" y="262816"/>
                                </a:cubicBezTo>
                                <a:cubicBezTo>
                                  <a:pt x="108773" y="232585"/>
                                  <a:pt x="115850" y="202704"/>
                                  <a:pt x="130060" y="175997"/>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orma libre 1104061916"/>
                        <wps:cNvSpPr/>
                        <wps:spPr>
                          <a:xfrm>
                            <a:off x="5939156" y="546212"/>
                            <a:ext cx="552319" cy="734223"/>
                          </a:xfrm>
                          <a:custGeom>
                            <a:avLst/>
                            <a:gdLst>
                              <a:gd name="connsiteX0" fmla="*/ 84574 w 552319"/>
                              <a:gd name="connsiteY0" fmla="*/ 734224 h 734223"/>
                              <a:gd name="connsiteX1" fmla="*/ 202517 w 552319"/>
                              <a:gd name="connsiteY1" fmla="*/ 734224 h 734223"/>
                              <a:gd name="connsiteX2" fmla="*/ 552319 w 552319"/>
                              <a:gd name="connsiteY2" fmla="*/ 0 h 734223"/>
                              <a:gd name="connsiteX3" fmla="*/ 434951 w 552319"/>
                              <a:gd name="connsiteY3" fmla="*/ 0 h 734223"/>
                              <a:gd name="connsiteX4" fmla="*/ 308378 w 552319"/>
                              <a:gd name="connsiteY4" fmla="*/ 261607 h 734223"/>
                              <a:gd name="connsiteX5" fmla="*/ 276735 w 552319"/>
                              <a:gd name="connsiteY5" fmla="*/ 330027 h 734223"/>
                              <a:gd name="connsiteX6" fmla="*/ 245091 w 552319"/>
                              <a:gd name="connsiteY6" fmla="*/ 260457 h 734223"/>
                              <a:gd name="connsiteX7" fmla="*/ 121970 w 552319"/>
                              <a:gd name="connsiteY7" fmla="*/ 0 h 734223"/>
                              <a:gd name="connsiteX8" fmla="*/ 0 w 552319"/>
                              <a:gd name="connsiteY8" fmla="*/ 0 h 734223"/>
                              <a:gd name="connsiteX9" fmla="*/ 220928 w 552319"/>
                              <a:gd name="connsiteY9" fmla="*/ 449044 h 734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2319" h="734223">
                                <a:moveTo>
                                  <a:pt x="84574" y="734224"/>
                                </a:moveTo>
                                <a:lnTo>
                                  <a:pt x="202517" y="734224"/>
                                </a:lnTo>
                                <a:lnTo>
                                  <a:pt x="552319" y="0"/>
                                </a:lnTo>
                                <a:lnTo>
                                  <a:pt x="434951" y="0"/>
                                </a:lnTo>
                                <a:lnTo>
                                  <a:pt x="308378" y="261607"/>
                                </a:lnTo>
                                <a:cubicBezTo>
                                  <a:pt x="300323" y="278281"/>
                                  <a:pt x="289968" y="301279"/>
                                  <a:pt x="276735" y="330027"/>
                                </a:cubicBezTo>
                                <a:lnTo>
                                  <a:pt x="245091" y="260457"/>
                                </a:lnTo>
                                <a:lnTo>
                                  <a:pt x="121970" y="0"/>
                                </a:lnTo>
                                <a:lnTo>
                                  <a:pt x="0" y="0"/>
                                </a:lnTo>
                                <a:lnTo>
                                  <a:pt x="220928" y="449044"/>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orma libre 571134157"/>
                        <wps:cNvSpPr/>
                        <wps:spPr>
                          <a:xfrm>
                            <a:off x="1853721" y="1226965"/>
                            <a:ext cx="636317" cy="762971"/>
                          </a:xfrm>
                          <a:custGeom>
                            <a:avLst/>
                            <a:gdLst>
                              <a:gd name="connsiteX0" fmla="*/ 524128 w 636317"/>
                              <a:gd name="connsiteY0" fmla="*/ 475492 h 762971"/>
                              <a:gd name="connsiteX1" fmla="*/ 524128 w 636317"/>
                              <a:gd name="connsiteY1" fmla="*/ 573235 h 762971"/>
                              <a:gd name="connsiteX2" fmla="*/ 466595 w 636317"/>
                              <a:gd name="connsiteY2" fmla="*/ 493891 h 762971"/>
                              <a:gd name="connsiteX3" fmla="*/ 101259 w 636317"/>
                              <a:gd name="connsiteY3" fmla="*/ 0 h 762971"/>
                              <a:gd name="connsiteX4" fmla="*/ 0 w 636317"/>
                              <a:gd name="connsiteY4" fmla="*/ 0 h 762971"/>
                              <a:gd name="connsiteX5" fmla="*/ 0 w 636317"/>
                              <a:gd name="connsiteY5" fmla="*/ 762972 h 762971"/>
                              <a:gd name="connsiteX6" fmla="*/ 112190 w 636317"/>
                              <a:gd name="connsiteY6" fmla="*/ 762972 h 762971"/>
                              <a:gd name="connsiteX7" fmla="*/ 112190 w 636317"/>
                              <a:gd name="connsiteY7" fmla="*/ 189737 h 762971"/>
                              <a:gd name="connsiteX8" fmla="*/ 169723 w 636317"/>
                              <a:gd name="connsiteY8" fmla="*/ 269081 h 762971"/>
                              <a:gd name="connsiteX9" fmla="*/ 535059 w 636317"/>
                              <a:gd name="connsiteY9" fmla="*/ 762972 h 762971"/>
                              <a:gd name="connsiteX10" fmla="*/ 636318 w 636317"/>
                              <a:gd name="connsiteY10" fmla="*/ 762972 h 762971"/>
                              <a:gd name="connsiteX11" fmla="*/ 636318 w 636317"/>
                              <a:gd name="connsiteY11" fmla="*/ 0 h 762971"/>
                              <a:gd name="connsiteX12" fmla="*/ 524128 w 636317"/>
                              <a:gd name="connsiteY12" fmla="*/ 0 h 762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6317" h="762971">
                                <a:moveTo>
                                  <a:pt x="524128" y="475492"/>
                                </a:moveTo>
                                <a:lnTo>
                                  <a:pt x="524128" y="573235"/>
                                </a:lnTo>
                                <a:lnTo>
                                  <a:pt x="466595" y="493891"/>
                                </a:lnTo>
                                <a:lnTo>
                                  <a:pt x="101259" y="0"/>
                                </a:lnTo>
                                <a:lnTo>
                                  <a:pt x="0" y="0"/>
                                </a:lnTo>
                                <a:lnTo>
                                  <a:pt x="0" y="762972"/>
                                </a:lnTo>
                                <a:lnTo>
                                  <a:pt x="112190" y="762972"/>
                                </a:lnTo>
                                <a:lnTo>
                                  <a:pt x="112190" y="189737"/>
                                </a:lnTo>
                                <a:cubicBezTo>
                                  <a:pt x="135778" y="223084"/>
                                  <a:pt x="155340" y="249533"/>
                                  <a:pt x="169723" y="269081"/>
                                </a:cubicBezTo>
                                <a:lnTo>
                                  <a:pt x="535059" y="762972"/>
                                </a:lnTo>
                                <a:lnTo>
                                  <a:pt x="636318" y="762972"/>
                                </a:lnTo>
                                <a:lnTo>
                                  <a:pt x="636318" y="0"/>
                                </a:lnTo>
                                <a:lnTo>
                                  <a:pt x="524128" y="0"/>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orma libre 1401413891"/>
                        <wps:cNvSpPr/>
                        <wps:spPr>
                          <a:xfrm>
                            <a:off x="2576879" y="1425295"/>
                            <a:ext cx="521901" cy="576752"/>
                          </a:xfrm>
                          <a:custGeom>
                            <a:avLst/>
                            <a:gdLst>
                              <a:gd name="connsiteX0" fmla="*/ 397590 w 521901"/>
                              <a:gd name="connsiteY0" fmla="*/ 35678 h 576752"/>
                              <a:gd name="connsiteX1" fmla="*/ 265838 w 521901"/>
                              <a:gd name="connsiteY1" fmla="*/ 31 h 576752"/>
                              <a:gd name="connsiteX2" fmla="*/ 158251 w 521901"/>
                              <a:gd name="connsiteY2" fmla="*/ 20154 h 576752"/>
                              <a:gd name="connsiteX3" fmla="*/ 74253 w 521901"/>
                              <a:gd name="connsiteY3" fmla="*/ 78800 h 576752"/>
                              <a:gd name="connsiteX4" fmla="*/ 19021 w 521901"/>
                              <a:gd name="connsiteY4" fmla="*/ 169644 h 576752"/>
                              <a:gd name="connsiteX5" fmla="*/ 35 w 521901"/>
                              <a:gd name="connsiteY5" fmla="*/ 288086 h 576752"/>
                              <a:gd name="connsiteX6" fmla="*/ 34555 w 521901"/>
                              <a:gd name="connsiteY6" fmla="*/ 438725 h 576752"/>
                              <a:gd name="connsiteX7" fmla="*/ 130635 w 521901"/>
                              <a:gd name="connsiteY7" fmla="*/ 539918 h 576752"/>
                              <a:gd name="connsiteX8" fmla="*/ 271592 w 521901"/>
                              <a:gd name="connsiteY8" fmla="*/ 576715 h 576752"/>
                              <a:gd name="connsiteX9" fmla="*/ 364796 w 521901"/>
                              <a:gd name="connsiteY9" fmla="*/ 562916 h 576752"/>
                              <a:gd name="connsiteX10" fmla="*/ 447644 w 521901"/>
                              <a:gd name="connsiteY10" fmla="*/ 518070 h 576752"/>
                              <a:gd name="connsiteX11" fmla="*/ 512081 w 521901"/>
                              <a:gd name="connsiteY11" fmla="*/ 438150 h 576752"/>
                              <a:gd name="connsiteX12" fmla="*/ 429233 w 521901"/>
                              <a:gd name="connsiteY12" fmla="*/ 386979 h 576752"/>
                              <a:gd name="connsiteX13" fmla="*/ 387809 w 521901"/>
                              <a:gd name="connsiteY13" fmla="*/ 442175 h 576752"/>
                              <a:gd name="connsiteX14" fmla="*/ 334303 w 521901"/>
                              <a:gd name="connsiteY14" fmla="*/ 472648 h 576752"/>
                              <a:gd name="connsiteX15" fmla="*/ 271592 w 521901"/>
                              <a:gd name="connsiteY15" fmla="*/ 481847 h 576752"/>
                              <a:gd name="connsiteX16" fmla="*/ 187593 w 521901"/>
                              <a:gd name="connsiteY16" fmla="*/ 459999 h 576752"/>
                              <a:gd name="connsiteX17" fmla="*/ 128909 w 521901"/>
                              <a:gd name="connsiteY17" fmla="*/ 395028 h 576752"/>
                              <a:gd name="connsiteX18" fmla="*/ 108773 w 521901"/>
                              <a:gd name="connsiteY18" fmla="*/ 312809 h 576752"/>
                              <a:gd name="connsiteX19" fmla="*/ 520711 w 521901"/>
                              <a:gd name="connsiteY19" fmla="*/ 312809 h 576752"/>
                              <a:gd name="connsiteX20" fmla="*/ 521861 w 521901"/>
                              <a:gd name="connsiteY20" fmla="*/ 297860 h 576752"/>
                              <a:gd name="connsiteX21" fmla="*/ 521861 w 521901"/>
                              <a:gd name="connsiteY21" fmla="*/ 283486 h 576752"/>
                              <a:gd name="connsiteX22" fmla="*/ 489067 w 521901"/>
                              <a:gd name="connsiteY22" fmla="*/ 134571 h 576752"/>
                              <a:gd name="connsiteX23" fmla="*/ 397590 w 521901"/>
                              <a:gd name="connsiteY23" fmla="*/ 35678 h 576752"/>
                              <a:gd name="connsiteX24" fmla="*/ 149621 w 521901"/>
                              <a:gd name="connsiteY24" fmla="*/ 141471 h 576752"/>
                              <a:gd name="connsiteX25" fmla="*/ 199675 w 521901"/>
                              <a:gd name="connsiteY25" fmla="*/ 102948 h 576752"/>
                              <a:gd name="connsiteX26" fmla="*/ 264688 w 521901"/>
                              <a:gd name="connsiteY26" fmla="*/ 90874 h 576752"/>
                              <a:gd name="connsiteX27" fmla="*/ 372275 w 521901"/>
                              <a:gd name="connsiteY27" fmla="*/ 138596 h 576752"/>
                              <a:gd name="connsiteX28" fmla="*/ 410822 w 521901"/>
                              <a:gd name="connsiteY28" fmla="*/ 233464 h 576752"/>
                              <a:gd name="connsiteX29" fmla="*/ 112225 w 521901"/>
                              <a:gd name="connsiteY29" fmla="*/ 233464 h 576752"/>
                              <a:gd name="connsiteX30" fmla="*/ 118553 w 521901"/>
                              <a:gd name="connsiteY30" fmla="*/ 203566 h 576752"/>
                              <a:gd name="connsiteX31" fmla="*/ 149621 w 521901"/>
                              <a:gd name="connsiteY31" fmla="*/ 141471 h 5767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21901" h="576752">
                                <a:moveTo>
                                  <a:pt x="397590" y="35678"/>
                                </a:moveTo>
                                <a:cubicBezTo>
                                  <a:pt x="357898" y="11656"/>
                                  <a:pt x="312233" y="-700"/>
                                  <a:pt x="265838" y="31"/>
                                </a:cubicBezTo>
                                <a:cubicBezTo>
                                  <a:pt x="229011" y="-291"/>
                                  <a:pt x="192472" y="6545"/>
                                  <a:pt x="158251" y="20154"/>
                                </a:cubicBezTo>
                                <a:cubicBezTo>
                                  <a:pt x="126447" y="33602"/>
                                  <a:pt x="97830" y="53582"/>
                                  <a:pt x="74253" y="78800"/>
                                </a:cubicBezTo>
                                <a:cubicBezTo>
                                  <a:pt x="49669" y="104874"/>
                                  <a:pt x="30850" y="135825"/>
                                  <a:pt x="19021" y="169644"/>
                                </a:cubicBezTo>
                                <a:cubicBezTo>
                                  <a:pt x="5886" y="207729"/>
                                  <a:pt x="-535" y="247804"/>
                                  <a:pt x="35" y="288086"/>
                                </a:cubicBezTo>
                                <a:cubicBezTo>
                                  <a:pt x="35" y="345007"/>
                                  <a:pt x="11541" y="395603"/>
                                  <a:pt x="34555" y="438725"/>
                                </a:cubicBezTo>
                                <a:cubicBezTo>
                                  <a:pt x="56682" y="480628"/>
                                  <a:pt x="89925" y="515638"/>
                                  <a:pt x="130635" y="539918"/>
                                </a:cubicBezTo>
                                <a:cubicBezTo>
                                  <a:pt x="173377" y="564814"/>
                                  <a:pt x="222125" y="577538"/>
                                  <a:pt x="271592" y="576715"/>
                                </a:cubicBezTo>
                                <a:cubicBezTo>
                                  <a:pt x="303172" y="576721"/>
                                  <a:pt x="334574" y="572070"/>
                                  <a:pt x="364796" y="562916"/>
                                </a:cubicBezTo>
                                <a:cubicBezTo>
                                  <a:pt x="395075" y="553516"/>
                                  <a:pt x="423221" y="538279"/>
                                  <a:pt x="447644" y="518070"/>
                                </a:cubicBezTo>
                                <a:cubicBezTo>
                                  <a:pt x="473982" y="495738"/>
                                  <a:pt x="495851" y="468623"/>
                                  <a:pt x="512081" y="438150"/>
                                </a:cubicBezTo>
                                <a:lnTo>
                                  <a:pt x="429233" y="386979"/>
                                </a:lnTo>
                                <a:cubicBezTo>
                                  <a:pt x="418952" y="407775"/>
                                  <a:pt x="404908" y="426490"/>
                                  <a:pt x="387809" y="442175"/>
                                </a:cubicBezTo>
                                <a:cubicBezTo>
                                  <a:pt x="372350" y="456031"/>
                                  <a:pt x="354112" y="466421"/>
                                  <a:pt x="334303" y="472648"/>
                                </a:cubicBezTo>
                                <a:cubicBezTo>
                                  <a:pt x="313954" y="478719"/>
                                  <a:pt x="292828" y="481818"/>
                                  <a:pt x="271592" y="481847"/>
                                </a:cubicBezTo>
                                <a:cubicBezTo>
                                  <a:pt x="242135" y="482267"/>
                                  <a:pt x="213109" y="474718"/>
                                  <a:pt x="187593" y="459999"/>
                                </a:cubicBezTo>
                                <a:cubicBezTo>
                                  <a:pt x="162031" y="444624"/>
                                  <a:pt x="141607" y="422011"/>
                                  <a:pt x="128909" y="395028"/>
                                </a:cubicBezTo>
                                <a:cubicBezTo>
                                  <a:pt x="117104" y="369126"/>
                                  <a:pt x="110269" y="341235"/>
                                  <a:pt x="108773" y="312809"/>
                                </a:cubicBezTo>
                                <a:lnTo>
                                  <a:pt x="520711" y="312809"/>
                                </a:lnTo>
                                <a:cubicBezTo>
                                  <a:pt x="521649" y="307881"/>
                                  <a:pt x="522034" y="302868"/>
                                  <a:pt x="521861" y="297860"/>
                                </a:cubicBezTo>
                                <a:lnTo>
                                  <a:pt x="521861" y="283486"/>
                                </a:lnTo>
                                <a:cubicBezTo>
                                  <a:pt x="521861" y="226565"/>
                                  <a:pt x="510930" y="177118"/>
                                  <a:pt x="489067" y="134571"/>
                                </a:cubicBezTo>
                                <a:cubicBezTo>
                                  <a:pt x="468223" y="93853"/>
                                  <a:pt x="436574" y="59642"/>
                                  <a:pt x="397590" y="35678"/>
                                </a:cubicBezTo>
                                <a:close/>
                                <a:moveTo>
                                  <a:pt x="149621" y="141471"/>
                                </a:moveTo>
                                <a:cubicBezTo>
                                  <a:pt x="162779" y="124607"/>
                                  <a:pt x="179999" y="111354"/>
                                  <a:pt x="199675" y="102948"/>
                                </a:cubicBezTo>
                                <a:cubicBezTo>
                                  <a:pt x="220347" y="94704"/>
                                  <a:pt x="242434" y="90598"/>
                                  <a:pt x="264688" y="90874"/>
                                </a:cubicBezTo>
                                <a:cubicBezTo>
                                  <a:pt x="305945" y="89615"/>
                                  <a:pt x="345533" y="107174"/>
                                  <a:pt x="372275" y="138596"/>
                                </a:cubicBezTo>
                                <a:cubicBezTo>
                                  <a:pt x="392412" y="161594"/>
                                  <a:pt x="405069" y="193217"/>
                                  <a:pt x="410822" y="233464"/>
                                </a:cubicBezTo>
                                <a:lnTo>
                                  <a:pt x="112225" y="233464"/>
                                </a:lnTo>
                                <a:cubicBezTo>
                                  <a:pt x="113606" y="223356"/>
                                  <a:pt x="115717" y="213364"/>
                                  <a:pt x="118553" y="203566"/>
                                </a:cubicBezTo>
                                <a:cubicBezTo>
                                  <a:pt x="124899" y="181097"/>
                                  <a:pt x="135439" y="160025"/>
                                  <a:pt x="149621" y="141471"/>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orma libre 691397436"/>
                        <wps:cNvSpPr/>
                        <wps:spPr>
                          <a:xfrm>
                            <a:off x="3102192" y="1254563"/>
                            <a:ext cx="337719" cy="735373"/>
                          </a:xfrm>
                          <a:custGeom>
                            <a:avLst/>
                            <a:gdLst>
                              <a:gd name="connsiteX0" fmla="*/ 209996 w 337719"/>
                              <a:gd name="connsiteY0" fmla="*/ 0 h 735373"/>
                              <a:gd name="connsiteX1" fmla="*/ 102409 w 337719"/>
                              <a:gd name="connsiteY1" fmla="*/ 64971 h 735373"/>
                              <a:gd name="connsiteX2" fmla="*/ 102409 w 337719"/>
                              <a:gd name="connsiteY2" fmla="*/ 181687 h 735373"/>
                              <a:gd name="connsiteX3" fmla="*/ 0 w 337719"/>
                              <a:gd name="connsiteY3" fmla="*/ 181687 h 735373"/>
                              <a:gd name="connsiteX4" fmla="*/ 0 w 337719"/>
                              <a:gd name="connsiteY4" fmla="*/ 271381 h 735373"/>
                              <a:gd name="connsiteX5" fmla="*/ 102409 w 337719"/>
                              <a:gd name="connsiteY5" fmla="*/ 271381 h 735373"/>
                              <a:gd name="connsiteX6" fmla="*/ 102409 w 337719"/>
                              <a:gd name="connsiteY6" fmla="*/ 564036 h 735373"/>
                              <a:gd name="connsiteX7" fmla="*/ 121395 w 337719"/>
                              <a:gd name="connsiteY7" fmla="*/ 653730 h 735373"/>
                              <a:gd name="connsiteX8" fmla="*/ 177777 w 337719"/>
                              <a:gd name="connsiteY8" fmla="*/ 714100 h 735373"/>
                              <a:gd name="connsiteX9" fmla="*/ 269255 w 337719"/>
                              <a:gd name="connsiteY9" fmla="*/ 735374 h 735373"/>
                              <a:gd name="connsiteX10" fmla="*/ 337720 w 337719"/>
                              <a:gd name="connsiteY10" fmla="*/ 735374 h 735373"/>
                              <a:gd name="connsiteX11" fmla="*/ 337720 w 337719"/>
                              <a:gd name="connsiteY11" fmla="*/ 641655 h 735373"/>
                              <a:gd name="connsiteX12" fmla="*/ 281337 w 337719"/>
                              <a:gd name="connsiteY12" fmla="*/ 641655 h 735373"/>
                              <a:gd name="connsiteX13" fmla="*/ 227256 w 337719"/>
                              <a:gd name="connsiteY13" fmla="*/ 619807 h 735373"/>
                              <a:gd name="connsiteX14" fmla="*/ 209996 w 337719"/>
                              <a:gd name="connsiteY14" fmla="*/ 556561 h 735373"/>
                              <a:gd name="connsiteX15" fmla="*/ 209996 w 337719"/>
                              <a:gd name="connsiteY15" fmla="*/ 271381 h 735373"/>
                              <a:gd name="connsiteX16" fmla="*/ 337720 w 337719"/>
                              <a:gd name="connsiteY16" fmla="*/ 271381 h 735373"/>
                              <a:gd name="connsiteX17" fmla="*/ 337720 w 337719"/>
                              <a:gd name="connsiteY17" fmla="*/ 181687 h 735373"/>
                              <a:gd name="connsiteX18" fmla="*/ 209996 w 337719"/>
                              <a:gd name="connsiteY18" fmla="*/ 181687 h 735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7719" h="735373">
                                <a:moveTo>
                                  <a:pt x="209996" y="0"/>
                                </a:moveTo>
                                <a:lnTo>
                                  <a:pt x="102409" y="64971"/>
                                </a:lnTo>
                                <a:lnTo>
                                  <a:pt x="102409" y="181687"/>
                                </a:lnTo>
                                <a:lnTo>
                                  <a:pt x="0" y="181687"/>
                                </a:lnTo>
                                <a:lnTo>
                                  <a:pt x="0" y="271381"/>
                                </a:lnTo>
                                <a:lnTo>
                                  <a:pt x="102409" y="271381"/>
                                </a:lnTo>
                                <a:lnTo>
                                  <a:pt x="102409" y="564036"/>
                                </a:lnTo>
                                <a:cubicBezTo>
                                  <a:pt x="101891" y="594980"/>
                                  <a:pt x="108381" y="625643"/>
                                  <a:pt x="121395" y="653730"/>
                                </a:cubicBezTo>
                                <a:cubicBezTo>
                                  <a:pt x="133672" y="679074"/>
                                  <a:pt x="153326" y="700112"/>
                                  <a:pt x="177777" y="714100"/>
                                </a:cubicBezTo>
                                <a:cubicBezTo>
                                  <a:pt x="201942" y="727899"/>
                                  <a:pt x="232434" y="735374"/>
                                  <a:pt x="269255" y="735374"/>
                                </a:cubicBezTo>
                                <a:lnTo>
                                  <a:pt x="337720" y="735374"/>
                                </a:lnTo>
                                <a:lnTo>
                                  <a:pt x="337720" y="641655"/>
                                </a:lnTo>
                                <a:lnTo>
                                  <a:pt x="281337" y="641655"/>
                                </a:lnTo>
                                <a:cubicBezTo>
                                  <a:pt x="256598" y="641655"/>
                                  <a:pt x="238187" y="634181"/>
                                  <a:pt x="227256" y="619807"/>
                                </a:cubicBezTo>
                                <a:cubicBezTo>
                                  <a:pt x="216325" y="605433"/>
                                  <a:pt x="209996" y="584159"/>
                                  <a:pt x="209996" y="556561"/>
                                </a:cubicBezTo>
                                <a:lnTo>
                                  <a:pt x="209996" y="271381"/>
                                </a:lnTo>
                                <a:lnTo>
                                  <a:pt x="337720" y="271381"/>
                                </a:lnTo>
                                <a:lnTo>
                                  <a:pt x="337720" y="181687"/>
                                </a:lnTo>
                                <a:lnTo>
                                  <a:pt x="209996" y="181687"/>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orma libre 190882133"/>
                        <wps:cNvSpPr/>
                        <wps:spPr>
                          <a:xfrm>
                            <a:off x="3472131" y="1436250"/>
                            <a:ext cx="802588" cy="553686"/>
                          </a:xfrm>
                          <a:custGeom>
                            <a:avLst/>
                            <a:gdLst>
                              <a:gd name="connsiteX0" fmla="*/ 602948 w 802588"/>
                              <a:gd name="connsiteY0" fmla="*/ 297829 h 553686"/>
                              <a:gd name="connsiteX1" fmla="*/ 589140 w 802588"/>
                              <a:gd name="connsiteY1" fmla="*/ 344976 h 553686"/>
                              <a:gd name="connsiteX2" fmla="*/ 574757 w 802588"/>
                              <a:gd name="connsiteY2" fmla="*/ 396722 h 553686"/>
                              <a:gd name="connsiteX3" fmla="*/ 543114 w 802588"/>
                              <a:gd name="connsiteY3" fmla="*/ 298404 h 553686"/>
                              <a:gd name="connsiteX4" fmla="*/ 448184 w 802588"/>
                              <a:gd name="connsiteY4" fmla="*/ 0 h 553686"/>
                              <a:gd name="connsiteX5" fmla="*/ 355555 w 802588"/>
                              <a:gd name="connsiteY5" fmla="*/ 0 h 553686"/>
                              <a:gd name="connsiteX6" fmla="*/ 261776 w 802588"/>
                              <a:gd name="connsiteY6" fmla="*/ 297829 h 553686"/>
                              <a:gd name="connsiteX7" fmla="*/ 247393 w 802588"/>
                              <a:gd name="connsiteY7" fmla="*/ 346126 h 553686"/>
                              <a:gd name="connsiteX8" fmla="*/ 231284 w 802588"/>
                              <a:gd name="connsiteY8" fmla="*/ 397872 h 553686"/>
                              <a:gd name="connsiteX9" fmla="*/ 216325 w 802588"/>
                              <a:gd name="connsiteY9" fmla="*/ 346126 h 553686"/>
                              <a:gd name="connsiteX10" fmla="*/ 201942 w 802588"/>
                              <a:gd name="connsiteY10" fmla="*/ 297829 h 553686"/>
                              <a:gd name="connsiteX11" fmla="*/ 113916 w 802588"/>
                              <a:gd name="connsiteY11" fmla="*/ 0 h 553686"/>
                              <a:gd name="connsiteX12" fmla="*/ 0 w 802588"/>
                              <a:gd name="connsiteY12" fmla="*/ 0 h 553686"/>
                              <a:gd name="connsiteX13" fmla="*/ 176052 w 802588"/>
                              <a:gd name="connsiteY13" fmla="*/ 553686 h 553686"/>
                              <a:gd name="connsiteX14" fmla="*/ 277310 w 802588"/>
                              <a:gd name="connsiteY14" fmla="*/ 553686 h 553686"/>
                              <a:gd name="connsiteX15" fmla="*/ 371089 w 802588"/>
                              <a:gd name="connsiteY15" fmla="*/ 256432 h 553686"/>
                              <a:gd name="connsiteX16" fmla="*/ 400431 w 802588"/>
                              <a:gd name="connsiteY16" fmla="*/ 159264 h 553686"/>
                              <a:gd name="connsiteX17" fmla="*/ 432074 w 802588"/>
                              <a:gd name="connsiteY17" fmla="*/ 256432 h 553686"/>
                              <a:gd name="connsiteX18" fmla="*/ 525854 w 802588"/>
                              <a:gd name="connsiteY18" fmla="*/ 553686 h 553686"/>
                              <a:gd name="connsiteX19" fmla="*/ 628263 w 802588"/>
                              <a:gd name="connsiteY19" fmla="*/ 553686 h 553686"/>
                              <a:gd name="connsiteX20" fmla="*/ 802589 w 802588"/>
                              <a:gd name="connsiteY20" fmla="*/ 0 h 553686"/>
                              <a:gd name="connsiteX21" fmla="*/ 691550 w 802588"/>
                              <a:gd name="connsiteY21" fmla="*/ 0 h 553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02588" h="553686">
                                <a:moveTo>
                                  <a:pt x="602948" y="297829"/>
                                </a:moveTo>
                                <a:cubicBezTo>
                                  <a:pt x="597770" y="313353"/>
                                  <a:pt x="593168" y="329452"/>
                                  <a:pt x="589140" y="344976"/>
                                </a:cubicBezTo>
                                <a:cubicBezTo>
                                  <a:pt x="585113" y="360500"/>
                                  <a:pt x="579935" y="377749"/>
                                  <a:pt x="574757" y="396722"/>
                                </a:cubicBezTo>
                                <a:lnTo>
                                  <a:pt x="543114" y="298404"/>
                                </a:lnTo>
                                <a:lnTo>
                                  <a:pt x="448184" y="0"/>
                                </a:lnTo>
                                <a:lnTo>
                                  <a:pt x="355555" y="0"/>
                                </a:lnTo>
                                <a:lnTo>
                                  <a:pt x="261776" y="297829"/>
                                </a:lnTo>
                                <a:cubicBezTo>
                                  <a:pt x="256598" y="314503"/>
                                  <a:pt x="251995" y="330602"/>
                                  <a:pt x="247393" y="346126"/>
                                </a:cubicBezTo>
                                <a:cubicBezTo>
                                  <a:pt x="242790" y="361650"/>
                                  <a:pt x="237037" y="378899"/>
                                  <a:pt x="231284" y="397872"/>
                                </a:cubicBezTo>
                                <a:cubicBezTo>
                                  <a:pt x="225530" y="378899"/>
                                  <a:pt x="220352" y="361650"/>
                                  <a:pt x="216325" y="346126"/>
                                </a:cubicBezTo>
                                <a:cubicBezTo>
                                  <a:pt x="212297" y="330602"/>
                                  <a:pt x="207120" y="314503"/>
                                  <a:pt x="201942" y="297829"/>
                                </a:cubicBezTo>
                                <a:lnTo>
                                  <a:pt x="113916" y="0"/>
                                </a:lnTo>
                                <a:lnTo>
                                  <a:pt x="0" y="0"/>
                                </a:lnTo>
                                <a:lnTo>
                                  <a:pt x="176052" y="553686"/>
                                </a:lnTo>
                                <a:lnTo>
                                  <a:pt x="277310" y="553686"/>
                                </a:lnTo>
                                <a:lnTo>
                                  <a:pt x="371089" y="256432"/>
                                </a:lnTo>
                                <a:cubicBezTo>
                                  <a:pt x="379144" y="232284"/>
                                  <a:pt x="388925" y="200086"/>
                                  <a:pt x="400431" y="159264"/>
                                </a:cubicBezTo>
                                <a:cubicBezTo>
                                  <a:pt x="414239" y="200086"/>
                                  <a:pt x="424595" y="232284"/>
                                  <a:pt x="432074" y="256432"/>
                                </a:cubicBezTo>
                                <a:lnTo>
                                  <a:pt x="525854" y="553686"/>
                                </a:lnTo>
                                <a:lnTo>
                                  <a:pt x="628263" y="553686"/>
                                </a:lnTo>
                                <a:lnTo>
                                  <a:pt x="802589" y="0"/>
                                </a:lnTo>
                                <a:lnTo>
                                  <a:pt x="691550" y="0"/>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orma libre 1876378440"/>
                        <wps:cNvSpPr/>
                        <wps:spPr>
                          <a:xfrm>
                            <a:off x="4275241" y="1425269"/>
                            <a:ext cx="561603" cy="576767"/>
                          </a:xfrm>
                          <a:custGeom>
                            <a:avLst/>
                            <a:gdLst>
                              <a:gd name="connsiteX0" fmla="*/ 425224 w 561603"/>
                              <a:gd name="connsiteY0" fmla="*/ 36279 h 576767"/>
                              <a:gd name="connsiteX1" fmla="*/ 280240 w 561603"/>
                              <a:gd name="connsiteY1" fmla="*/ 57 h 576767"/>
                              <a:gd name="connsiteX2" fmla="*/ 169201 w 561603"/>
                              <a:gd name="connsiteY2" fmla="*/ 20755 h 576767"/>
                              <a:gd name="connsiteX3" fmla="*/ 79449 w 561603"/>
                              <a:gd name="connsiteY3" fmla="*/ 80551 h 576767"/>
                              <a:gd name="connsiteX4" fmla="*/ 20766 w 561603"/>
                              <a:gd name="connsiteY4" fmla="*/ 171970 h 576767"/>
                              <a:gd name="connsiteX5" fmla="*/ 53 w 561603"/>
                              <a:gd name="connsiteY5" fmla="*/ 288112 h 576767"/>
                              <a:gd name="connsiteX6" fmla="*/ 36299 w 561603"/>
                              <a:gd name="connsiteY6" fmla="*/ 438176 h 576767"/>
                              <a:gd name="connsiteX7" fmla="*/ 136982 w 561603"/>
                              <a:gd name="connsiteY7" fmla="*/ 539944 h 576767"/>
                              <a:gd name="connsiteX8" fmla="*/ 281391 w 561603"/>
                              <a:gd name="connsiteY8" fmla="*/ 576742 h 576767"/>
                              <a:gd name="connsiteX9" fmla="*/ 392430 w 561603"/>
                              <a:gd name="connsiteY9" fmla="*/ 555468 h 576767"/>
                              <a:gd name="connsiteX10" fmla="*/ 481607 w 561603"/>
                              <a:gd name="connsiteY10" fmla="*/ 495672 h 576767"/>
                              <a:gd name="connsiteX11" fmla="*/ 540866 w 561603"/>
                              <a:gd name="connsiteY11" fmla="*/ 404829 h 576767"/>
                              <a:gd name="connsiteX12" fmla="*/ 561578 w 561603"/>
                              <a:gd name="connsiteY12" fmla="*/ 288112 h 576767"/>
                              <a:gd name="connsiteX13" fmla="*/ 524757 w 561603"/>
                              <a:gd name="connsiteY13" fmla="*/ 136897 h 576767"/>
                              <a:gd name="connsiteX14" fmla="*/ 425224 w 561603"/>
                              <a:gd name="connsiteY14" fmla="*/ 36279 h 576767"/>
                              <a:gd name="connsiteX15" fmla="*/ 439607 w 561603"/>
                              <a:gd name="connsiteY15" fmla="*/ 368606 h 576767"/>
                              <a:gd name="connsiteX16" fmla="*/ 403362 w 561603"/>
                              <a:gd name="connsiteY16" fmla="*/ 428977 h 576767"/>
                              <a:gd name="connsiteX17" fmla="*/ 348705 w 561603"/>
                              <a:gd name="connsiteY17" fmla="*/ 466349 h 576767"/>
                              <a:gd name="connsiteX18" fmla="*/ 280240 w 561603"/>
                              <a:gd name="connsiteY18" fmla="*/ 479574 h 576767"/>
                              <a:gd name="connsiteX19" fmla="*/ 193365 w 561603"/>
                              <a:gd name="connsiteY19" fmla="*/ 456575 h 576767"/>
                              <a:gd name="connsiteX20" fmla="*/ 132380 w 561603"/>
                              <a:gd name="connsiteY20" fmla="*/ 391030 h 576767"/>
                              <a:gd name="connsiteX21" fmla="*/ 109942 w 561603"/>
                              <a:gd name="connsiteY21" fmla="*/ 288112 h 576767"/>
                              <a:gd name="connsiteX22" fmla="*/ 122599 w 561603"/>
                              <a:gd name="connsiteY22" fmla="*/ 207042 h 576767"/>
                              <a:gd name="connsiteX23" fmla="*/ 158270 w 561603"/>
                              <a:gd name="connsiteY23" fmla="*/ 147247 h 576767"/>
                              <a:gd name="connsiteX24" fmla="*/ 212351 w 561603"/>
                              <a:gd name="connsiteY24" fmla="*/ 109874 h 576767"/>
                              <a:gd name="connsiteX25" fmla="*/ 280240 w 561603"/>
                              <a:gd name="connsiteY25" fmla="*/ 97225 h 576767"/>
                              <a:gd name="connsiteX26" fmla="*/ 368842 w 561603"/>
                              <a:gd name="connsiteY26" fmla="*/ 120223 h 576767"/>
                              <a:gd name="connsiteX27" fmla="*/ 429827 w 561603"/>
                              <a:gd name="connsiteY27" fmla="*/ 185194 h 576767"/>
                              <a:gd name="connsiteX28" fmla="*/ 452265 w 561603"/>
                              <a:gd name="connsiteY28" fmla="*/ 288112 h 576767"/>
                              <a:gd name="connsiteX29" fmla="*/ 439607 w 561603"/>
                              <a:gd name="connsiteY29" fmla="*/ 368606 h 576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1603" h="576767">
                                <a:moveTo>
                                  <a:pt x="425224" y="36279"/>
                                </a:moveTo>
                                <a:cubicBezTo>
                                  <a:pt x="380975" y="11550"/>
                                  <a:pt x="330927" y="-955"/>
                                  <a:pt x="280240" y="57"/>
                                </a:cubicBezTo>
                                <a:cubicBezTo>
                                  <a:pt x="242228" y="-357"/>
                                  <a:pt x="204509" y="6675"/>
                                  <a:pt x="169201" y="20755"/>
                                </a:cubicBezTo>
                                <a:cubicBezTo>
                                  <a:pt x="135487" y="34301"/>
                                  <a:pt x="104931" y="54661"/>
                                  <a:pt x="79449" y="80551"/>
                                </a:cubicBezTo>
                                <a:cubicBezTo>
                                  <a:pt x="53674" y="106562"/>
                                  <a:pt x="33682" y="137714"/>
                                  <a:pt x="20766" y="171970"/>
                                </a:cubicBezTo>
                                <a:cubicBezTo>
                                  <a:pt x="6578" y="209026"/>
                                  <a:pt x="-447" y="248440"/>
                                  <a:pt x="53" y="288112"/>
                                </a:cubicBezTo>
                                <a:cubicBezTo>
                                  <a:pt x="-925" y="340410"/>
                                  <a:pt x="11554" y="392082"/>
                                  <a:pt x="36299" y="438176"/>
                                </a:cubicBezTo>
                                <a:cubicBezTo>
                                  <a:pt x="59819" y="480735"/>
                                  <a:pt x="94667" y="515963"/>
                                  <a:pt x="136982" y="539944"/>
                                </a:cubicBezTo>
                                <a:cubicBezTo>
                                  <a:pt x="181030" y="564725"/>
                                  <a:pt x="230848" y="577420"/>
                                  <a:pt x="281391" y="576742"/>
                                </a:cubicBezTo>
                                <a:cubicBezTo>
                                  <a:pt x="319432" y="576914"/>
                                  <a:pt x="357145" y="569687"/>
                                  <a:pt x="392430" y="555468"/>
                                </a:cubicBezTo>
                                <a:cubicBezTo>
                                  <a:pt x="425857" y="541692"/>
                                  <a:pt x="456183" y="521362"/>
                                  <a:pt x="481607" y="495672"/>
                                </a:cubicBezTo>
                                <a:cubicBezTo>
                                  <a:pt x="507612" y="469960"/>
                                  <a:pt x="527817" y="438987"/>
                                  <a:pt x="540866" y="404829"/>
                                </a:cubicBezTo>
                                <a:cubicBezTo>
                                  <a:pt x="555059" y="367571"/>
                                  <a:pt x="562084" y="327974"/>
                                  <a:pt x="561578" y="288112"/>
                                </a:cubicBezTo>
                                <a:cubicBezTo>
                                  <a:pt x="561578" y="230616"/>
                                  <a:pt x="549496" y="180019"/>
                                  <a:pt x="524757" y="136897"/>
                                </a:cubicBezTo>
                                <a:cubicBezTo>
                                  <a:pt x="501628" y="94730"/>
                                  <a:pt x="467149" y="59876"/>
                                  <a:pt x="425224" y="36279"/>
                                </a:cubicBezTo>
                                <a:close/>
                                <a:moveTo>
                                  <a:pt x="439607" y="368606"/>
                                </a:moveTo>
                                <a:cubicBezTo>
                                  <a:pt x="431489" y="390857"/>
                                  <a:pt x="419183" y="411349"/>
                                  <a:pt x="403362" y="428977"/>
                                </a:cubicBezTo>
                                <a:cubicBezTo>
                                  <a:pt x="388115" y="445300"/>
                                  <a:pt x="369451" y="458058"/>
                                  <a:pt x="348705" y="466349"/>
                                </a:cubicBezTo>
                                <a:cubicBezTo>
                                  <a:pt x="326986" y="475244"/>
                                  <a:pt x="303714" y="479740"/>
                                  <a:pt x="280240" y="479574"/>
                                </a:cubicBezTo>
                                <a:cubicBezTo>
                                  <a:pt x="249713" y="480080"/>
                                  <a:pt x="219640" y="472122"/>
                                  <a:pt x="193365" y="456575"/>
                                </a:cubicBezTo>
                                <a:cubicBezTo>
                                  <a:pt x="167228" y="440953"/>
                                  <a:pt x="146073" y="418220"/>
                                  <a:pt x="132380" y="391030"/>
                                </a:cubicBezTo>
                                <a:cubicBezTo>
                                  <a:pt x="116702" y="359033"/>
                                  <a:pt x="109004" y="323725"/>
                                  <a:pt x="109942" y="288112"/>
                                </a:cubicBezTo>
                                <a:cubicBezTo>
                                  <a:pt x="109614" y="260571"/>
                                  <a:pt x="113889" y="233174"/>
                                  <a:pt x="122599" y="207042"/>
                                </a:cubicBezTo>
                                <a:cubicBezTo>
                                  <a:pt x="130429" y="184952"/>
                                  <a:pt x="142552" y="164633"/>
                                  <a:pt x="158270" y="147247"/>
                                </a:cubicBezTo>
                                <a:cubicBezTo>
                                  <a:pt x="173096" y="130705"/>
                                  <a:pt x="191628" y="117895"/>
                                  <a:pt x="212351" y="109874"/>
                                </a:cubicBezTo>
                                <a:cubicBezTo>
                                  <a:pt x="233943" y="101278"/>
                                  <a:pt x="257003" y="96984"/>
                                  <a:pt x="280240" y="97225"/>
                                </a:cubicBezTo>
                                <a:cubicBezTo>
                                  <a:pt x="311343" y="96483"/>
                                  <a:pt x="342031" y="104452"/>
                                  <a:pt x="368842" y="120223"/>
                                </a:cubicBezTo>
                                <a:cubicBezTo>
                                  <a:pt x="395082" y="135460"/>
                                  <a:pt x="416289" y="158050"/>
                                  <a:pt x="429827" y="185194"/>
                                </a:cubicBezTo>
                                <a:cubicBezTo>
                                  <a:pt x="444785" y="213942"/>
                                  <a:pt x="452265" y="247865"/>
                                  <a:pt x="452265" y="288112"/>
                                </a:cubicBezTo>
                                <a:cubicBezTo>
                                  <a:pt x="452696" y="315468"/>
                                  <a:pt x="448416" y="342699"/>
                                  <a:pt x="439607" y="368606"/>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orma libre 1758905110"/>
                        <wps:cNvSpPr/>
                        <wps:spPr>
                          <a:xfrm>
                            <a:off x="4907585" y="1425316"/>
                            <a:ext cx="288816" cy="564621"/>
                          </a:xfrm>
                          <a:custGeom>
                            <a:avLst/>
                            <a:gdLst>
                              <a:gd name="connsiteX0" fmla="*/ 169148 w 288816"/>
                              <a:gd name="connsiteY0" fmla="*/ 25309 h 564621"/>
                              <a:gd name="connsiteX1" fmla="*/ 106436 w 288816"/>
                              <a:gd name="connsiteY1" fmla="*/ 101778 h 564621"/>
                              <a:gd name="connsiteX2" fmla="*/ 106436 w 288816"/>
                              <a:gd name="connsiteY2" fmla="*/ 10935 h 564621"/>
                              <a:gd name="connsiteX3" fmla="*/ 0 w 288816"/>
                              <a:gd name="connsiteY3" fmla="*/ 10935 h 564621"/>
                              <a:gd name="connsiteX4" fmla="*/ 0 w 288816"/>
                              <a:gd name="connsiteY4" fmla="*/ 564621 h 564621"/>
                              <a:gd name="connsiteX5" fmla="*/ 106436 w 288816"/>
                              <a:gd name="connsiteY5" fmla="*/ 564621 h 564621"/>
                              <a:gd name="connsiteX6" fmla="*/ 106436 w 288816"/>
                              <a:gd name="connsiteY6" fmla="*/ 269092 h 564621"/>
                              <a:gd name="connsiteX7" fmla="*/ 142682 w 288816"/>
                              <a:gd name="connsiteY7" fmla="*/ 155825 h 564621"/>
                              <a:gd name="connsiteX8" fmla="*/ 234160 w 288816"/>
                              <a:gd name="connsiteY8" fmla="*/ 113277 h 564621"/>
                              <a:gd name="connsiteX9" fmla="*/ 288817 w 288816"/>
                              <a:gd name="connsiteY9" fmla="*/ 113277 h 564621"/>
                              <a:gd name="connsiteX10" fmla="*/ 288817 w 288816"/>
                              <a:gd name="connsiteY10" fmla="*/ 10 h 564621"/>
                              <a:gd name="connsiteX11" fmla="*/ 257174 w 288816"/>
                              <a:gd name="connsiteY11" fmla="*/ 10 h 564621"/>
                              <a:gd name="connsiteX12" fmla="*/ 169148 w 288816"/>
                              <a:gd name="connsiteY12" fmla="*/ 25309 h 564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8816" h="564621">
                                <a:moveTo>
                                  <a:pt x="169148" y="25309"/>
                                </a:moveTo>
                                <a:cubicBezTo>
                                  <a:pt x="143833" y="41982"/>
                                  <a:pt x="122546" y="67281"/>
                                  <a:pt x="106436" y="101778"/>
                                </a:cubicBezTo>
                                <a:lnTo>
                                  <a:pt x="106436" y="10935"/>
                                </a:lnTo>
                                <a:lnTo>
                                  <a:pt x="0" y="10935"/>
                                </a:lnTo>
                                <a:lnTo>
                                  <a:pt x="0" y="564621"/>
                                </a:lnTo>
                                <a:lnTo>
                                  <a:pt x="106436" y="564621"/>
                                </a:lnTo>
                                <a:lnTo>
                                  <a:pt x="106436" y="269092"/>
                                </a:lnTo>
                                <a:cubicBezTo>
                                  <a:pt x="106436" y="221945"/>
                                  <a:pt x="118518" y="184573"/>
                                  <a:pt x="142682" y="155825"/>
                                </a:cubicBezTo>
                                <a:cubicBezTo>
                                  <a:pt x="165051" y="128393"/>
                                  <a:pt x="198760" y="112720"/>
                                  <a:pt x="234160" y="113277"/>
                                </a:cubicBezTo>
                                <a:lnTo>
                                  <a:pt x="288817" y="113277"/>
                                </a:lnTo>
                                <a:lnTo>
                                  <a:pt x="288817" y="10"/>
                                </a:lnTo>
                                <a:lnTo>
                                  <a:pt x="257174" y="10"/>
                                </a:lnTo>
                                <a:cubicBezTo>
                                  <a:pt x="225985" y="-346"/>
                                  <a:pt x="195383" y="8451"/>
                                  <a:pt x="169148" y="25309"/>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949183197"/>
                        <wps:cNvSpPr/>
                        <wps:spPr>
                          <a:xfrm>
                            <a:off x="5246455" y="1226965"/>
                            <a:ext cx="474073" cy="762971"/>
                          </a:xfrm>
                          <a:custGeom>
                            <a:avLst/>
                            <a:gdLst>
                              <a:gd name="connsiteX0" fmla="*/ 465444 w 474073"/>
                              <a:gd name="connsiteY0" fmla="*/ 209285 h 762971"/>
                              <a:gd name="connsiteX1" fmla="*/ 333118 w 474073"/>
                              <a:gd name="connsiteY1" fmla="*/ 209285 h 762971"/>
                              <a:gd name="connsiteX2" fmla="*/ 107587 w 474073"/>
                              <a:gd name="connsiteY2" fmla="*/ 458818 h 762971"/>
                              <a:gd name="connsiteX3" fmla="*/ 107587 w 474073"/>
                              <a:gd name="connsiteY3" fmla="*/ 0 h 762971"/>
                              <a:gd name="connsiteX4" fmla="*/ 0 w 474073"/>
                              <a:gd name="connsiteY4" fmla="*/ 0 h 762971"/>
                              <a:gd name="connsiteX5" fmla="*/ 0 w 474073"/>
                              <a:gd name="connsiteY5" fmla="*/ 762972 h 762971"/>
                              <a:gd name="connsiteX6" fmla="*/ 107587 w 474073"/>
                              <a:gd name="connsiteY6" fmla="*/ 762972 h 762971"/>
                              <a:gd name="connsiteX7" fmla="*/ 107587 w 474073"/>
                              <a:gd name="connsiteY7" fmla="*/ 485841 h 762971"/>
                              <a:gd name="connsiteX8" fmla="*/ 342323 w 474073"/>
                              <a:gd name="connsiteY8" fmla="*/ 762972 h 762971"/>
                              <a:gd name="connsiteX9" fmla="*/ 474074 w 474073"/>
                              <a:gd name="connsiteY9" fmla="*/ 762972 h 762971"/>
                              <a:gd name="connsiteX10" fmla="*/ 221503 w 474073"/>
                              <a:gd name="connsiteY10" fmla="*/ 470317 h 762971"/>
                              <a:gd name="connsiteX11" fmla="*/ 465444 w 474073"/>
                              <a:gd name="connsiteY11" fmla="*/ 209285 h 762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74073" h="762971">
                                <a:moveTo>
                                  <a:pt x="465444" y="209285"/>
                                </a:moveTo>
                                <a:lnTo>
                                  <a:pt x="333118" y="209285"/>
                                </a:lnTo>
                                <a:lnTo>
                                  <a:pt x="107587" y="458818"/>
                                </a:lnTo>
                                <a:lnTo>
                                  <a:pt x="107587" y="0"/>
                                </a:lnTo>
                                <a:lnTo>
                                  <a:pt x="0" y="0"/>
                                </a:lnTo>
                                <a:lnTo>
                                  <a:pt x="0" y="762972"/>
                                </a:lnTo>
                                <a:lnTo>
                                  <a:pt x="107587" y="762972"/>
                                </a:lnTo>
                                <a:lnTo>
                                  <a:pt x="107587" y="485841"/>
                                </a:lnTo>
                                <a:lnTo>
                                  <a:pt x="342323" y="762972"/>
                                </a:lnTo>
                                <a:lnTo>
                                  <a:pt x="474074" y="762972"/>
                                </a:lnTo>
                                <a:lnTo>
                                  <a:pt x="221503" y="470317"/>
                                </a:lnTo>
                                <a:lnTo>
                                  <a:pt x="465444" y="209285"/>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orma libre 972047422"/>
                        <wps:cNvSpPr/>
                        <wps:spPr>
                          <a:xfrm>
                            <a:off x="5696366" y="1425325"/>
                            <a:ext cx="464347" cy="576742"/>
                          </a:xfrm>
                          <a:custGeom>
                            <a:avLst/>
                            <a:gdLst>
                              <a:gd name="connsiteX0" fmla="*/ 422293 w 464347"/>
                              <a:gd name="connsiteY0" fmla="*/ 309904 h 576742"/>
                              <a:gd name="connsiteX1" fmla="*/ 292844 w 464347"/>
                              <a:gd name="connsiteY1" fmla="*/ 248383 h 576742"/>
                              <a:gd name="connsiteX2" fmla="*/ 238763 w 464347"/>
                              <a:gd name="connsiteY2" fmla="*/ 235734 h 576742"/>
                              <a:gd name="connsiteX3" fmla="*/ 180654 w 464347"/>
                              <a:gd name="connsiteY3" fmla="*/ 216761 h 576742"/>
                              <a:gd name="connsiteX4" fmla="*/ 140381 w 464347"/>
                              <a:gd name="connsiteY4" fmla="*/ 193187 h 576742"/>
                              <a:gd name="connsiteX5" fmla="*/ 125422 w 464347"/>
                              <a:gd name="connsiteY5" fmla="*/ 155815 h 576742"/>
                              <a:gd name="connsiteX6" fmla="*/ 154189 w 464347"/>
                              <a:gd name="connsiteY6" fmla="*/ 109818 h 576742"/>
                              <a:gd name="connsiteX7" fmla="*/ 229557 w 464347"/>
                              <a:gd name="connsiteY7" fmla="*/ 91419 h 576742"/>
                              <a:gd name="connsiteX8" fmla="*/ 315282 w 464347"/>
                              <a:gd name="connsiteY8" fmla="*/ 112693 h 576742"/>
                              <a:gd name="connsiteX9" fmla="*/ 368213 w 464347"/>
                              <a:gd name="connsiteY9" fmla="*/ 185138 h 576742"/>
                              <a:gd name="connsiteX10" fmla="*/ 457389 w 464347"/>
                              <a:gd name="connsiteY10" fmla="*/ 152940 h 576742"/>
                              <a:gd name="connsiteX11" fmla="*/ 410787 w 464347"/>
                              <a:gd name="connsiteY11" fmla="*/ 68996 h 576742"/>
                              <a:gd name="connsiteX12" fmla="*/ 331966 w 464347"/>
                              <a:gd name="connsiteY12" fmla="*/ 17825 h 576742"/>
                              <a:gd name="connsiteX13" fmla="*/ 120244 w 464347"/>
                              <a:gd name="connsiteY13" fmla="*/ 20124 h 576742"/>
                              <a:gd name="connsiteX14" fmla="*/ 46027 w 464347"/>
                              <a:gd name="connsiteY14" fmla="*/ 75895 h 576742"/>
                              <a:gd name="connsiteX15" fmla="*/ 19561 w 464347"/>
                              <a:gd name="connsiteY15" fmla="*/ 156965 h 576742"/>
                              <a:gd name="connsiteX16" fmla="*/ 59834 w 464347"/>
                              <a:gd name="connsiteY16" fmla="*/ 259883 h 576742"/>
                              <a:gd name="connsiteX17" fmla="*/ 189284 w 464347"/>
                              <a:gd name="connsiteY17" fmla="*/ 323703 h 576742"/>
                              <a:gd name="connsiteX18" fmla="*/ 245091 w 464347"/>
                              <a:gd name="connsiteY18" fmla="*/ 338077 h 576742"/>
                              <a:gd name="connsiteX19" fmla="*/ 331966 w 464347"/>
                              <a:gd name="connsiteY19" fmla="*/ 367975 h 576742"/>
                              <a:gd name="connsiteX20" fmla="*/ 359583 w 464347"/>
                              <a:gd name="connsiteY20" fmla="*/ 415122 h 576742"/>
                              <a:gd name="connsiteX21" fmla="*/ 326788 w 464347"/>
                              <a:gd name="connsiteY21" fmla="*/ 465718 h 576742"/>
                              <a:gd name="connsiteX22" fmla="*/ 236461 w 464347"/>
                              <a:gd name="connsiteY22" fmla="*/ 485842 h 576742"/>
                              <a:gd name="connsiteX23" fmla="*/ 173175 w 464347"/>
                              <a:gd name="connsiteY23" fmla="*/ 474918 h 576742"/>
                              <a:gd name="connsiteX24" fmla="*/ 120244 w 464347"/>
                              <a:gd name="connsiteY24" fmla="*/ 442145 h 576742"/>
                              <a:gd name="connsiteX25" fmla="*/ 86875 w 464347"/>
                              <a:gd name="connsiteY25" fmla="*/ 385799 h 576742"/>
                              <a:gd name="connsiteX26" fmla="*/ 0 w 464347"/>
                              <a:gd name="connsiteY26" fmla="*/ 423746 h 576742"/>
                              <a:gd name="connsiteX27" fmla="*/ 135778 w 464347"/>
                              <a:gd name="connsiteY27" fmla="*/ 560012 h 576742"/>
                              <a:gd name="connsiteX28" fmla="*/ 236461 w 464347"/>
                              <a:gd name="connsiteY28" fmla="*/ 576686 h 576742"/>
                              <a:gd name="connsiteX29" fmla="*/ 357281 w 464347"/>
                              <a:gd name="connsiteY29" fmla="*/ 555412 h 576742"/>
                              <a:gd name="connsiteX30" fmla="*/ 436102 w 464347"/>
                              <a:gd name="connsiteY30" fmla="*/ 496766 h 576742"/>
                              <a:gd name="connsiteX31" fmla="*/ 464293 w 464347"/>
                              <a:gd name="connsiteY31" fmla="*/ 412247 h 576742"/>
                              <a:gd name="connsiteX32" fmla="*/ 422293 w 464347"/>
                              <a:gd name="connsiteY32" fmla="*/ 309904 h 576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464347" h="576742">
                                <a:moveTo>
                                  <a:pt x="422293" y="309904"/>
                                </a:moveTo>
                                <a:cubicBezTo>
                                  <a:pt x="394103" y="283456"/>
                                  <a:pt x="350953" y="263332"/>
                                  <a:pt x="292844" y="248383"/>
                                </a:cubicBezTo>
                                <a:lnTo>
                                  <a:pt x="238763" y="235734"/>
                                </a:lnTo>
                                <a:cubicBezTo>
                                  <a:pt x="219086" y="230439"/>
                                  <a:pt x="199698" y="224109"/>
                                  <a:pt x="180654" y="216761"/>
                                </a:cubicBezTo>
                                <a:cubicBezTo>
                                  <a:pt x="165926" y="211431"/>
                                  <a:pt x="152233" y="203439"/>
                                  <a:pt x="140381" y="193187"/>
                                </a:cubicBezTo>
                                <a:cubicBezTo>
                                  <a:pt x="130198" y="183499"/>
                                  <a:pt x="124732" y="169855"/>
                                  <a:pt x="125422" y="155815"/>
                                </a:cubicBezTo>
                                <a:cubicBezTo>
                                  <a:pt x="125422" y="136841"/>
                                  <a:pt x="134627" y="121892"/>
                                  <a:pt x="154189" y="109818"/>
                                </a:cubicBezTo>
                                <a:cubicBezTo>
                                  <a:pt x="173750" y="97744"/>
                                  <a:pt x="198490" y="91419"/>
                                  <a:pt x="229557" y="91419"/>
                                </a:cubicBezTo>
                                <a:cubicBezTo>
                                  <a:pt x="259475" y="91011"/>
                                  <a:pt x="288989" y="98342"/>
                                  <a:pt x="315282" y="112693"/>
                                </a:cubicBezTo>
                                <a:cubicBezTo>
                                  <a:pt x="340596" y="127067"/>
                                  <a:pt x="357856" y="151215"/>
                                  <a:pt x="368213" y="185138"/>
                                </a:cubicBezTo>
                                <a:lnTo>
                                  <a:pt x="457389" y="152940"/>
                                </a:lnTo>
                                <a:cubicBezTo>
                                  <a:pt x="449392" y="121392"/>
                                  <a:pt x="433340" y="92460"/>
                                  <a:pt x="410787" y="68996"/>
                                </a:cubicBezTo>
                                <a:cubicBezTo>
                                  <a:pt x="388637" y="46342"/>
                                  <a:pt x="361711" y="28869"/>
                                  <a:pt x="331966" y="17825"/>
                                </a:cubicBezTo>
                                <a:cubicBezTo>
                                  <a:pt x="263387" y="-6709"/>
                                  <a:pt x="188306" y="-5893"/>
                                  <a:pt x="120244" y="20124"/>
                                </a:cubicBezTo>
                                <a:cubicBezTo>
                                  <a:pt x="91075" y="31957"/>
                                  <a:pt x="65473" y="51178"/>
                                  <a:pt x="46027" y="75895"/>
                                </a:cubicBezTo>
                                <a:cubicBezTo>
                                  <a:pt x="28363" y="99193"/>
                                  <a:pt x="19043" y="127745"/>
                                  <a:pt x="19561" y="156965"/>
                                </a:cubicBezTo>
                                <a:cubicBezTo>
                                  <a:pt x="18468" y="195309"/>
                                  <a:pt x="33024" y="232451"/>
                                  <a:pt x="59834" y="259883"/>
                                </a:cubicBezTo>
                                <a:cubicBezTo>
                                  <a:pt x="86702" y="287866"/>
                                  <a:pt x="129852" y="309139"/>
                                  <a:pt x="189284" y="323703"/>
                                </a:cubicBezTo>
                                <a:lnTo>
                                  <a:pt x="245091" y="338077"/>
                                </a:lnTo>
                                <a:cubicBezTo>
                                  <a:pt x="284214" y="346702"/>
                                  <a:pt x="312980" y="356476"/>
                                  <a:pt x="331966" y="367975"/>
                                </a:cubicBezTo>
                                <a:cubicBezTo>
                                  <a:pt x="349284" y="377261"/>
                                  <a:pt x="359985" y="395470"/>
                                  <a:pt x="359583" y="415122"/>
                                </a:cubicBezTo>
                                <a:cubicBezTo>
                                  <a:pt x="359583" y="435820"/>
                                  <a:pt x="348651" y="452494"/>
                                  <a:pt x="326788" y="465718"/>
                                </a:cubicBezTo>
                                <a:cubicBezTo>
                                  <a:pt x="304926" y="478942"/>
                                  <a:pt x="275008" y="485842"/>
                                  <a:pt x="236461" y="485842"/>
                                </a:cubicBezTo>
                                <a:cubicBezTo>
                                  <a:pt x="214886" y="486009"/>
                                  <a:pt x="193427" y="482306"/>
                                  <a:pt x="173175" y="474918"/>
                                </a:cubicBezTo>
                                <a:cubicBezTo>
                                  <a:pt x="153211" y="468334"/>
                                  <a:pt x="135030" y="457105"/>
                                  <a:pt x="120244" y="442145"/>
                                </a:cubicBezTo>
                                <a:cubicBezTo>
                                  <a:pt x="104883" y="426230"/>
                                  <a:pt x="93434" y="406929"/>
                                  <a:pt x="86875" y="385799"/>
                                </a:cubicBezTo>
                                <a:lnTo>
                                  <a:pt x="0" y="423746"/>
                                </a:lnTo>
                                <a:cubicBezTo>
                                  <a:pt x="20941" y="488188"/>
                                  <a:pt x="71398" y="538790"/>
                                  <a:pt x="135778" y="560012"/>
                                </a:cubicBezTo>
                                <a:cubicBezTo>
                                  <a:pt x="168170" y="571172"/>
                                  <a:pt x="202229" y="576806"/>
                                  <a:pt x="236461" y="576686"/>
                                </a:cubicBezTo>
                                <a:cubicBezTo>
                                  <a:pt x="277712" y="577468"/>
                                  <a:pt x="318734" y="570240"/>
                                  <a:pt x="357281" y="555412"/>
                                </a:cubicBezTo>
                                <a:cubicBezTo>
                                  <a:pt x="388349" y="543286"/>
                                  <a:pt x="415562" y="523030"/>
                                  <a:pt x="436102" y="496766"/>
                                </a:cubicBezTo>
                                <a:cubicBezTo>
                                  <a:pt x="454800" y="472589"/>
                                  <a:pt x="464753" y="442795"/>
                                  <a:pt x="464293" y="412247"/>
                                </a:cubicBezTo>
                                <a:cubicBezTo>
                                  <a:pt x="465386" y="373731"/>
                                  <a:pt x="450140" y="336548"/>
                                  <a:pt x="422293" y="309904"/>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http://schemas.openxmlformats.org/drawingml/2006/main">
            <w:pict>
              <v:group id="Grupo 54" style="position:absolute;margin-left:286pt;margin-top:23.7pt;width:183.6pt;height:56.6pt;z-index:-251658239;mso-position-vertical-relative:page;mso-width-relative:margin;mso-height-relative:margin" coordsize="64914,20020" o:spid="_x0000_s1026" w14:anchorId="31D030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">
                <v:shape id="Forma libre 1073887755" style="position:absolute;left:8451;width:7253;height:11623;visibility:visible;mso-wrap-style:square;v-text-anchor:middle" coordsize="725300,1162344" o:spid="_x0000_s1027" fillcolor="#ff9c1a" stroked="f" strokeweight=".15964mm" path="m1,828517v-241,87808,34302,172143,96081,234584c215751,1182118,377419,1182118,480404,1125772,606977,1057352,890616,852091,596046,,596046,402472,1,443294,1,828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">
                  <v:stroke joinstyle="miter"/>
                  <v:path arrowok="t" o:connecttype="custom" o:connectlocs="1,828517;96082,1063101;480404,1125772;596046,0;1,828517" o:connectangles="0,0,0,0,0"/>
                </v:shape>
                <v:shape id="Forma libre 1646054699" style="position:absolute;left:4228;width:6939;height:11623;visibility:visible;mso-wrap-style:square;v-text-anchor:middle" coordsize="693851,1162344" o:spid="_x0000_s1028" fillcolor="#0da9ff" stroked="f" strokeweight=".15964mm" path="m693852,352451c674291,246658,642647,139140,595470,,595470,402472,1,443294,1,828517v-241,87808,34302,172143,96081,234584c215176,1182118,378570,1182118,480404,1125772,242791,873364,326790,581285,693852,3524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">
                  <v:stroke joinstyle="miter"/>
                  <v:path arrowok="t" o:connecttype="custom" o:connectlocs="693852,352451;595470,0;1,828517;96082,1063101;480404,1125772;693852,352451" o:connectangles="0,0,0,0,0,0"/>
                </v:shape>
                <v:shape id="Forma libre 1382546070" style="position:absolute;width:6938;height:14362;visibility:visible;mso-wrap-style:square;v-text-anchor:middle" coordsize="693850,1436250" o:spid="_x0000_s1029" fillcolor="#00a443" stroked="f" strokeweight=".15964mm" path="m693851,352451c674290,246658,643222,139140,596044,,596044,402472,,443294,,828517v,197787,160518,285181,160518,285181c135871,1219398,130796,1328721,145559,1436250r75944,-12649c184682,1293660,207120,1152220,209996,1137846v97232,39672,198490,27598,270982,-12074c243366,873364,327364,581285,693851,3524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">
                  <v:stroke joinstyle="miter"/>
                  <v:path arrowok="t" o:connecttype="custom" o:connectlocs="693851,352451;596044,0;0,828517;160518,1113698;145559,1436250;221503,1423601;209996,1137846;480978,1125772;693851,352451" o:connectangles="0,0,0,0,0,0,0,0,0"/>
                </v:shape>
                <v:shape id="Forma libre 1341787054" style="position:absolute;left:18243;top:3254;width:6013;height:7866;visibility:visible;mso-wrap-style:square;v-text-anchor:middle" coordsize="601261,786599" o:spid="_x0000_s1030" fillcolor="#00a443" stroked="f" strokeweight=".15964mm" path="m438403,654330v-31643,19549,-74793,29898,-128299,29898c256598,684228,209996,670429,174326,642831,138765,616665,112224,580097,98382,538188l,579586v13072,40799,34860,78269,63862,109817c93262,721043,129456,745617,169723,761273v44749,17301,92404,25890,140381,25298c369363,786571,421143,777372,464869,758398v43725,-18974,77094,-43697,100683,-76470c589549,648230,602057,607713,601222,566362v524,-33360,-8238,-66201,-25314,-94869c559413,443895,534098,419747,499964,399048,466595,378350,423445,361101,372240,347302l278461,322004c234736,309929,201366,295555,177778,279456,154189,263358,143258,238634,143258,205862v,-32773,14383,-56346,43150,-75320c215174,111568,253146,102369,300899,102369v47752,,85724,10349,118518,31048c452211,154115,475800,186313,488457,229435r99533,-36797c576742,153075,556456,116662,528731,86270,501580,57769,468344,35760,431499,21874,389408,6902,344998,-497,300324,26,245667,26,197914,8650,156490,27049,115066,45448,83423,70171,60985,102944,37891,135504,25798,174578,26465,214486v-1841,67098,32697,129964,90328,164439c151405,400313,189026,416400,228407,426646r93204,25298c354232,459804,386019,470780,416541,484717v24164,11499,41999,24723,52930,39672c480909,539195,486990,557432,486731,576136v,32773,-16109,58646,-48328,78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">
                  <v:stroke joinstyle="miter"/>
                  <v:path arrowok="t" o:connecttype="custom" o:connectlocs="438403,654330;310104,684228;174326,642831;98382,538188;0,579586;63862,689403;169723,761273;310104,786571;464869,758398;565552,681928;601222,566362;575908,471493;499964,399048;372240,347302;278461,322004;177778,279456;143258,205862;186408,130542;300899,102369;419417,133417;488457,229435;587990,192638;528731,86270;431499,21874;300324,26;156490,27049;60985,102944;26465,214486;116793,378925;228407,426646;321611,451944;416541,484717;469471,524389;486731,576136;438403,654330" o:connectangles="0,0,0,0,0,0,0,0,0,0,0,0,0,0,0,0,0,0,0,0,0,0,0,0,0,0,0,0,0,0,0,0,0,0,0"/>
                </v:shape>
                <v:shape id="Forma libre 177615015" style="position:absolute;left:25113;top:3369;width:5638;height:7629;visibility:visible;mso-wrap-style:square;v-text-anchor:middle" coordsize="563825,762971" o:spid="_x0000_s1031" fillcolor="#00a443" stroked="f" strokeweight=".15964mm" path="m112190,492741r170298,c340597,492741,390650,482966,432074,463418v40095,-18163,73925,-47768,97232,-85094c552319,341526,563826,297829,563826,247808v,-77045,-25315,-137416,-75369,-181688c438403,21848,369363,,281337,l,,,762972r112190,l112190,492741xm272707,101768v54082,,96656,12074,127149,36222c430349,162139,445883,198936,445883,247808v,48871,-15534,83944,-46027,108667c369363,381199,326789,393273,272707,393273r-160517,l112190,101768r160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">
                  <v:stroke joinstyle="miter"/>
                  <v:path arrowok="t" o:connecttype="custom" o:connectlocs="112190,492741;282488,492741;432074,463418;529306,378324;563826,247808;488457,66120;281337,0;0,0;0,762972;112190,762972;272707,101768;399856,137990;445883,247808;399856,356475;272707,393273;112190,393273;112190,101768" o:connectangles="0,0,0,0,0,0,0,0,0,0,0,0,0,0,0,0,0"/>
                </v:shape>
                <v:shape id="Forma libre 1212296664" style="position:absolute;left:33472;top:3369;width:5213;height:7629;visibility:visible;mso-wrap-style:square;v-text-anchor:middle" coordsize="521250,762971" o:spid="_x0000_s1032" fillcolor="#00a443" stroked="f" strokeweight=".15964mm" path="m521251,661779r-409061,l112190,426045r364185,l476375,326002r-364185,l112190,101768r409061,l521251,,112190,,47177,,,,,762972r47177,l112190,762972r409061,l521251,6617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">
                  <v:stroke joinstyle="miter"/>
                  <v:path arrowok="t" o:connecttype="custom" o:connectlocs="521251,661779;112190,661779;112190,426045;476375,426045;476375,326002;112190,326002;112190,101768;521251,101768;521251,0;112190,0;47177,0;0,0;0,762972;47177,762972;112190,762972;521251,762972;521251,661779" o:connectangles="0,0,0,0,0,0,0,0,0,0,0,0,0,0,0,0,0"/>
                </v:shape>
                <v:shape id="Forma libre 1550037006" style="position:absolute;left:39300;top:5352;width:4753;height:5646;visibility:visible;mso-wrap-style:square;v-text-anchor:middle" coordsize="475224,564628" o:spid="_x0000_s1033" fillcolor="#00a443" stroked="f" strokeweight=".15964mm" path="m107012,236327v,-44272,12657,-78770,38547,-103493c171449,108111,204819,94887,245092,94887v33593,-1145,65990,12522,88601,37372c356131,156982,367638,190330,367638,232302r,332327l475225,564629r,-349576c475225,171356,466595,133409,448759,101211,432247,69882,407088,43939,376268,26466,309880,-10015,229138,-8704,163970,29916,139501,45331,119784,67225,107012,93162r,-82220l,10942,,564629r107012,l107012,236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">
                  <v:stroke joinstyle="miter"/>
                  <v:path arrowok="t" o:connecttype="custom" o:connectlocs="107012,236327;145559,132834;245092,94887;333693,132259;367638,232302;367638,564629;475225,564629;475225,215053;448759,101211;376268,26466;163970,29916;107012,93162;107012,10942;0,10942;0,564629;107012,564629" o:connectangles="0,0,0,0,0,0,0,0,0,0,0,0,0,0,0,0"/>
                </v:shape>
                <v:shape id="Forma libre 468452587" style="position:absolute;left:44749;top:5352;width:5219;height:5768;visibility:visible;mso-wrap-style:square;v-text-anchor:middle" coordsize="521901,576762" o:spid="_x0000_s1034" fillcolor="#00a443" stroked="f" strokeweight=".15964mm" path="m512081,438160l429233,386988v-10281,20796,-24325,39511,-41424,55196c372350,456041,354106,466430,334303,472657v-20350,6072,-41476,9171,-62711,9200c242135,482276,213109,474727,187593,460008,162031,444634,141607,422020,128909,395038,117098,369136,110268,341244,108773,312818r411938,c521649,307891,522034,302877,521861,297869r,-14374c521861,226574,510930,177128,489067,134581,446671,50625,359922,-1656,265838,40,229011,-282,192472,6554,158251,20164,126447,33612,97830,53592,74253,78810,49669,104884,30850,135834,19021,169653,5886,207739,-535,247813,35,288095v,56921,11506,107518,34520,150640c56682,480638,89925,515647,130635,539928v42742,24895,91490,37619,140957,36797c303172,576731,334573,572079,364796,562926v30279,-9401,58424,-24637,82847,-44847c473982,495748,495851,468632,512081,438160xm149621,141480v13158,-16863,30378,-30116,50054,-38522c220347,94713,242434,90608,264688,90884v41257,-1259,80845,16300,107587,47721c392412,161604,405069,193227,410822,233474r-298597,c113605,223366,115717,213373,118553,203576v6346,-22470,16886,-43542,31068,-62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">
                  <v:stroke joinstyle="miter"/>
                  <v:path arrowok="t" o:connecttype="custom" o:connectlocs="512081,438160;429233,386988;387809,442184;334303,472657;271592,481857;187593,460008;128909,395038;108773,312818;520711,312818;521861,297869;521861,283495;489067,134581;265838,40;158251,20164;74253,78810;19021,169653;35,288095;34555,438735;130635,539928;271592,576725;364796,562926;447643,518079;512081,438160;149621,141480;199675,102958;264688,90884;372275,138605;410822,233474;112225,233474;118553,203576;149621,141480" o:connectangles="0,0,0,0,0,0,0,0,0,0,0,0,0,0,0,0,0,0,0,0,0,0,0,0,0,0,0,0,0,0,0"/>
                </v:shape>
                <v:shape id="Forma libre 953399215" style="position:absolute;left:50686;top:5352;width:2888;height:5646;visibility:visible;mso-wrap-style:square;v-text-anchor:middle" coordsize="288816,564621" o:spid="_x0000_s1035" fillcolor="#00a443" stroked="f" strokeweight=".15964mm" path="m288817,113278r,-113268l257174,10c225990,-346,195383,8451,169148,25309v-27622,19008,-49191,45554,-62136,76469l107012,10935,,10935,,564621r107012,l107012,269092v,-47147,11506,-84519,35670,-113267c165051,128393,198760,112714,234160,113278r546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">
                  <v:stroke joinstyle="miter"/>
                  <v:path arrowok="t" o:connecttype="custom" o:connectlocs="288817,113278;288817,10;257174,10;169148,25309;107012,101778;107012,10935;0,10935;0,564621;107012,564621;107012,269092;142682,155825;234160,113278" o:connectangles="0,0,0,0,0,0,0,0,0,0,0,0"/>
                </v:shape>
                <v:shape id="Forma libre 2135204290" style="position:absolute;left:53626;top:5352;width:5334;height:7584;visibility:visible;mso-wrap-style:square;v-text-anchor:middle" coordsize="533368,758435" o:spid="_x0000_s1036" fillcolor="#00a443" stroked="f" strokeweight=".15964mm" path="m120855,491076v37684,23136,81179,35101,125422,34497c312958,528390,376302,496106,413123,440479v4546,-6169,8630,-12707,12082,-19549l425205,499125v,36222,-7479,66695,-23013,90844c387809,614019,366579,633234,341207,645165v-26235,12356,-54944,18646,-83998,18399c223494,663943,190297,655204,161128,638265,132247,620413,107968,595983,90362,566970l15569,626766v31356,57398,84401,99853,147285,117867c241099,767654,325040,761732,399315,727959v40734,-19646,74736,-50844,97807,-89694c521286,598593,533368,550296,533368,493950r,-482966l425205,10984r,93143c421753,97285,417669,90748,413123,84579,396036,59125,373138,38053,346385,23058,315490,7137,281027,-774,246277,60,212908,-21,179827,6631,149046,19608,119302,32453,92491,51237,70226,74804,47845,99079,30297,127367,18446,158174,6019,191648,-253,227106,35,262816v-748,46911,10529,93236,32794,134541c53541,435695,83861,467991,120855,491076xm130060,175997v13003,-24378,32507,-44680,56382,-58646c237417,88995,299438,88995,350412,117351v23589,14283,43036,34504,56383,58646c421006,202704,428082,232585,427507,262816v517,29858,-6617,59348,-20712,85669c393448,372628,374001,392849,350412,407131v-50974,28357,-112995,28357,-163970,c162567,393166,143063,372864,130060,348485,115964,322164,108830,292674,109348,262816v-575,-30231,6502,-60112,20712,-86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">
                  <v:stroke joinstyle="miter"/>
                  <v:path arrowok="t" o:connecttype="custom" o:connectlocs="120855,491076;246277,525573;413123,440479;425205,420930;425205,499125;402192,589969;341207,645165;257209,663564;161128,638265;90362,566970;15569,626766;162854,744633;399315,727959;497122,638265;533368,493950;533368,10984;425205,10984;425205,104127;413123,84579;346385,23058;246277,60;149046,19608;70226,74804;18446,158174;35,262816;32829,397357;120855,491076;130060,175997;186442,117351;350412,117351;406795,175997;427507,262816;406795,348485;350412,407131;186442,407131;130060,348485;109348,262816;130060,175997" o:connectangles="0,0,0,0,0,0,0,0,0,0,0,0,0,0,0,0,0,0,0,0,0,0,0,0,0,0,0,0,0,0,0,0,0,0,0,0,0,0"/>
                </v:shape>
                <v:shape id="Forma libre 1104061916" style="position:absolute;left:59391;top:5462;width:5523;height:7342;visibility:visible;mso-wrap-style:square;v-text-anchor:middle" coordsize="552319,734223" o:spid="_x0000_s1037" fillcolor="#00a443" stroked="f" strokeweight=".15964mm" path="m84574,734224r117943,l552319,,434951,,308378,261607v-8055,16674,-18410,39672,-31643,68420l245091,260457,121970,,,,220928,449044,84574,734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">
                  <v:stroke joinstyle="miter"/>
                  <v:path arrowok="t" o:connecttype="custom" o:connectlocs="84574,734224;202517,734224;552319,0;434951,0;308378,261607;276735,330027;245091,260457;121970,0;0,0;220928,449044" o:connectangles="0,0,0,0,0,0,0,0,0,0"/>
                </v:shape>
                <v:shape id="Forma libre 571134157" style="position:absolute;left:18537;top:12269;width:6363;height:7630;visibility:visible;mso-wrap-style:square;v-text-anchor:middle" coordsize="636317,762971" o:spid="_x0000_s1038" fillcolor="#00a443" stroked="f" strokeweight=".15964mm" path="m524128,475492r,97743l466595,493891,101259,,,,,762972r112190,l112190,189737v23588,33347,43150,59796,57533,79344l535059,762972r101259,l636318,,524128,r,4754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">
                  <v:stroke joinstyle="miter"/>
                  <v:path arrowok="t" o:connecttype="custom" o:connectlocs="524128,475492;524128,573235;466595,493891;101259,0;0,0;0,762972;112190,762972;112190,189737;169723,269081;535059,762972;636318,762972;636318,0;524128,0" o:connectangles="0,0,0,0,0,0,0,0,0,0,0,0,0"/>
                </v:shape>
                <v:shape id="Forma libre 1401413891" style="position:absolute;left:25768;top:14252;width:5219;height:5768;visibility:visible;mso-wrap-style:square;v-text-anchor:middle" coordsize="521901,576752" o:spid="_x0000_s1039" fillcolor="#00a443" stroked="f" strokeweight=".15964mm" path="m397590,35678c357898,11656,312233,-700,265838,31,229011,-291,192472,6545,158251,20154,126447,33602,97830,53582,74253,78800,49669,104874,30850,135825,19021,169644,5886,207729,-535,247804,35,288086v,56921,11506,107517,34520,150639c56682,480628,89925,515638,130635,539918v42742,24896,91490,37620,140957,36797c303172,576721,334574,572070,364796,562916v30279,-9400,58425,-24637,82848,-44846c473982,495738,495851,468623,512081,438150l429233,386979v-10281,20796,-24325,39511,-41424,55196c372350,456031,354112,466421,334303,472648v-20349,6071,-41475,9170,-62711,9199c242135,482267,213109,474718,187593,459999,162031,444624,141607,422011,128909,395028,117104,369126,110269,341235,108773,312809r411938,c521649,307881,522034,302868,521861,297860r,-14374c521861,226565,510930,177118,489067,134571,468223,93853,436574,59642,397590,35678xm149621,141471v13158,-16864,30378,-30117,50054,-38523c220347,94704,242434,90598,264688,90874v41257,-1259,80845,16300,107587,47722c392412,161594,405069,193217,410822,233464r-298597,c113606,223356,115717,213364,118553,203566v6346,-22469,16886,-43541,31068,-620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">
                  <v:stroke joinstyle="miter"/>
                  <v:path arrowok="t" o:connecttype="custom" o:connectlocs="397590,35678;265838,31;158251,20154;74253,78800;19021,169644;35,288086;34555,438725;130635,539918;271592,576715;364796,562916;447644,518070;512081,438150;429233,386979;387809,442175;334303,472648;271592,481847;187593,459999;128909,395028;108773,312809;520711,312809;521861,297860;521861,283486;489067,134571;397590,35678;149621,141471;199675,102948;264688,90874;372275,138596;410822,233464;112225,233464;118553,203566;149621,141471" o:connectangles="0,0,0,0,0,0,0,0,0,0,0,0,0,0,0,0,0,0,0,0,0,0,0,0,0,0,0,0,0,0,0,0"/>
                </v:shape>
                <v:shape id="Forma libre 691397436" style="position:absolute;left:31021;top:12545;width:3378;height:7354;visibility:visible;mso-wrap-style:square;v-text-anchor:middle" coordsize="337719,735373" o:spid="_x0000_s1040" fillcolor="#00a443" stroked="f" strokeweight=".15964mm" path="m209996,l102409,64971r,116716l,181687r,89694l102409,271381r,292655c101891,594980,108381,625643,121395,653730v12277,25344,31931,46382,56382,60370c201942,727899,232434,735374,269255,735374r68465,l337720,641655r-56383,c256598,641655,238187,634181,227256,619807,216325,605433,209996,584159,209996,556561r,-285180l337720,271381r,-89694l209996,181687,209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">
                  <v:stroke joinstyle="miter"/>
                  <v:path arrowok="t" o:connecttype="custom" o:connectlocs="209996,0;102409,64971;102409,181687;0,181687;0,271381;102409,271381;102409,564036;121395,653730;177777,714100;269255,735374;337720,735374;337720,641655;281337,641655;227256,619807;209996,556561;209996,271381;337720,271381;337720,181687;209996,181687" o:connectangles="0,0,0,0,0,0,0,0,0,0,0,0,0,0,0,0,0,0,0"/>
                </v:shape>
                <v:shape id="Forma libre 190882133" style="position:absolute;left:34721;top:14362;width:8026;height:5537;visibility:visible;mso-wrap-style:square;v-text-anchor:middle" coordsize="802588,553686" o:spid="_x0000_s1041" fillcolor="#00a443" stroked="f" strokeweight=".15964mm" path="m602948,297829v-5178,15524,-9780,31623,-13808,47147c585113,360500,579935,377749,574757,396722l543114,298404,448184,,355555,,261776,297829v-5178,16674,-9781,32773,-14383,48297c242790,361650,237037,378899,231284,397872v-5754,-18973,-10932,-36222,-14959,-51746c212297,330602,207120,314503,201942,297829l113916,,,,176052,553686r101258,l371089,256432v8055,-24148,17836,-56346,29342,-97168c414239,200086,424595,232284,432074,256432r93780,297254l628263,553686,802589,,691550,,602948,2978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">
                  <v:stroke joinstyle="miter"/>
                  <v:path arrowok="t" o:connecttype="custom" o:connectlocs="602948,297829;589140,344976;574757,396722;543114,298404;448184,0;355555,0;261776,297829;247393,346126;231284,397872;216325,346126;201942,297829;113916,0;0,0;176052,553686;277310,553686;371089,256432;400431,159264;432074,256432;525854,553686;628263,553686;802589,0;691550,0" o:connectangles="0,0,0,0,0,0,0,0,0,0,0,0,0,0,0,0,0,0,0,0,0,0"/>
                </v:shape>
                <v:shape id="Forma libre 1876378440" style="position:absolute;left:42752;top:14252;width:5616;height:5768;visibility:visible;mso-wrap-style:square;v-text-anchor:middle" coordsize="561603,576767" o:spid="_x0000_s1042" fillcolor="#00a443" stroked="f" strokeweight=".15964mm" path="m425224,36279c380975,11550,330927,-955,280240,57,242228,-357,204509,6675,169201,20755,135487,34301,104931,54661,79449,80551,53674,106562,33682,137714,20766,171970,6578,209026,-447,248440,53,288112v-978,52298,11501,103970,36246,150064c59819,480735,94667,515963,136982,539944v44048,24781,93866,37476,144409,36798c319432,576914,357145,569687,392430,555468v33427,-13776,63753,-34106,89177,-59796c507612,469960,527817,438987,540866,404829v14193,-37258,21218,-76855,20712,-116717c561578,230616,549496,180019,524757,136897,501628,94730,467149,59876,425224,36279xm439607,368606v-8118,22251,-20424,42743,-36245,60371c388115,445300,369451,458058,348705,466349v-21719,8895,-44991,13391,-68465,13225c249713,480080,219640,472122,193365,456575,167228,440953,146073,418220,132380,391030,116702,359033,109004,323725,109942,288112v-328,-27541,3947,-54938,12657,-81070c130429,184952,142552,164633,158270,147247v14826,-16542,33358,-29352,54081,-37373c233943,101278,257003,96984,280240,97225v31103,-742,61791,7227,88602,22998c395082,135460,416289,158050,429827,185194v14958,28748,22438,62671,22438,102918c452696,315468,448416,342699,439607,3686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">
                  <v:stroke joinstyle="miter"/>
                  <v:path arrowok="t" o:connecttype="custom" o:connectlocs="425224,36279;280240,57;169201,20755;79449,80551;20766,171970;53,288112;36299,438176;136982,539944;281391,576742;392430,555468;481607,495672;540866,404829;561578,288112;524757,136897;425224,36279;439607,368606;403362,428977;348705,466349;280240,479574;193365,456575;132380,391030;109942,288112;122599,207042;158270,147247;212351,109874;280240,97225;368842,120223;429827,185194;452265,288112;439607,368606" o:connectangles="0,0,0,0,0,0,0,0,0,0,0,0,0,0,0,0,0,0,0,0,0,0,0,0,0,0,0,0,0,0"/>
                </v:shape>
                <v:shape id="Forma libre 1758905110" style="position:absolute;left:49075;top:14253;width:2889;height:5646;visibility:visible;mso-wrap-style:square;v-text-anchor:middle" coordsize="288816,564621" o:spid="_x0000_s1043" fillcolor="#00a443" stroked="f" strokeweight=".15964mm" path="m169148,25309v-25315,16673,-46602,41972,-62712,76469l106436,10935,,10935,,564621r106436,l106436,269092v,-47147,12082,-84519,36246,-113267c165051,128393,198760,112720,234160,113277r54657,l288817,10r-31643,c225985,-346,195383,8451,169148,253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">
                  <v:stroke joinstyle="miter"/>
                  <v:path arrowok="t" o:connecttype="custom" o:connectlocs="169148,25309;106436,101778;106436,10935;0,10935;0,564621;106436,564621;106436,269092;142682,155825;234160,113277;288817,113277;288817,10;257174,10;169148,25309" o:connectangles="0,0,0,0,0,0,0,0,0,0,0,0,0"/>
                </v:shape>
                <v:shape id="Forma libre 949183197" style="position:absolute;left:52464;top:12269;width:4741;height:7630;visibility:visible;mso-wrap-style:square;v-text-anchor:middle" coordsize="474073,762971" o:spid="_x0000_s1044" fillcolor="#00a443" stroked="f" strokeweight=".15964mm" path="m465444,209285r-132326,l107587,458818,107587,,,,,762972r107587,l107587,485841,342323,762972r131751,l221503,470317,465444,209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">
                  <v:stroke joinstyle="miter"/>
                  <v:path arrowok="t" o:connecttype="custom" o:connectlocs="465444,209285;333118,209285;107587,458818;107587,0;0,0;0,762972;107587,762972;107587,485841;342323,762972;474074,762972;221503,470317;465444,209285" o:connectangles="0,0,0,0,0,0,0,0,0,0,0,0"/>
                </v:shape>
                <v:shape id="Forma libre 972047422" style="position:absolute;left:56963;top:14253;width:4644;height:5767;visibility:visible;mso-wrap-style:square;v-text-anchor:middle" coordsize="464347,576742" o:spid="_x0000_s1045" fillcolor="#00a443" stroked="f" strokeweight=".15964mm" path="m422293,309904c394103,283456,350953,263332,292844,248383l238763,235734v-19677,-5295,-39065,-11625,-58109,-18973c165926,211431,152233,203439,140381,193187v-10183,-9688,-15649,-23332,-14959,-37372c125422,136841,134627,121892,154189,109818,173750,97744,198490,91419,229557,91419v29918,-408,59432,6923,85725,21274c340596,127067,357856,151215,368213,185138r89176,-32198c449392,121392,433340,92460,410787,68996,388637,46342,361711,28869,331966,17825,263387,-6709,188306,-5893,120244,20124,91075,31957,65473,51178,46027,75895,28363,99193,19043,127745,19561,156965v-1093,38344,13463,75486,40273,102918c86702,287866,129852,309139,189284,323703r55807,14374c284214,346702,312980,356476,331966,367975v17318,9286,28019,27495,27617,47147c359583,435820,348651,452494,326788,465718v-21862,13224,-51780,20124,-90327,20124c214886,486009,193427,482306,173175,474918v-19964,-6584,-38145,-17813,-52931,-32773c104883,426230,93434,406929,86875,385799l,423746v20941,64442,71398,115044,135778,136266c168170,571172,202229,576806,236461,576686v41251,782,82273,-6446,120820,-21274c388349,543286,415562,523030,436102,496766v18698,-24177,28651,-53971,28191,-84519c465386,373731,450140,336548,422293,3099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">
                  <v:stroke joinstyle="miter"/>
                  <v:path arrowok="t" o:connecttype="custom" o:connectlocs="422293,309904;292844,248383;238763,235734;180654,216761;140381,193187;125422,155815;154189,109818;229557,91419;315282,112693;368213,185138;457389,152940;410787,68996;331966,17825;120244,20124;46027,75895;19561,156965;59834,259883;189284,323703;245091,338077;331966,367975;359583,415122;326788,465718;236461,485842;173175,474918;120244,442145;86875,385799;0,423746;135778,560012;236461,576686;357281,555412;436102,496766;464293,412247;422293,309904" o:connectangles="0,0,0,0,0,0,0,0,0,0,0,0,0,0,0,0,0,0,0,0,0,0,0,0,0,0,0,0,0,0,0,0,0"/>
                </v:shape>
                <w10:wrap anchory="page"/>
              </v:group>
            </w:pict>
          </mc:Fallback>
        </mc:AlternateContent>
      </w:r>
      <w:r w:rsidR="007C2C4D" w:rsidRPr="00493E52">
        <w:rPr>
          <w:rFonts w:eastAsiaTheme="majorEastAsia"/>
          <w:sz w:val="72"/>
        </w:rPr>
        <w:br w:type="page"/>
      </w:r>
    </w:p>
    <w:p w14:paraId="39A1E843" w14:textId="71B401CC" w:rsidR="000B1901" w:rsidRPr="006E15D4" w:rsidRDefault="00042CDC" w:rsidP="00FB6193">
      <w:pPr>
        <w:pStyle w:val="Heading1"/>
        <w:spacing w:after="0"/>
        <w:rPr>
          <w:sz w:val="52"/>
          <w:szCs w:val="24"/>
          <w:lang w:val="en-GB"/>
        </w:rPr>
      </w:pPr>
      <w:r w:rsidRPr="006E15D4">
        <w:rPr>
          <w:sz w:val="52"/>
          <w:szCs w:val="24"/>
          <w:lang w:val="en-GB"/>
        </w:rPr>
        <w:t>Sample Ap</w:t>
      </w:r>
      <w:r w:rsidR="00D85776" w:rsidRPr="006E15D4">
        <w:rPr>
          <w:sz w:val="52"/>
          <w:szCs w:val="24"/>
          <w:lang w:val="en-GB"/>
        </w:rPr>
        <w:t xml:space="preserve">plication </w:t>
      </w:r>
      <w:r w:rsidR="00147F7E" w:rsidRPr="006E15D4">
        <w:rPr>
          <w:sz w:val="52"/>
          <w:szCs w:val="24"/>
          <w:lang w:val="en-GB"/>
        </w:rPr>
        <w:t>F</w:t>
      </w:r>
      <w:r w:rsidR="00D85776" w:rsidRPr="006E15D4">
        <w:rPr>
          <w:sz w:val="52"/>
          <w:szCs w:val="24"/>
          <w:lang w:val="en-GB"/>
        </w:rPr>
        <w:t>orm</w:t>
      </w:r>
    </w:p>
    <w:p w14:paraId="15B752DA" w14:textId="7C1183F9" w:rsidR="007F307C" w:rsidRPr="006E15D4" w:rsidRDefault="00D40098" w:rsidP="00FB6193">
      <w:pPr>
        <w:spacing w:before="240"/>
        <w:rPr>
          <w:rFonts w:cstheme="minorBidi"/>
          <w:color w:val="auto"/>
          <w:sz w:val="21"/>
          <w:szCs w:val="24"/>
          <w:lang w:val="en-GB"/>
        </w:rPr>
      </w:pPr>
      <w:r w:rsidRPr="006E15D4">
        <w:rPr>
          <w:rFonts w:cstheme="minorBidi"/>
          <w:b/>
          <w:bCs/>
          <w:color w:val="auto"/>
          <w:sz w:val="21"/>
          <w:szCs w:val="24"/>
          <w:lang w:val="en-GB"/>
        </w:rPr>
        <w:t xml:space="preserve">This is a sample application form to help you prepare before </w:t>
      </w:r>
      <w:r w:rsidR="00DA5483" w:rsidRPr="006E15D4">
        <w:rPr>
          <w:rFonts w:cstheme="minorBidi"/>
          <w:b/>
          <w:bCs/>
          <w:color w:val="auto"/>
          <w:sz w:val="21"/>
          <w:szCs w:val="24"/>
          <w:lang w:val="en-GB"/>
        </w:rPr>
        <w:t>completing the online form</w:t>
      </w:r>
      <w:r w:rsidR="00C2084F" w:rsidRPr="006E15D4">
        <w:rPr>
          <w:rFonts w:cstheme="minorBidi"/>
          <w:b/>
          <w:bCs/>
          <w:color w:val="auto"/>
          <w:sz w:val="21"/>
          <w:szCs w:val="24"/>
          <w:lang w:val="en-GB"/>
        </w:rPr>
        <w:t xml:space="preserve">. </w:t>
      </w:r>
      <w:r w:rsidR="001B07EC" w:rsidRPr="006E15D4">
        <w:rPr>
          <w:rFonts w:cstheme="minorBidi"/>
          <w:b/>
          <w:bCs/>
          <w:color w:val="auto"/>
          <w:sz w:val="21"/>
          <w:szCs w:val="24"/>
          <w:lang w:val="en-GB"/>
        </w:rPr>
        <w:t>This cannot be used for applications.</w:t>
      </w:r>
      <w:r w:rsidR="001B07EC" w:rsidRPr="006E15D4">
        <w:rPr>
          <w:rFonts w:cstheme="minorBidi"/>
          <w:color w:val="auto"/>
          <w:sz w:val="21"/>
          <w:szCs w:val="24"/>
          <w:lang w:val="en-GB"/>
        </w:rPr>
        <w:t xml:space="preserve">  </w:t>
      </w:r>
      <w:r w:rsidR="00921956" w:rsidRPr="006E15D4">
        <w:rPr>
          <w:rFonts w:cstheme="minorBidi"/>
          <w:color w:val="auto"/>
          <w:sz w:val="21"/>
          <w:szCs w:val="24"/>
          <w:lang w:val="en-GB"/>
        </w:rPr>
        <w:t>Projects</w:t>
      </w:r>
      <w:r w:rsidR="00CF360F" w:rsidRPr="006E15D4">
        <w:rPr>
          <w:rFonts w:cstheme="minorBidi"/>
          <w:color w:val="auto"/>
          <w:sz w:val="21"/>
          <w:szCs w:val="24"/>
          <w:lang w:val="en-GB"/>
        </w:rPr>
        <w:t xml:space="preserve"> successfully completing the Expression of Interest</w:t>
      </w:r>
      <w:r w:rsidR="00147F7E" w:rsidRPr="006E15D4">
        <w:rPr>
          <w:rFonts w:cstheme="minorBidi"/>
          <w:color w:val="auto"/>
          <w:sz w:val="21"/>
          <w:szCs w:val="24"/>
          <w:lang w:val="en-GB"/>
        </w:rPr>
        <w:t xml:space="preserve"> (EOI)</w:t>
      </w:r>
      <w:r w:rsidR="00CF360F" w:rsidRPr="006E15D4">
        <w:rPr>
          <w:rFonts w:cstheme="minorBidi"/>
          <w:color w:val="auto"/>
          <w:sz w:val="21"/>
          <w:szCs w:val="24"/>
          <w:lang w:val="en-GB"/>
        </w:rPr>
        <w:t xml:space="preserve"> form </w:t>
      </w:r>
      <w:r w:rsidR="00A4498B" w:rsidRPr="006E15D4">
        <w:rPr>
          <w:rFonts w:cstheme="minorBidi"/>
          <w:color w:val="auto"/>
          <w:sz w:val="21"/>
          <w:szCs w:val="24"/>
          <w:lang w:val="en-GB"/>
        </w:rPr>
        <w:t xml:space="preserve">will be </w:t>
      </w:r>
      <w:r w:rsidR="00AA6DE8" w:rsidRPr="006E15D4">
        <w:rPr>
          <w:rFonts w:cstheme="minorBidi"/>
          <w:color w:val="auto"/>
          <w:sz w:val="21"/>
          <w:szCs w:val="24"/>
          <w:lang w:val="en-GB"/>
        </w:rPr>
        <w:t>invited to complete a full application.</w:t>
      </w:r>
    </w:p>
    <w:p w14:paraId="738BF241" w14:textId="1B300D15" w:rsidR="00D02FC9" w:rsidRPr="006E15D4" w:rsidRDefault="00DD50F8" w:rsidP="1843D750">
      <w:pPr>
        <w:rPr>
          <w:rFonts w:cstheme="minorBidi"/>
          <w:color w:val="auto"/>
          <w:sz w:val="21"/>
          <w:szCs w:val="24"/>
          <w:lang w:val="en-GB"/>
        </w:rPr>
      </w:pPr>
      <w:r w:rsidRPr="006E15D4">
        <w:rPr>
          <w:rFonts w:cstheme="minorBidi"/>
          <w:color w:val="auto"/>
          <w:sz w:val="21"/>
          <w:szCs w:val="24"/>
          <w:lang w:val="en-GB"/>
        </w:rPr>
        <w:t>Before starting your application</w:t>
      </w:r>
      <w:r w:rsidR="00BD5641" w:rsidRPr="006E15D4">
        <w:rPr>
          <w:rFonts w:cstheme="minorBidi"/>
          <w:color w:val="auto"/>
          <w:sz w:val="21"/>
          <w:szCs w:val="24"/>
          <w:lang w:val="en-GB"/>
        </w:rPr>
        <w:t xml:space="preserve">, please read the guidance </w:t>
      </w:r>
      <w:r w:rsidR="00A107B2" w:rsidRPr="006E15D4">
        <w:rPr>
          <w:rFonts w:cstheme="minorBidi"/>
          <w:color w:val="auto"/>
          <w:sz w:val="21"/>
          <w:szCs w:val="24"/>
          <w:lang w:val="en-GB"/>
        </w:rPr>
        <w:t>document</w:t>
      </w:r>
      <w:r w:rsidR="00F83D87" w:rsidRPr="006E15D4">
        <w:rPr>
          <w:rFonts w:cstheme="minorBidi"/>
          <w:color w:val="auto"/>
          <w:sz w:val="21"/>
          <w:szCs w:val="24"/>
          <w:lang w:val="en-GB"/>
        </w:rPr>
        <w:t>, which includes detailed information on organisation and project eligibility</w:t>
      </w:r>
      <w:r w:rsidR="00F83D87" w:rsidRPr="006E15D4" w:rsidDel="00D33C41">
        <w:rPr>
          <w:rFonts w:cstheme="minorBidi"/>
          <w:color w:val="auto"/>
          <w:sz w:val="21"/>
          <w:szCs w:val="24"/>
          <w:lang w:val="en-GB"/>
        </w:rPr>
        <w:t>.</w:t>
      </w:r>
      <w:r w:rsidR="002D6566" w:rsidRPr="006E15D4">
        <w:rPr>
          <w:rFonts w:cstheme="minorBidi"/>
          <w:color w:val="auto"/>
          <w:sz w:val="21"/>
          <w:szCs w:val="24"/>
          <w:lang w:val="en-GB"/>
        </w:rPr>
        <w:t xml:space="preserve">  </w:t>
      </w:r>
      <w:r w:rsidR="00856EF9" w:rsidRPr="006E15D4">
        <w:rPr>
          <w:rFonts w:cstheme="minorBidi"/>
          <w:color w:val="auto"/>
          <w:sz w:val="21"/>
          <w:szCs w:val="24"/>
          <w:lang w:val="en-GB"/>
        </w:rPr>
        <w:t xml:space="preserve">Section </w:t>
      </w:r>
      <w:r w:rsidR="000D4241" w:rsidRPr="006E15D4">
        <w:rPr>
          <w:rFonts w:cstheme="minorBidi"/>
          <w:color w:val="auto"/>
          <w:sz w:val="21"/>
          <w:szCs w:val="24"/>
          <w:lang w:val="en-GB"/>
        </w:rPr>
        <w:t>8</w:t>
      </w:r>
      <w:r w:rsidR="00856EF9" w:rsidRPr="006E15D4">
        <w:rPr>
          <w:rFonts w:cstheme="minorBidi"/>
          <w:color w:val="auto"/>
          <w:sz w:val="21"/>
          <w:szCs w:val="24"/>
          <w:lang w:val="en-GB"/>
        </w:rPr>
        <w:t xml:space="preserve"> </w:t>
      </w:r>
      <w:r w:rsidR="00420987" w:rsidRPr="006E15D4">
        <w:rPr>
          <w:rFonts w:cstheme="minorBidi"/>
          <w:color w:val="auto"/>
          <w:sz w:val="21"/>
          <w:szCs w:val="24"/>
          <w:lang w:val="en-GB"/>
        </w:rPr>
        <w:t>contains an eligibility check</w:t>
      </w:r>
      <w:r w:rsidR="00F46F2E" w:rsidRPr="006E15D4">
        <w:rPr>
          <w:rFonts w:cstheme="minorBidi"/>
          <w:color w:val="auto"/>
          <w:sz w:val="21"/>
          <w:szCs w:val="24"/>
          <w:lang w:val="en-GB"/>
        </w:rPr>
        <w:t xml:space="preserve">; </w:t>
      </w:r>
      <w:r w:rsidR="0232A815" w:rsidRPr="006E15D4">
        <w:rPr>
          <w:rFonts w:cstheme="minorBidi"/>
          <w:color w:val="auto"/>
          <w:sz w:val="21"/>
          <w:szCs w:val="24"/>
          <w:lang w:val="en-GB"/>
        </w:rPr>
        <w:t>p</w:t>
      </w:r>
      <w:r w:rsidR="51157026" w:rsidRPr="006E15D4">
        <w:rPr>
          <w:rFonts w:cstheme="minorBidi"/>
          <w:color w:val="auto"/>
          <w:sz w:val="21"/>
          <w:szCs w:val="24"/>
          <w:lang w:val="en-GB"/>
        </w:rPr>
        <w:t>lease</w:t>
      </w:r>
      <w:r w:rsidR="00420987" w:rsidRPr="006E15D4">
        <w:rPr>
          <w:rFonts w:cstheme="minorBidi"/>
          <w:color w:val="auto"/>
          <w:sz w:val="21"/>
          <w:szCs w:val="24"/>
          <w:lang w:val="en-GB"/>
        </w:rPr>
        <w:t xml:space="preserve"> review </w:t>
      </w:r>
      <w:r w:rsidR="00F656A8" w:rsidRPr="006E15D4">
        <w:rPr>
          <w:rFonts w:cstheme="minorBidi"/>
          <w:color w:val="auto"/>
          <w:sz w:val="21"/>
          <w:szCs w:val="24"/>
          <w:lang w:val="en-GB"/>
        </w:rPr>
        <w:t>ahead of completing th</w:t>
      </w:r>
      <w:r w:rsidR="00F46F2E" w:rsidRPr="006E15D4">
        <w:rPr>
          <w:rFonts w:cstheme="minorBidi"/>
          <w:color w:val="auto"/>
          <w:sz w:val="21"/>
          <w:szCs w:val="24"/>
          <w:lang w:val="en-GB"/>
        </w:rPr>
        <w:t>e</w:t>
      </w:r>
      <w:r w:rsidR="00F656A8" w:rsidRPr="006E15D4">
        <w:rPr>
          <w:rFonts w:cstheme="minorBidi"/>
          <w:color w:val="auto"/>
          <w:sz w:val="21"/>
          <w:szCs w:val="24"/>
          <w:lang w:val="en-GB"/>
        </w:rPr>
        <w:t xml:space="preserve"> application form to ensure you</w:t>
      </w:r>
      <w:r w:rsidR="00FD05BB" w:rsidRPr="006E15D4">
        <w:rPr>
          <w:rFonts w:cstheme="minorBidi"/>
          <w:color w:val="auto"/>
          <w:sz w:val="21"/>
          <w:szCs w:val="24"/>
          <w:lang w:val="en-GB"/>
        </w:rPr>
        <w:t xml:space="preserve"> a</w:t>
      </w:r>
      <w:r w:rsidR="00F656A8" w:rsidRPr="006E15D4">
        <w:rPr>
          <w:rFonts w:cstheme="minorBidi"/>
          <w:color w:val="auto"/>
          <w:sz w:val="21"/>
          <w:szCs w:val="24"/>
          <w:lang w:val="en-GB"/>
        </w:rPr>
        <w:t xml:space="preserve">re eligible. </w:t>
      </w:r>
      <w:r w:rsidR="002D6566" w:rsidRPr="006E15D4">
        <w:rPr>
          <w:rFonts w:cstheme="minorBidi"/>
          <w:color w:val="auto"/>
          <w:sz w:val="21"/>
          <w:szCs w:val="24"/>
          <w:lang w:val="en-GB"/>
        </w:rPr>
        <w:t>All document</w:t>
      </w:r>
      <w:r w:rsidR="00234ED6" w:rsidRPr="006E15D4">
        <w:rPr>
          <w:rFonts w:cstheme="minorBidi"/>
          <w:color w:val="auto"/>
          <w:sz w:val="21"/>
          <w:szCs w:val="24"/>
          <w:lang w:val="en-GB"/>
        </w:rPr>
        <w:t>s</w:t>
      </w:r>
      <w:r w:rsidR="002D6566" w:rsidRPr="006E15D4">
        <w:rPr>
          <w:rFonts w:cstheme="minorBidi"/>
          <w:color w:val="auto"/>
          <w:sz w:val="21"/>
          <w:szCs w:val="24"/>
          <w:lang w:val="en-GB"/>
        </w:rPr>
        <w:t xml:space="preserve"> can be found here </w:t>
      </w:r>
      <w:hyperlink r:id="rId11" w:anchor="tablist2-tab1" w:history="1">
        <w:r w:rsidR="002D6566" w:rsidRPr="006E15D4">
          <w:rPr>
            <w:rStyle w:val="Hyperlink"/>
            <w:sz w:val="24"/>
            <w:szCs w:val="24"/>
            <w:lang w:val="en-GB"/>
          </w:rPr>
          <w:t>Community Benefit Funding - SP Energy Networks</w:t>
        </w:r>
      </w:hyperlink>
      <w:r w:rsidR="002D6566" w:rsidRPr="006E15D4">
        <w:rPr>
          <w:sz w:val="21"/>
          <w:szCs w:val="24"/>
          <w:lang w:val="en-GB"/>
        </w:rPr>
        <w:t>.</w:t>
      </w:r>
    </w:p>
    <w:p w14:paraId="1E486E9B" w14:textId="77777777" w:rsidR="00E762AB" w:rsidRPr="006E15D4" w:rsidRDefault="00E762AB">
      <w:pPr>
        <w:rPr>
          <w:rFonts w:ascii="IberPangea Text Medium" w:eastAsia="Times New Roman" w:hAnsi="IberPangea Text Medium" w:cs="Times New Roman"/>
          <w:color w:val="008C38" w:themeColor="accent1"/>
          <w:sz w:val="52"/>
          <w:szCs w:val="24"/>
          <w:lang w:val="en-GB"/>
        </w:rPr>
      </w:pPr>
      <w:r w:rsidRPr="006E15D4">
        <w:rPr>
          <w:sz w:val="21"/>
          <w:szCs w:val="24"/>
          <w:lang w:val="en-GB"/>
        </w:rPr>
        <w:br w:type="page"/>
      </w:r>
    </w:p>
    <w:p w14:paraId="24C751E4" w14:textId="32D17D94" w:rsidR="00D02FC9" w:rsidRPr="006E15D4" w:rsidRDefault="008926E2" w:rsidP="00FB6193">
      <w:pPr>
        <w:pStyle w:val="Heading1"/>
        <w:spacing w:after="0"/>
        <w:rPr>
          <w:sz w:val="52"/>
          <w:szCs w:val="24"/>
          <w:lang w:val="en-GB"/>
        </w:rPr>
      </w:pPr>
      <w:r w:rsidRPr="006E15D4">
        <w:rPr>
          <w:sz w:val="52"/>
          <w:szCs w:val="24"/>
          <w:lang w:val="en-GB"/>
        </w:rPr>
        <w:t xml:space="preserve">Lead </w:t>
      </w:r>
      <w:r w:rsidR="003A00C9" w:rsidRPr="006E15D4">
        <w:rPr>
          <w:sz w:val="52"/>
          <w:szCs w:val="24"/>
          <w:lang w:val="en-GB"/>
        </w:rPr>
        <w:t>A</w:t>
      </w:r>
      <w:r w:rsidRPr="006E15D4">
        <w:rPr>
          <w:sz w:val="52"/>
          <w:szCs w:val="24"/>
          <w:lang w:val="en-GB"/>
        </w:rPr>
        <w:t xml:space="preserve">pplicant </w:t>
      </w:r>
      <w:r w:rsidR="003A00C9" w:rsidRPr="006E15D4">
        <w:rPr>
          <w:sz w:val="52"/>
          <w:szCs w:val="24"/>
          <w:lang w:val="en-GB"/>
        </w:rPr>
        <w:t>I</w:t>
      </w:r>
      <w:r w:rsidRPr="006E15D4">
        <w:rPr>
          <w:sz w:val="52"/>
          <w:szCs w:val="24"/>
          <w:lang w:val="en-GB"/>
        </w:rPr>
        <w:t>nformation</w:t>
      </w:r>
    </w:p>
    <w:p w14:paraId="4DFEAEE7" w14:textId="1EB5A4F1" w:rsidR="008D688D" w:rsidRPr="006E15D4" w:rsidRDefault="0040232D" w:rsidP="00FB6193">
      <w:pPr>
        <w:pStyle w:val="BodyText1"/>
        <w:spacing w:before="240"/>
        <w:rPr>
          <w:sz w:val="21"/>
          <w:szCs w:val="24"/>
          <w:lang w:val="en-GB"/>
        </w:rPr>
      </w:pPr>
      <w:r w:rsidRPr="006E15D4">
        <w:rPr>
          <w:sz w:val="21"/>
          <w:szCs w:val="24"/>
          <w:lang w:val="en-GB"/>
        </w:rPr>
        <w:t>Please add your organisation information below</w:t>
      </w:r>
      <w:r w:rsidR="008501C3" w:rsidRPr="006E15D4">
        <w:rPr>
          <w:sz w:val="21"/>
          <w:szCs w:val="24"/>
          <w:lang w:val="en-GB"/>
        </w:rPr>
        <w:t xml:space="preserve">. </w:t>
      </w:r>
      <w:r w:rsidR="00233281" w:rsidRPr="006E15D4">
        <w:rPr>
          <w:sz w:val="21"/>
          <w:szCs w:val="24"/>
          <w:lang w:val="en-GB"/>
        </w:rPr>
        <w:t>Attachments</w:t>
      </w:r>
      <w:r w:rsidR="008501C3" w:rsidRPr="006E15D4">
        <w:rPr>
          <w:sz w:val="21"/>
          <w:szCs w:val="24"/>
          <w:lang w:val="en-GB"/>
        </w:rPr>
        <w:t xml:space="preserve"> </w:t>
      </w:r>
      <w:r w:rsidR="00F46F2E" w:rsidRPr="006E15D4">
        <w:rPr>
          <w:sz w:val="21"/>
          <w:szCs w:val="24"/>
          <w:lang w:val="en-GB"/>
        </w:rPr>
        <w:t>must</w:t>
      </w:r>
      <w:r w:rsidR="008501C3" w:rsidRPr="006E15D4">
        <w:rPr>
          <w:sz w:val="21"/>
          <w:szCs w:val="24"/>
          <w:lang w:val="en-GB"/>
        </w:rPr>
        <w:t xml:space="preserve"> be </w:t>
      </w:r>
      <w:r w:rsidR="008C671C" w:rsidRPr="006E15D4">
        <w:rPr>
          <w:sz w:val="21"/>
          <w:szCs w:val="24"/>
          <w:lang w:val="en-GB"/>
        </w:rPr>
        <w:t>included with your</w:t>
      </w:r>
      <w:r w:rsidR="008501C3" w:rsidRPr="006E15D4">
        <w:rPr>
          <w:sz w:val="21"/>
          <w:szCs w:val="24"/>
          <w:lang w:val="en-GB"/>
        </w:rPr>
        <w:t xml:space="preserve"> application. </w:t>
      </w:r>
    </w:p>
    <w:tbl>
      <w:tblPr>
        <w:tblStyle w:val="GridTable1Light"/>
        <w:tblW w:w="9776" w:type="dxa"/>
        <w:tblLook w:val="04A0" w:firstRow="1" w:lastRow="0" w:firstColumn="1" w:lastColumn="0" w:noHBand="0" w:noVBand="1"/>
      </w:tblPr>
      <w:tblGrid>
        <w:gridCol w:w="2674"/>
        <w:gridCol w:w="7102"/>
      </w:tblGrid>
      <w:tr w:rsidR="00D478EB" w:rsidRPr="006E15D4" w14:paraId="5D89FA37" w14:textId="77777777" w:rsidTr="00B424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4" w:type="dxa"/>
          </w:tcPr>
          <w:p w14:paraId="5D711466" w14:textId="1014A589" w:rsidR="00D478EB" w:rsidRPr="006E15D4" w:rsidRDefault="00FA48E9" w:rsidP="00D478EB">
            <w:pPr>
              <w:rPr>
                <w:rFonts w:ascii="IberPangea Text Light" w:hAnsi="IberPangea Text Light"/>
                <w:color w:val="008C38" w:themeColor="accent1"/>
                <w:sz w:val="21"/>
                <w:szCs w:val="24"/>
                <w:lang w:val="en-GB"/>
              </w:rPr>
            </w:pPr>
            <w:r w:rsidRPr="006E15D4">
              <w:rPr>
                <w:rFonts w:ascii="IberPangea Text Light" w:hAnsi="IberPangea Text Light"/>
                <w:color w:val="008C38" w:themeColor="accent1"/>
                <w:sz w:val="21"/>
                <w:szCs w:val="24"/>
                <w:lang w:val="en-GB"/>
              </w:rPr>
              <w:t xml:space="preserve">Personnel </w:t>
            </w:r>
            <w:r w:rsidR="00D478EB" w:rsidRPr="006E15D4">
              <w:rPr>
                <w:rFonts w:ascii="IberPangea Text Light" w:hAnsi="IberPangea Text Light"/>
                <w:color w:val="008C38" w:themeColor="accent1"/>
                <w:sz w:val="21"/>
                <w:szCs w:val="24"/>
                <w:lang w:val="en-GB"/>
              </w:rPr>
              <w:t>Key information</w:t>
            </w:r>
          </w:p>
        </w:tc>
        <w:tc>
          <w:tcPr>
            <w:tcW w:w="7102" w:type="dxa"/>
          </w:tcPr>
          <w:p w14:paraId="56287DD2" w14:textId="26358448" w:rsidR="00D478EB" w:rsidRPr="006E15D4" w:rsidRDefault="00D478EB" w:rsidP="00D478EB">
            <w:pPr>
              <w:cnfStyle w:val="100000000000" w:firstRow="1" w:lastRow="0" w:firstColumn="0" w:lastColumn="0" w:oddVBand="0" w:evenVBand="0" w:oddHBand="0" w:evenHBand="0" w:firstRowFirstColumn="0" w:firstRowLastColumn="0" w:lastRowFirstColumn="0" w:lastRowLastColumn="0"/>
              <w:rPr>
                <w:rFonts w:ascii="IberPangea Text Light" w:hAnsi="IberPangea Text Light"/>
                <w:color w:val="008C38" w:themeColor="accent1"/>
                <w:sz w:val="21"/>
                <w:szCs w:val="24"/>
                <w:lang w:val="en-GB"/>
              </w:rPr>
            </w:pPr>
            <w:r w:rsidRPr="006E15D4">
              <w:rPr>
                <w:rFonts w:ascii="IberPangea Text Light" w:hAnsi="IberPangea Text Light"/>
                <w:color w:val="008C38" w:themeColor="accent1"/>
                <w:sz w:val="21"/>
                <w:szCs w:val="24"/>
                <w:lang w:val="en-GB"/>
              </w:rPr>
              <w:t>Answer</w:t>
            </w:r>
          </w:p>
        </w:tc>
      </w:tr>
      <w:tr w:rsidR="00D478EB" w:rsidRPr="006E15D4" w14:paraId="19C887FF" w14:textId="77777777" w:rsidTr="00B42409">
        <w:trPr>
          <w:trHeight w:val="300"/>
        </w:trPr>
        <w:tc>
          <w:tcPr>
            <w:cnfStyle w:val="001000000000" w:firstRow="0" w:lastRow="0" w:firstColumn="1" w:lastColumn="0" w:oddVBand="0" w:evenVBand="0" w:oddHBand="0" w:evenHBand="0" w:firstRowFirstColumn="0" w:firstRowLastColumn="0" w:lastRowFirstColumn="0" w:lastRowLastColumn="0"/>
            <w:tcW w:w="2674" w:type="dxa"/>
          </w:tcPr>
          <w:p w14:paraId="281BEE66" w14:textId="77777777" w:rsidR="00D478EB" w:rsidRPr="006E15D4" w:rsidRDefault="00D478EB" w:rsidP="00D478EB">
            <w:pPr>
              <w:rPr>
                <w:rFonts w:ascii="IberPangea Text Light" w:hAnsi="IberPangea Text Light"/>
                <w:sz w:val="21"/>
                <w:szCs w:val="24"/>
                <w:lang w:val="en-GB"/>
              </w:rPr>
            </w:pPr>
            <w:r w:rsidRPr="006E15D4">
              <w:rPr>
                <w:rFonts w:ascii="IberPangea Text Light" w:hAnsi="IberPangea Text Light"/>
                <w:sz w:val="21"/>
                <w:szCs w:val="24"/>
                <w:lang w:val="en-GB"/>
              </w:rPr>
              <w:t xml:space="preserve">Lead contact person name </w:t>
            </w:r>
          </w:p>
        </w:tc>
        <w:tc>
          <w:tcPr>
            <w:tcW w:w="7102" w:type="dxa"/>
          </w:tcPr>
          <w:p w14:paraId="5295857D" w14:textId="77777777" w:rsidR="00D478EB" w:rsidRPr="006E15D4" w:rsidRDefault="00D478EB" w:rsidP="00D478EB">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D478EB" w:rsidRPr="006E15D4" w14:paraId="2DA39E9B" w14:textId="77777777" w:rsidTr="004001A8">
        <w:trPr>
          <w:trHeight w:val="297"/>
        </w:trPr>
        <w:tc>
          <w:tcPr>
            <w:cnfStyle w:val="001000000000" w:firstRow="0" w:lastRow="0" w:firstColumn="1" w:lastColumn="0" w:oddVBand="0" w:evenVBand="0" w:oddHBand="0" w:evenHBand="0" w:firstRowFirstColumn="0" w:firstRowLastColumn="0" w:lastRowFirstColumn="0" w:lastRowLastColumn="0"/>
            <w:tcW w:w="2674" w:type="dxa"/>
          </w:tcPr>
          <w:p w14:paraId="3D15FB8F" w14:textId="2EA21E1B" w:rsidR="00D478EB" w:rsidRPr="006E15D4" w:rsidRDefault="00D478EB" w:rsidP="00D478EB">
            <w:pPr>
              <w:spacing w:after="160" w:line="259" w:lineRule="auto"/>
              <w:rPr>
                <w:rFonts w:ascii="IberPangea Text Light" w:hAnsi="IberPangea Text Light"/>
                <w:sz w:val="21"/>
                <w:szCs w:val="24"/>
                <w:lang w:val="en-GB"/>
              </w:rPr>
            </w:pPr>
            <w:r w:rsidRPr="006E15D4">
              <w:rPr>
                <w:rFonts w:ascii="IberPangea Text Light" w:hAnsi="IberPangea Text Light"/>
                <w:sz w:val="21"/>
                <w:szCs w:val="24"/>
                <w:lang w:val="en-GB"/>
              </w:rPr>
              <w:t>Lead contact person email</w:t>
            </w:r>
          </w:p>
        </w:tc>
        <w:tc>
          <w:tcPr>
            <w:tcW w:w="7102" w:type="dxa"/>
          </w:tcPr>
          <w:p w14:paraId="0F606017" w14:textId="77777777" w:rsidR="00D478EB" w:rsidRPr="006E15D4" w:rsidRDefault="00D478EB" w:rsidP="00D478EB">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D478EB" w:rsidRPr="006E15D4" w14:paraId="14C3B352" w14:textId="77777777" w:rsidTr="00B42409">
        <w:trPr>
          <w:trHeight w:val="300"/>
        </w:trPr>
        <w:tc>
          <w:tcPr>
            <w:cnfStyle w:val="001000000000" w:firstRow="0" w:lastRow="0" w:firstColumn="1" w:lastColumn="0" w:oddVBand="0" w:evenVBand="0" w:oddHBand="0" w:evenHBand="0" w:firstRowFirstColumn="0" w:firstRowLastColumn="0" w:lastRowFirstColumn="0" w:lastRowLastColumn="0"/>
            <w:tcW w:w="2674" w:type="dxa"/>
          </w:tcPr>
          <w:p w14:paraId="79087041" w14:textId="77777777" w:rsidR="00D478EB" w:rsidRPr="006E15D4" w:rsidRDefault="00D478EB" w:rsidP="00D478EB">
            <w:pPr>
              <w:spacing w:after="160" w:line="259" w:lineRule="auto"/>
              <w:rPr>
                <w:rFonts w:ascii="IberPangea Text Light" w:hAnsi="IberPangea Text Light"/>
                <w:sz w:val="21"/>
                <w:szCs w:val="24"/>
                <w:lang w:val="en-GB"/>
              </w:rPr>
            </w:pPr>
            <w:r w:rsidRPr="006E15D4">
              <w:rPr>
                <w:rFonts w:ascii="IberPangea Text Light" w:hAnsi="IberPangea Text Light"/>
                <w:sz w:val="21"/>
                <w:szCs w:val="24"/>
                <w:lang w:val="en-GB"/>
              </w:rPr>
              <w:t xml:space="preserve">Contact phone number </w:t>
            </w:r>
          </w:p>
        </w:tc>
        <w:tc>
          <w:tcPr>
            <w:tcW w:w="7102" w:type="dxa"/>
          </w:tcPr>
          <w:p w14:paraId="53C7668C" w14:textId="77777777" w:rsidR="00D478EB" w:rsidRPr="006E15D4" w:rsidRDefault="00D478EB" w:rsidP="00D478EB">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2E34DBEC" w:rsidRPr="00932B2E" w14:paraId="23ACCD90" w14:textId="77777777" w:rsidTr="004001A8">
        <w:trPr>
          <w:trHeight w:val="834"/>
        </w:trPr>
        <w:tc>
          <w:tcPr>
            <w:cnfStyle w:val="001000000000" w:firstRow="0" w:lastRow="0" w:firstColumn="1" w:lastColumn="0" w:oddVBand="0" w:evenVBand="0" w:oddHBand="0" w:evenHBand="0" w:firstRowFirstColumn="0" w:firstRowLastColumn="0" w:lastRowFirstColumn="0" w:lastRowLastColumn="0"/>
            <w:tcW w:w="2674" w:type="dxa"/>
          </w:tcPr>
          <w:p w14:paraId="13C7E4AE" w14:textId="620D6E84" w:rsidR="1587DE9A" w:rsidRPr="006E15D4" w:rsidRDefault="1587DE9A" w:rsidP="2E34DBEC">
            <w:pPr>
              <w:spacing w:line="259" w:lineRule="auto"/>
              <w:rPr>
                <w:rFonts w:ascii="IberPangea Text Light" w:hAnsi="IberPangea Text Light"/>
                <w:sz w:val="21"/>
                <w:szCs w:val="24"/>
                <w:lang w:val="en-GB"/>
              </w:rPr>
            </w:pPr>
            <w:r w:rsidRPr="006E15D4">
              <w:rPr>
                <w:rFonts w:ascii="IberPangea Text Light" w:hAnsi="IberPangea Text Light"/>
                <w:sz w:val="21"/>
                <w:szCs w:val="24"/>
                <w:lang w:val="en-GB"/>
              </w:rPr>
              <w:t>Lead person skills and experience delivering similar projects</w:t>
            </w:r>
          </w:p>
        </w:tc>
        <w:tc>
          <w:tcPr>
            <w:tcW w:w="7102" w:type="dxa"/>
          </w:tcPr>
          <w:p w14:paraId="5E05062B" w14:textId="3AC83F2F" w:rsidR="2E34DBEC" w:rsidRPr="006E15D4" w:rsidRDefault="2E34DBEC" w:rsidP="2E34DBEC">
            <w:pPr>
              <w:spacing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D478EB" w:rsidRPr="006E15D4" w14:paraId="6B0B487C" w14:textId="77777777" w:rsidTr="00B42409">
        <w:trPr>
          <w:trHeight w:val="300"/>
        </w:trPr>
        <w:tc>
          <w:tcPr>
            <w:cnfStyle w:val="001000000000" w:firstRow="0" w:lastRow="0" w:firstColumn="1" w:lastColumn="0" w:oddVBand="0" w:evenVBand="0" w:oddHBand="0" w:evenHBand="0" w:firstRowFirstColumn="0" w:firstRowLastColumn="0" w:lastRowFirstColumn="0" w:lastRowLastColumn="0"/>
            <w:tcW w:w="2674" w:type="dxa"/>
          </w:tcPr>
          <w:p w14:paraId="32C318CC" w14:textId="0A8E6CE9" w:rsidR="00D478EB" w:rsidRPr="006E15D4" w:rsidRDefault="00D478EB" w:rsidP="00D478EB">
            <w:pPr>
              <w:spacing w:after="160" w:line="259" w:lineRule="auto"/>
              <w:rPr>
                <w:rFonts w:ascii="IberPangea Text Light" w:hAnsi="IberPangea Text Light"/>
                <w:sz w:val="21"/>
                <w:szCs w:val="24"/>
                <w:lang w:val="en-GB"/>
              </w:rPr>
            </w:pPr>
            <w:r w:rsidRPr="006E15D4">
              <w:rPr>
                <w:rFonts w:ascii="IberPangea Text Light" w:hAnsi="IberPangea Text Light"/>
                <w:sz w:val="21"/>
                <w:szCs w:val="24"/>
                <w:lang w:val="en-GB"/>
              </w:rPr>
              <w:t>Second contact name</w:t>
            </w:r>
          </w:p>
        </w:tc>
        <w:tc>
          <w:tcPr>
            <w:tcW w:w="7102" w:type="dxa"/>
          </w:tcPr>
          <w:p w14:paraId="019B12F2" w14:textId="77777777" w:rsidR="00D478EB" w:rsidRPr="006E15D4" w:rsidRDefault="00D478EB" w:rsidP="00D478EB">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D478EB" w:rsidRPr="006E15D4" w14:paraId="6EB34DDF" w14:textId="77777777" w:rsidTr="00B42409">
        <w:trPr>
          <w:trHeight w:val="300"/>
        </w:trPr>
        <w:tc>
          <w:tcPr>
            <w:cnfStyle w:val="001000000000" w:firstRow="0" w:lastRow="0" w:firstColumn="1" w:lastColumn="0" w:oddVBand="0" w:evenVBand="0" w:oddHBand="0" w:evenHBand="0" w:firstRowFirstColumn="0" w:firstRowLastColumn="0" w:lastRowFirstColumn="0" w:lastRowLastColumn="0"/>
            <w:tcW w:w="2674" w:type="dxa"/>
          </w:tcPr>
          <w:p w14:paraId="2AE8B4D2" w14:textId="14F4E36A" w:rsidR="00D478EB" w:rsidRPr="006E15D4" w:rsidRDefault="00D478EB" w:rsidP="00D478EB">
            <w:pPr>
              <w:rPr>
                <w:rFonts w:ascii="IberPangea Text Light" w:hAnsi="IberPangea Text Light"/>
                <w:sz w:val="21"/>
                <w:szCs w:val="24"/>
                <w:lang w:val="en-GB"/>
              </w:rPr>
            </w:pPr>
            <w:r w:rsidRPr="006E15D4">
              <w:rPr>
                <w:rFonts w:ascii="IberPangea Text Light" w:hAnsi="IberPangea Text Light"/>
                <w:sz w:val="21"/>
                <w:szCs w:val="24"/>
                <w:lang w:val="en-GB"/>
              </w:rPr>
              <w:t>Second contact email</w:t>
            </w:r>
          </w:p>
        </w:tc>
        <w:tc>
          <w:tcPr>
            <w:tcW w:w="7102" w:type="dxa"/>
          </w:tcPr>
          <w:p w14:paraId="3C6DB095" w14:textId="77777777" w:rsidR="00D478EB" w:rsidRPr="006E15D4" w:rsidRDefault="00D478EB" w:rsidP="00D478EB">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2E34DBEC" w:rsidRPr="006E15D4" w14:paraId="4B3880EC" w14:textId="77777777" w:rsidTr="00B42409">
        <w:trPr>
          <w:trHeight w:val="300"/>
        </w:trPr>
        <w:tc>
          <w:tcPr>
            <w:cnfStyle w:val="001000000000" w:firstRow="0" w:lastRow="0" w:firstColumn="1" w:lastColumn="0" w:oddVBand="0" w:evenVBand="0" w:oddHBand="0" w:evenHBand="0" w:firstRowFirstColumn="0" w:firstRowLastColumn="0" w:lastRowFirstColumn="0" w:lastRowLastColumn="0"/>
            <w:tcW w:w="2674" w:type="dxa"/>
          </w:tcPr>
          <w:p w14:paraId="4105B3A2" w14:textId="2E78EC18" w:rsidR="67261A21" w:rsidRPr="006E15D4" w:rsidRDefault="002065D9" w:rsidP="2E34DBEC">
            <w:pPr>
              <w:spacing w:after="160" w:line="259" w:lineRule="auto"/>
              <w:rPr>
                <w:rFonts w:ascii="IberPangea Text Light" w:hAnsi="IberPangea Text Light"/>
                <w:sz w:val="21"/>
                <w:szCs w:val="24"/>
                <w:lang w:val="en-GB"/>
              </w:rPr>
            </w:pPr>
            <w:r w:rsidRPr="006E15D4">
              <w:rPr>
                <w:rFonts w:ascii="IberPangea Text Light" w:hAnsi="IberPangea Text Light"/>
                <w:sz w:val="21"/>
                <w:szCs w:val="24"/>
                <w:lang w:val="en-GB"/>
              </w:rPr>
              <w:t xml:space="preserve">Second </w:t>
            </w:r>
            <w:r w:rsidR="67261A21" w:rsidRPr="006E15D4">
              <w:rPr>
                <w:rFonts w:ascii="IberPangea Text Light" w:hAnsi="IberPangea Text Light"/>
                <w:sz w:val="21"/>
                <w:szCs w:val="24"/>
                <w:lang w:val="en-GB"/>
              </w:rPr>
              <w:t>Contact phone</w:t>
            </w:r>
          </w:p>
        </w:tc>
        <w:tc>
          <w:tcPr>
            <w:tcW w:w="7102" w:type="dxa"/>
          </w:tcPr>
          <w:p w14:paraId="7046236D" w14:textId="59C7691B" w:rsidR="2E34DBEC" w:rsidRPr="006E15D4" w:rsidRDefault="2E34DBEC" w:rsidP="2E34DBEC">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D478EB" w:rsidRPr="00932B2E" w14:paraId="6A39C9B0" w14:textId="77777777" w:rsidTr="00B42409">
        <w:trPr>
          <w:trHeight w:val="300"/>
        </w:trPr>
        <w:tc>
          <w:tcPr>
            <w:cnfStyle w:val="001000000000" w:firstRow="0" w:lastRow="0" w:firstColumn="1" w:lastColumn="0" w:oddVBand="0" w:evenVBand="0" w:oddHBand="0" w:evenHBand="0" w:firstRowFirstColumn="0" w:firstRowLastColumn="0" w:lastRowFirstColumn="0" w:lastRowLastColumn="0"/>
            <w:tcW w:w="2674" w:type="dxa"/>
          </w:tcPr>
          <w:p w14:paraId="6FBF633D" w14:textId="556F71DA" w:rsidR="00FD0610" w:rsidRPr="006E15D4" w:rsidRDefault="67261A21" w:rsidP="002065D9">
            <w:pPr>
              <w:spacing w:line="259" w:lineRule="auto"/>
              <w:rPr>
                <w:rFonts w:ascii="IberPangea Text Light" w:hAnsi="IberPangea Text Light"/>
                <w:sz w:val="21"/>
                <w:szCs w:val="24"/>
                <w:lang w:val="en-GB"/>
              </w:rPr>
            </w:pPr>
            <w:r w:rsidRPr="006E15D4">
              <w:rPr>
                <w:rFonts w:ascii="IberPangea Text Light" w:hAnsi="IberPangea Text Light"/>
                <w:sz w:val="21"/>
                <w:szCs w:val="24"/>
                <w:lang w:val="en-GB"/>
              </w:rPr>
              <w:t>Second contact skills and experience delivering similar project</w:t>
            </w:r>
            <w:r w:rsidR="00DE7F96" w:rsidRPr="006E15D4">
              <w:rPr>
                <w:rFonts w:ascii="IberPangea Text Light" w:hAnsi="IberPangea Text Light"/>
                <w:sz w:val="21"/>
                <w:szCs w:val="24"/>
                <w:lang w:val="en-GB"/>
              </w:rPr>
              <w:t>s</w:t>
            </w:r>
          </w:p>
        </w:tc>
        <w:tc>
          <w:tcPr>
            <w:tcW w:w="7102" w:type="dxa"/>
          </w:tcPr>
          <w:p w14:paraId="1C4F057C" w14:textId="77777777" w:rsidR="00D478EB" w:rsidRPr="006E15D4" w:rsidRDefault="00D478EB" w:rsidP="00D478EB">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bl>
    <w:p w14:paraId="64A22075" w14:textId="77777777" w:rsidR="00D478EB" w:rsidRPr="006E15D4" w:rsidRDefault="00D478EB" w:rsidP="008D688D">
      <w:pPr>
        <w:pStyle w:val="BodyText1"/>
        <w:rPr>
          <w:sz w:val="21"/>
          <w:szCs w:val="24"/>
          <w:lang w:val="en-GB"/>
        </w:rPr>
      </w:pPr>
    </w:p>
    <w:tbl>
      <w:tblPr>
        <w:tblStyle w:val="GridTable1Light"/>
        <w:tblW w:w="9776" w:type="dxa"/>
        <w:tblLook w:val="04A0" w:firstRow="1" w:lastRow="0" w:firstColumn="1" w:lastColumn="0" w:noHBand="0" w:noVBand="1"/>
      </w:tblPr>
      <w:tblGrid>
        <w:gridCol w:w="2689"/>
        <w:gridCol w:w="7087"/>
      </w:tblGrid>
      <w:tr w:rsidR="00FD0610" w:rsidRPr="006E15D4" w14:paraId="7A87397C" w14:textId="77777777" w:rsidTr="00FD0610">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689" w:type="dxa"/>
          </w:tcPr>
          <w:p w14:paraId="27A9661D" w14:textId="0362C15C" w:rsidR="00FD0610" w:rsidRPr="006E15D4" w:rsidRDefault="001708B8" w:rsidP="00FB6193">
            <w:pPr>
              <w:spacing w:line="259" w:lineRule="auto"/>
              <w:rPr>
                <w:rFonts w:ascii="IberPangea Text Light" w:hAnsi="IberPangea Text Light"/>
                <w:color w:val="008C38" w:themeColor="accent1"/>
                <w:sz w:val="21"/>
                <w:szCs w:val="24"/>
                <w:lang w:val="en-GB"/>
              </w:rPr>
            </w:pPr>
            <w:bookmarkStart w:id="0" w:name="_Hlk208821237"/>
            <w:r w:rsidRPr="006E15D4">
              <w:rPr>
                <w:rFonts w:ascii="IberPangea Text Light" w:hAnsi="IberPangea Text Light"/>
                <w:color w:val="008C38" w:themeColor="accent1"/>
                <w:sz w:val="21"/>
                <w:szCs w:val="24"/>
                <w:lang w:val="en-GB"/>
              </w:rPr>
              <w:t>Organisatio</w:t>
            </w:r>
            <w:r w:rsidRPr="006E15D4">
              <w:rPr>
                <w:rFonts w:ascii="IberPangea Text Light" w:hAnsi="IberPangea Text Light"/>
                <w:b w:val="0"/>
                <w:bCs w:val="0"/>
                <w:color w:val="008C38" w:themeColor="accent1"/>
                <w:sz w:val="21"/>
                <w:szCs w:val="24"/>
                <w:lang w:val="en-GB"/>
              </w:rPr>
              <w:t>n</w:t>
            </w:r>
            <w:r w:rsidRPr="006E15D4">
              <w:rPr>
                <w:rFonts w:ascii="IberPangea Text Light" w:hAnsi="IberPangea Text Light"/>
                <w:color w:val="008C38" w:themeColor="accent1"/>
                <w:sz w:val="21"/>
                <w:szCs w:val="24"/>
                <w:lang w:val="en-GB"/>
              </w:rPr>
              <w:t xml:space="preserve"> </w:t>
            </w:r>
            <w:r w:rsidR="00FD0610" w:rsidRPr="006E15D4">
              <w:rPr>
                <w:rFonts w:ascii="IberPangea Text Light" w:hAnsi="IberPangea Text Light"/>
                <w:color w:val="008C38" w:themeColor="accent1"/>
                <w:sz w:val="21"/>
                <w:szCs w:val="24"/>
                <w:lang w:val="en-GB"/>
              </w:rPr>
              <w:t>Key information</w:t>
            </w:r>
          </w:p>
        </w:tc>
        <w:tc>
          <w:tcPr>
            <w:tcW w:w="7087" w:type="dxa"/>
          </w:tcPr>
          <w:p w14:paraId="28BF2999" w14:textId="77777777" w:rsidR="00FD0610" w:rsidRPr="006E15D4" w:rsidRDefault="00FD0610" w:rsidP="00FB6193">
            <w:pPr>
              <w:spacing w:line="259" w:lineRule="auto"/>
              <w:cnfStyle w:val="100000000000" w:firstRow="1" w:lastRow="0" w:firstColumn="0" w:lastColumn="0" w:oddVBand="0" w:evenVBand="0" w:oddHBand="0" w:evenHBand="0" w:firstRowFirstColumn="0" w:firstRowLastColumn="0" w:lastRowFirstColumn="0" w:lastRowLastColumn="0"/>
              <w:rPr>
                <w:rFonts w:ascii="IberPangea Text Light" w:hAnsi="IberPangea Text Light"/>
                <w:color w:val="008C38" w:themeColor="accent1"/>
                <w:sz w:val="21"/>
                <w:szCs w:val="24"/>
                <w:lang w:val="en-GB"/>
              </w:rPr>
            </w:pPr>
            <w:r w:rsidRPr="006E15D4">
              <w:rPr>
                <w:rFonts w:ascii="IberPangea Text Light" w:hAnsi="IberPangea Text Light"/>
                <w:color w:val="008C38" w:themeColor="accent1"/>
                <w:sz w:val="21"/>
                <w:szCs w:val="24"/>
                <w:lang w:val="en-GB"/>
              </w:rPr>
              <w:t>Answer</w:t>
            </w:r>
          </w:p>
        </w:tc>
      </w:tr>
      <w:tr w:rsidR="00FD0610" w:rsidRPr="00932B2E" w14:paraId="540A22AA" w14:textId="77777777" w:rsidTr="00FD0610">
        <w:tc>
          <w:tcPr>
            <w:cnfStyle w:val="001000000000" w:firstRow="0" w:lastRow="0" w:firstColumn="1" w:lastColumn="0" w:oddVBand="0" w:evenVBand="0" w:oddHBand="0" w:evenHBand="0" w:firstRowFirstColumn="0" w:firstRowLastColumn="0" w:lastRowFirstColumn="0" w:lastRowLastColumn="0"/>
            <w:tcW w:w="2689" w:type="dxa"/>
          </w:tcPr>
          <w:p w14:paraId="6E1FAE55" w14:textId="77777777" w:rsidR="00471018" w:rsidRPr="006E15D4" w:rsidRDefault="00FD0610" w:rsidP="00471018">
            <w:pPr>
              <w:rPr>
                <w:rFonts w:ascii="IberPangea Text Light" w:hAnsi="IberPangea Text Light"/>
                <w:bCs w:val="0"/>
                <w:sz w:val="21"/>
                <w:szCs w:val="24"/>
                <w:lang w:val="en-GB"/>
              </w:rPr>
            </w:pPr>
            <w:r w:rsidRPr="006E15D4">
              <w:rPr>
                <w:rFonts w:ascii="IberPangea Text Light" w:hAnsi="IberPangea Text Light"/>
                <w:bCs w:val="0"/>
                <w:sz w:val="21"/>
                <w:szCs w:val="24"/>
                <w:lang w:val="en-GB"/>
              </w:rPr>
              <w:t>Lead organisation name</w:t>
            </w:r>
          </w:p>
          <w:p w14:paraId="30B53FD6" w14:textId="52140139" w:rsidR="00FD0610" w:rsidRPr="006E15D4" w:rsidRDefault="00FD0610" w:rsidP="00471018">
            <w:pPr>
              <w:rPr>
                <w:rFonts w:ascii="IberPangea Text Light" w:hAnsi="IberPangea Text Light"/>
                <w:b w:val="0"/>
                <w:bCs w:val="0"/>
                <w:sz w:val="21"/>
                <w:szCs w:val="24"/>
                <w:lang w:val="en-GB"/>
              </w:rPr>
            </w:pPr>
            <w:r w:rsidRPr="006E15D4">
              <w:rPr>
                <w:rFonts w:ascii="IberPangea Text Light" w:hAnsi="IberPangea Text Light"/>
                <w:b w:val="0"/>
                <w:bCs w:val="0"/>
                <w:lang w:val="en-GB"/>
              </w:rPr>
              <w:t>As per your governance documents and bank account.</w:t>
            </w:r>
          </w:p>
        </w:tc>
        <w:tc>
          <w:tcPr>
            <w:tcW w:w="7087" w:type="dxa"/>
          </w:tcPr>
          <w:p w14:paraId="345EBCE6" w14:textId="77777777" w:rsidR="00FD0610" w:rsidRPr="006E15D4" w:rsidRDefault="00FD0610" w:rsidP="004179AD">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FD0610" w:rsidRPr="00932B2E" w14:paraId="67DC3A5F" w14:textId="77777777" w:rsidTr="00654CDD">
        <w:trPr>
          <w:trHeight w:val="730"/>
        </w:trPr>
        <w:tc>
          <w:tcPr>
            <w:cnfStyle w:val="001000000000" w:firstRow="0" w:lastRow="0" w:firstColumn="1" w:lastColumn="0" w:oddVBand="0" w:evenVBand="0" w:oddHBand="0" w:evenHBand="0" w:firstRowFirstColumn="0" w:firstRowLastColumn="0" w:lastRowFirstColumn="0" w:lastRowLastColumn="0"/>
            <w:tcW w:w="2689" w:type="dxa"/>
          </w:tcPr>
          <w:p w14:paraId="36CD8E1D" w14:textId="77777777" w:rsidR="00FD0610" w:rsidRPr="006E15D4" w:rsidRDefault="00FD0610" w:rsidP="004179AD">
            <w:pPr>
              <w:rPr>
                <w:rFonts w:ascii="IberPangea Text Light" w:hAnsi="IberPangea Text Light"/>
                <w:bCs w:val="0"/>
                <w:sz w:val="21"/>
                <w:szCs w:val="24"/>
                <w:lang w:val="en-GB"/>
              </w:rPr>
            </w:pPr>
            <w:r w:rsidRPr="006E15D4">
              <w:rPr>
                <w:rFonts w:ascii="IberPangea Text Light" w:hAnsi="IberPangea Text Light"/>
                <w:bCs w:val="0"/>
                <w:sz w:val="21"/>
                <w:szCs w:val="24"/>
                <w:lang w:val="en-GB"/>
              </w:rPr>
              <w:t>Type of organisation</w:t>
            </w:r>
          </w:p>
          <w:p w14:paraId="4F968259" w14:textId="167B4F27" w:rsidR="00FD0610" w:rsidRPr="006E15D4" w:rsidRDefault="00FD0610" w:rsidP="00F27798">
            <w:pPr>
              <w:spacing w:after="160" w:line="259" w:lineRule="auto"/>
              <w:rPr>
                <w:rFonts w:ascii="IberPangea Text Light" w:hAnsi="IberPangea Text Light"/>
                <w:sz w:val="21"/>
                <w:szCs w:val="24"/>
                <w:lang w:val="en-GB"/>
              </w:rPr>
            </w:pPr>
            <w:r w:rsidRPr="006E15D4">
              <w:rPr>
                <w:rFonts w:ascii="IberPangea Text Light" w:hAnsi="IberPangea Text Light"/>
                <w:b w:val="0"/>
                <w:bCs w:val="0"/>
                <w:lang w:val="en-GB"/>
              </w:rPr>
              <w:t>Select from list on guidance document (section 2.2)</w:t>
            </w:r>
          </w:p>
        </w:tc>
        <w:tc>
          <w:tcPr>
            <w:tcW w:w="7087" w:type="dxa"/>
          </w:tcPr>
          <w:p w14:paraId="5C136826" w14:textId="77777777" w:rsidR="00FD0610" w:rsidRPr="006E15D4" w:rsidRDefault="00FD0610" w:rsidP="004179AD">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FD0610" w:rsidRPr="00932B2E" w14:paraId="6936207E" w14:textId="77777777" w:rsidTr="00FD0610">
        <w:tc>
          <w:tcPr>
            <w:cnfStyle w:val="001000000000" w:firstRow="0" w:lastRow="0" w:firstColumn="1" w:lastColumn="0" w:oddVBand="0" w:evenVBand="0" w:oddHBand="0" w:evenHBand="0" w:firstRowFirstColumn="0" w:firstRowLastColumn="0" w:lastRowFirstColumn="0" w:lastRowLastColumn="0"/>
            <w:tcW w:w="2689" w:type="dxa"/>
          </w:tcPr>
          <w:p w14:paraId="09045E17" w14:textId="77777777" w:rsidR="00471018" w:rsidRPr="006E15D4" w:rsidRDefault="00FD0610" w:rsidP="00471018">
            <w:pPr>
              <w:rPr>
                <w:rFonts w:ascii="IberPangea Text Light" w:hAnsi="IberPangea Text Light"/>
                <w:bCs w:val="0"/>
                <w:sz w:val="21"/>
                <w:szCs w:val="24"/>
                <w:lang w:val="en-GB"/>
              </w:rPr>
            </w:pPr>
            <w:r w:rsidRPr="006E15D4">
              <w:rPr>
                <w:rFonts w:ascii="IberPangea Text Light" w:hAnsi="IberPangea Text Light"/>
                <w:bCs w:val="0"/>
                <w:sz w:val="21"/>
                <w:szCs w:val="24"/>
                <w:lang w:val="en-GB"/>
              </w:rPr>
              <w:t xml:space="preserve">Applicable registration number </w:t>
            </w:r>
          </w:p>
          <w:p w14:paraId="23E0BCA9" w14:textId="53154CB3" w:rsidR="00FD0610" w:rsidRPr="006E15D4" w:rsidRDefault="00FD0610" w:rsidP="00471018">
            <w:pPr>
              <w:rPr>
                <w:rFonts w:ascii="IberPangea Text Light" w:hAnsi="IberPangea Text Light"/>
                <w:b w:val="0"/>
                <w:bCs w:val="0"/>
                <w:lang w:val="en-GB"/>
              </w:rPr>
            </w:pPr>
            <w:r w:rsidRPr="006E15D4">
              <w:rPr>
                <w:rFonts w:ascii="IberPangea Text Light" w:hAnsi="IberPangea Text Light"/>
                <w:b w:val="0"/>
                <w:bCs w:val="0"/>
                <w:lang w:val="en-GB"/>
              </w:rPr>
              <w:t>For example, a registered charity, provide the number as per the OSCR website</w:t>
            </w:r>
          </w:p>
        </w:tc>
        <w:tc>
          <w:tcPr>
            <w:tcW w:w="7087" w:type="dxa"/>
          </w:tcPr>
          <w:p w14:paraId="7FB25E41" w14:textId="77777777" w:rsidR="00FD0610" w:rsidRPr="006E15D4" w:rsidRDefault="00FD0610" w:rsidP="008A137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D64FFA" w:rsidRPr="00932B2E" w14:paraId="51F06C29" w14:textId="77777777" w:rsidTr="00FD0610">
        <w:tc>
          <w:tcPr>
            <w:cnfStyle w:val="001000000000" w:firstRow="0" w:lastRow="0" w:firstColumn="1" w:lastColumn="0" w:oddVBand="0" w:evenVBand="0" w:oddHBand="0" w:evenHBand="0" w:firstRowFirstColumn="0" w:firstRowLastColumn="0" w:lastRowFirstColumn="0" w:lastRowLastColumn="0"/>
            <w:tcW w:w="2689" w:type="dxa"/>
          </w:tcPr>
          <w:p w14:paraId="6126388E" w14:textId="463A4A83" w:rsidR="00D64FFA" w:rsidRPr="006E15D4" w:rsidRDefault="00D64FFA" w:rsidP="00471018">
            <w:pPr>
              <w:rPr>
                <w:rFonts w:ascii="IberPangea Text Light" w:hAnsi="IberPangea Text Light"/>
                <w:sz w:val="21"/>
                <w:szCs w:val="21"/>
                <w:lang w:val="en-GB"/>
              </w:rPr>
            </w:pPr>
            <w:r w:rsidRPr="77E0003A">
              <w:rPr>
                <w:rFonts w:ascii="IberPangea Text Light" w:hAnsi="IberPangea Text Light"/>
                <w:sz w:val="21"/>
                <w:szCs w:val="21"/>
                <w:lang w:val="en-GB"/>
              </w:rPr>
              <w:t>Organisation constitution</w:t>
            </w:r>
            <w:r w:rsidRPr="77E0003A">
              <w:rPr>
                <w:rFonts w:ascii="IberPangea Text Light" w:hAnsi="IberPangea Text Light"/>
                <w:b w:val="0"/>
                <w:sz w:val="21"/>
                <w:szCs w:val="21"/>
                <w:lang w:val="en-GB"/>
              </w:rPr>
              <w:t xml:space="preserve"> </w:t>
            </w:r>
            <w:r w:rsidR="00150721" w:rsidRPr="006E15D4">
              <w:rPr>
                <w:rFonts w:ascii="IberPangea Text Light" w:hAnsi="IberPangea Text Light"/>
                <w:b w:val="0"/>
                <w:bCs w:val="0"/>
                <w:lang w:val="en-GB"/>
              </w:rPr>
              <w:t xml:space="preserve">To evidence please attach </w:t>
            </w:r>
            <w:r w:rsidRPr="006E15D4">
              <w:rPr>
                <w:rFonts w:ascii="IberPangea Text Light" w:hAnsi="IberPangea Text Light"/>
                <w:b w:val="0"/>
                <w:bCs w:val="0"/>
                <w:lang w:val="en-GB"/>
              </w:rPr>
              <w:t>governing document or set of standing orders confirming non-profit status and an asset lock</w:t>
            </w:r>
          </w:p>
        </w:tc>
        <w:tc>
          <w:tcPr>
            <w:tcW w:w="7087" w:type="dxa"/>
          </w:tcPr>
          <w:p w14:paraId="1254954D" w14:textId="02A44B33" w:rsidR="00D64FFA" w:rsidRPr="006E15D4" w:rsidRDefault="00D64FFA" w:rsidP="008A1370">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1"/>
                <w:lang w:val="en-GB"/>
              </w:rPr>
            </w:pPr>
          </w:p>
        </w:tc>
      </w:tr>
      <w:tr w:rsidR="00A95292" w:rsidRPr="00932B2E" w14:paraId="6ED8784F" w14:textId="77777777" w:rsidTr="00FD0610">
        <w:tc>
          <w:tcPr>
            <w:cnfStyle w:val="001000000000" w:firstRow="0" w:lastRow="0" w:firstColumn="1" w:lastColumn="0" w:oddVBand="0" w:evenVBand="0" w:oddHBand="0" w:evenHBand="0" w:firstRowFirstColumn="0" w:firstRowLastColumn="0" w:lastRowFirstColumn="0" w:lastRowLastColumn="0"/>
            <w:tcW w:w="2689" w:type="dxa"/>
          </w:tcPr>
          <w:p w14:paraId="51B6FFF8" w14:textId="0740FFA8" w:rsidR="00A95292" w:rsidRPr="006E15D4" w:rsidRDefault="00D34297" w:rsidP="00471018">
            <w:pPr>
              <w:rPr>
                <w:rFonts w:ascii="IberPangea Text Light" w:hAnsi="IberPangea Text Light"/>
                <w:sz w:val="21"/>
                <w:szCs w:val="24"/>
                <w:lang w:val="en-GB"/>
              </w:rPr>
            </w:pPr>
            <w:r w:rsidRPr="006E15D4">
              <w:rPr>
                <w:rFonts w:ascii="IberPangea Text Light" w:hAnsi="IberPangea Text Light"/>
                <w:bCs w:val="0"/>
                <w:sz w:val="21"/>
                <w:szCs w:val="24"/>
                <w:lang w:val="en-GB"/>
              </w:rPr>
              <w:t>M</w:t>
            </w:r>
            <w:r w:rsidR="00A95292" w:rsidRPr="006E15D4">
              <w:rPr>
                <w:rFonts w:ascii="IberPangea Text Light" w:hAnsi="IberPangea Text Light"/>
                <w:bCs w:val="0"/>
                <w:sz w:val="21"/>
                <w:szCs w:val="24"/>
                <w:lang w:val="en-GB"/>
              </w:rPr>
              <w:t>anagement committee</w:t>
            </w:r>
            <w:r w:rsidR="00A95292" w:rsidRPr="006E15D4">
              <w:rPr>
                <w:rFonts w:ascii="IberPangea Text Light" w:hAnsi="IberPangea Text Light"/>
                <w:b w:val="0"/>
                <w:sz w:val="21"/>
                <w:szCs w:val="24"/>
                <w:lang w:val="en-GB"/>
              </w:rPr>
              <w:t xml:space="preserve"> </w:t>
            </w:r>
            <w:r w:rsidRPr="006E15D4">
              <w:rPr>
                <w:rFonts w:ascii="IberPangea Text Light" w:hAnsi="IberPangea Text Light"/>
                <w:b w:val="0"/>
                <w:bCs w:val="0"/>
                <w:lang w:val="en-GB"/>
              </w:rPr>
              <w:t xml:space="preserve">Please confirm your organisation has a committee </w:t>
            </w:r>
            <w:r w:rsidR="00A95292" w:rsidRPr="006E15D4">
              <w:rPr>
                <w:rFonts w:ascii="IberPangea Text Light" w:hAnsi="IberPangea Text Light"/>
                <w:b w:val="0"/>
                <w:bCs w:val="0"/>
                <w:lang w:val="en-GB"/>
              </w:rPr>
              <w:t xml:space="preserve">with at least </w:t>
            </w:r>
            <w:r w:rsidRPr="006E15D4">
              <w:rPr>
                <w:rFonts w:ascii="IberPangea Text Light" w:hAnsi="IberPangea Text Light"/>
                <w:b w:val="0"/>
                <w:bCs w:val="0"/>
                <w:lang w:val="en-GB"/>
              </w:rPr>
              <w:t>three</w:t>
            </w:r>
            <w:r w:rsidR="00A95292" w:rsidRPr="006E15D4">
              <w:rPr>
                <w:rFonts w:ascii="IberPangea Text Light" w:hAnsi="IberPangea Text Light"/>
                <w:b w:val="0"/>
                <w:bCs w:val="0"/>
                <w:lang w:val="en-GB"/>
              </w:rPr>
              <w:t xml:space="preserve"> unrelated trustees/directors</w:t>
            </w:r>
          </w:p>
        </w:tc>
        <w:tc>
          <w:tcPr>
            <w:tcW w:w="7087" w:type="dxa"/>
          </w:tcPr>
          <w:p w14:paraId="7486B4F1" w14:textId="77777777" w:rsidR="00A95292" w:rsidRPr="006E15D4" w:rsidRDefault="00A95292" w:rsidP="008A1370">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DE2C6D" w:rsidRPr="00932B2E" w14:paraId="7B19D816" w14:textId="77777777" w:rsidTr="00FD0610">
        <w:tc>
          <w:tcPr>
            <w:cnfStyle w:val="001000000000" w:firstRow="0" w:lastRow="0" w:firstColumn="1" w:lastColumn="0" w:oddVBand="0" w:evenVBand="0" w:oddHBand="0" w:evenHBand="0" w:firstRowFirstColumn="0" w:firstRowLastColumn="0" w:lastRowFirstColumn="0" w:lastRowLastColumn="0"/>
            <w:tcW w:w="2689" w:type="dxa"/>
          </w:tcPr>
          <w:p w14:paraId="2774177D" w14:textId="244EB2CA" w:rsidR="00DE2C6D" w:rsidRPr="006E15D4" w:rsidRDefault="00F529C3" w:rsidP="002072B0">
            <w:pPr>
              <w:rPr>
                <w:rFonts w:ascii="IberPangea Text Light" w:hAnsi="IberPangea Text Light"/>
                <w:bCs w:val="0"/>
                <w:sz w:val="21"/>
                <w:szCs w:val="24"/>
                <w:lang w:val="en-GB"/>
              </w:rPr>
            </w:pPr>
            <w:r w:rsidRPr="006E15D4">
              <w:rPr>
                <w:rFonts w:ascii="IberPangea Text Light" w:hAnsi="IberPangea Text Light"/>
                <w:bCs w:val="0"/>
                <w:sz w:val="21"/>
                <w:szCs w:val="24"/>
                <w:lang w:val="en-GB"/>
              </w:rPr>
              <w:t xml:space="preserve">UK-based bank account </w:t>
            </w:r>
            <w:r w:rsidR="00BF07E1" w:rsidRPr="006E15D4">
              <w:rPr>
                <w:rFonts w:ascii="IberPangea Text Light" w:hAnsi="IberPangea Text Light"/>
                <w:bCs w:val="0"/>
                <w:sz w:val="21"/>
                <w:szCs w:val="24"/>
                <w:lang w:val="en-GB"/>
              </w:rPr>
              <w:t>with up-to-date</w:t>
            </w:r>
            <w:r w:rsidR="00CD17D0" w:rsidRPr="006E15D4">
              <w:rPr>
                <w:rFonts w:ascii="IberPangea Text Light" w:hAnsi="IberPangea Text Light"/>
                <w:bCs w:val="0"/>
                <w:sz w:val="21"/>
                <w:szCs w:val="24"/>
                <w:lang w:val="en-GB"/>
              </w:rPr>
              <w:t xml:space="preserve"> accounts</w:t>
            </w:r>
            <w:r w:rsidR="00CD17D0" w:rsidRPr="006E15D4">
              <w:rPr>
                <w:rFonts w:ascii="IberPangea Text Light" w:hAnsi="IberPangea Text Light"/>
                <w:b w:val="0"/>
                <w:sz w:val="21"/>
                <w:szCs w:val="24"/>
                <w:lang w:val="en-GB"/>
              </w:rPr>
              <w:t xml:space="preserve"> </w:t>
            </w:r>
            <w:r w:rsidR="00C65433" w:rsidRPr="006E15D4">
              <w:rPr>
                <w:rFonts w:ascii="IberPangea Text Light" w:hAnsi="IberPangea Text Light"/>
                <w:b w:val="0"/>
                <w:bCs w:val="0"/>
                <w:lang w:val="en-GB"/>
              </w:rPr>
              <w:t>Confirm you have a UK</w:t>
            </w:r>
            <w:r w:rsidR="00D472F4" w:rsidRPr="006E15D4">
              <w:rPr>
                <w:rFonts w:ascii="IberPangea Text Light" w:hAnsi="IberPangea Text Light"/>
                <w:b w:val="0"/>
                <w:bCs w:val="0"/>
                <w:lang w:val="en-GB"/>
              </w:rPr>
              <w:t xml:space="preserve"> </w:t>
            </w:r>
            <w:r w:rsidR="00116FFE" w:rsidRPr="006E15D4">
              <w:rPr>
                <w:rFonts w:ascii="IberPangea Text Light" w:hAnsi="IberPangea Text Light"/>
                <w:b w:val="0"/>
                <w:bCs w:val="0"/>
                <w:lang w:val="en-GB"/>
              </w:rPr>
              <w:t>a</w:t>
            </w:r>
            <w:r w:rsidR="00BF07E1" w:rsidRPr="006E15D4">
              <w:rPr>
                <w:rFonts w:ascii="IberPangea Text Light" w:hAnsi="IberPangea Text Light"/>
                <w:b w:val="0"/>
                <w:bCs w:val="0"/>
                <w:lang w:val="en-GB"/>
              </w:rPr>
              <w:t>ccount with at least two unrelated signatories</w:t>
            </w:r>
            <w:r w:rsidR="002072B0" w:rsidRPr="006E15D4">
              <w:rPr>
                <w:rFonts w:ascii="IberPangea Text Light" w:hAnsi="IberPangea Text Light"/>
                <w:b w:val="0"/>
                <w:bCs w:val="0"/>
                <w:lang w:val="en-GB"/>
              </w:rPr>
              <w:t xml:space="preserve">.  </w:t>
            </w:r>
            <w:r w:rsidR="000B6D05" w:rsidRPr="006E15D4">
              <w:rPr>
                <w:rFonts w:ascii="IberPangea Text Light" w:hAnsi="IberPangea Text Light"/>
                <w:b w:val="0"/>
                <w:bCs w:val="0"/>
                <w:lang w:val="en-GB"/>
              </w:rPr>
              <w:t>Attach latest accounts or i</w:t>
            </w:r>
            <w:r w:rsidR="002072B0" w:rsidRPr="006E15D4">
              <w:rPr>
                <w:rFonts w:ascii="IberPangea Text Light" w:hAnsi="IberPangea Text Light"/>
                <w:b w:val="0"/>
                <w:bCs w:val="0"/>
                <w:lang w:val="en-GB"/>
              </w:rPr>
              <w:t xml:space="preserve">f a new organisation provide </w:t>
            </w:r>
            <w:r w:rsidR="00CD17D0" w:rsidRPr="006E15D4">
              <w:rPr>
                <w:rFonts w:ascii="IberPangea Text Light" w:hAnsi="IberPangea Text Light"/>
                <w:b w:val="0"/>
                <w:bCs w:val="0"/>
                <w:lang w:val="en-GB"/>
              </w:rPr>
              <w:t>a 12-month financial projection</w:t>
            </w:r>
            <w:r w:rsidR="002072B0" w:rsidRPr="006E15D4">
              <w:rPr>
                <w:rFonts w:ascii="IberPangea Text Light" w:hAnsi="IberPangea Text Light"/>
                <w:b w:val="0"/>
                <w:sz w:val="21"/>
                <w:szCs w:val="24"/>
                <w:lang w:val="en-GB"/>
              </w:rPr>
              <w:t>.</w:t>
            </w:r>
            <w:r w:rsidR="00CD17D0" w:rsidRPr="006E15D4">
              <w:rPr>
                <w:rFonts w:ascii="IberPangea Text Light" w:hAnsi="IberPangea Text Light"/>
                <w:b w:val="0"/>
                <w:sz w:val="21"/>
                <w:szCs w:val="24"/>
                <w:lang w:val="en-GB"/>
              </w:rPr>
              <w:t xml:space="preserve"> </w:t>
            </w:r>
          </w:p>
        </w:tc>
        <w:tc>
          <w:tcPr>
            <w:tcW w:w="7087" w:type="dxa"/>
          </w:tcPr>
          <w:p w14:paraId="2BB5DE31" w14:textId="77777777" w:rsidR="00DE2C6D" w:rsidRPr="006E15D4" w:rsidRDefault="00DE2C6D" w:rsidP="008A1370">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A467B7" w:rsidRPr="00932B2E" w14:paraId="42B10923" w14:textId="77777777" w:rsidTr="00FD0610">
        <w:tc>
          <w:tcPr>
            <w:cnfStyle w:val="001000000000" w:firstRow="0" w:lastRow="0" w:firstColumn="1" w:lastColumn="0" w:oddVBand="0" w:evenVBand="0" w:oddHBand="0" w:evenHBand="0" w:firstRowFirstColumn="0" w:firstRowLastColumn="0" w:lastRowFirstColumn="0" w:lastRowLastColumn="0"/>
            <w:tcW w:w="2689" w:type="dxa"/>
          </w:tcPr>
          <w:p w14:paraId="248B2E9E" w14:textId="77777777" w:rsidR="00ED089A" w:rsidRPr="006E15D4" w:rsidRDefault="00ED089A" w:rsidP="00ED089A">
            <w:pPr>
              <w:pStyle w:val="BodyText1"/>
              <w:rPr>
                <w:bCs w:val="0"/>
                <w:sz w:val="21"/>
                <w:szCs w:val="24"/>
                <w:lang w:val="en-GB"/>
              </w:rPr>
            </w:pPr>
            <w:r w:rsidRPr="006E15D4">
              <w:rPr>
                <w:bCs w:val="0"/>
                <w:sz w:val="21"/>
                <w:szCs w:val="24"/>
                <w:lang w:val="en-GB"/>
              </w:rPr>
              <w:t>Is your organisation able to reclaim VAT?</w:t>
            </w:r>
          </w:p>
          <w:p w14:paraId="10E72C34" w14:textId="6C903E2C" w:rsidR="00A467B7" w:rsidRPr="006E15D4" w:rsidRDefault="00660C60" w:rsidP="00ED089A">
            <w:pPr>
              <w:rPr>
                <w:rFonts w:ascii="IberPangea Text Light" w:hAnsi="IberPangea Text Light"/>
                <w:b w:val="0"/>
                <w:bCs w:val="0"/>
                <w:lang w:val="en-GB"/>
              </w:rPr>
            </w:pPr>
            <w:r w:rsidRPr="006E15D4">
              <w:rPr>
                <w:rFonts w:ascii="IberPangea Text Light" w:hAnsi="IberPangea Text Light"/>
                <w:b w:val="0"/>
                <w:bCs w:val="0"/>
                <w:lang w:val="en-GB"/>
              </w:rPr>
              <w:t>The Local fund</w:t>
            </w:r>
            <w:r w:rsidR="00ED089A" w:rsidRPr="006E15D4">
              <w:rPr>
                <w:rFonts w:ascii="IberPangea Text Light" w:hAnsi="IberPangea Text Light"/>
                <w:b w:val="0"/>
                <w:bCs w:val="0"/>
                <w:lang w:val="en-GB"/>
              </w:rPr>
              <w:t xml:space="preserve"> cannot cover any reclaimable VAT on goods or services purchased towards the project</w:t>
            </w:r>
            <w:r w:rsidR="007C4511" w:rsidRPr="006E15D4">
              <w:rPr>
                <w:rFonts w:ascii="IberPangea Text Light" w:hAnsi="IberPangea Text Light"/>
                <w:b w:val="0"/>
                <w:bCs w:val="0"/>
                <w:lang w:val="en-GB"/>
              </w:rPr>
              <w:t xml:space="preserve"> </w:t>
            </w:r>
            <w:r w:rsidR="00ED089A" w:rsidRPr="006E15D4">
              <w:rPr>
                <w:rFonts w:ascii="IberPangea Text Light" w:hAnsi="IberPangea Text Light"/>
                <w:b w:val="0"/>
                <w:bCs w:val="0"/>
                <w:lang w:val="en-GB"/>
              </w:rPr>
              <w:t>if you are VAT registered</w:t>
            </w:r>
          </w:p>
        </w:tc>
        <w:tc>
          <w:tcPr>
            <w:tcW w:w="7087" w:type="dxa"/>
          </w:tcPr>
          <w:p w14:paraId="0F978409" w14:textId="77777777" w:rsidR="00A467B7" w:rsidRPr="006E15D4" w:rsidRDefault="00A467B7" w:rsidP="00AC4F4E">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FD0610" w:rsidRPr="00932B2E" w14:paraId="4E2DBAA1" w14:textId="77777777" w:rsidTr="00FD0610">
        <w:tc>
          <w:tcPr>
            <w:cnfStyle w:val="001000000000" w:firstRow="0" w:lastRow="0" w:firstColumn="1" w:lastColumn="0" w:oddVBand="0" w:evenVBand="0" w:oddHBand="0" w:evenHBand="0" w:firstRowFirstColumn="0" w:firstRowLastColumn="0" w:lastRowFirstColumn="0" w:lastRowLastColumn="0"/>
            <w:tcW w:w="2689" w:type="dxa"/>
          </w:tcPr>
          <w:p w14:paraId="191678D0" w14:textId="77777777" w:rsidR="00FD0610" w:rsidRPr="006E15D4" w:rsidRDefault="00FD0610" w:rsidP="00AC4F4E">
            <w:pPr>
              <w:rPr>
                <w:rFonts w:ascii="IberPangea Text Light" w:hAnsi="IberPangea Text Light"/>
                <w:bCs w:val="0"/>
                <w:sz w:val="21"/>
                <w:szCs w:val="24"/>
                <w:lang w:val="en-GB"/>
              </w:rPr>
            </w:pPr>
            <w:r w:rsidRPr="006E15D4">
              <w:rPr>
                <w:rFonts w:ascii="IberPangea Text Light" w:hAnsi="IberPangea Text Light"/>
                <w:bCs w:val="0"/>
                <w:sz w:val="21"/>
                <w:szCs w:val="24"/>
                <w:lang w:val="en-GB"/>
              </w:rPr>
              <w:t>Website or main social media page</w:t>
            </w:r>
          </w:p>
          <w:p w14:paraId="2F48E876" w14:textId="046A4488" w:rsidR="00FD0610" w:rsidRPr="006E15D4" w:rsidRDefault="00FD0610" w:rsidP="00AC4F4E">
            <w:pPr>
              <w:rPr>
                <w:rFonts w:ascii="IberPangea Text Light" w:hAnsi="IberPangea Text Light"/>
                <w:sz w:val="21"/>
                <w:szCs w:val="24"/>
                <w:lang w:val="en-GB"/>
              </w:rPr>
            </w:pPr>
            <w:r w:rsidRPr="006E15D4">
              <w:rPr>
                <w:rFonts w:ascii="IberPangea Text Light" w:hAnsi="IberPangea Text Light"/>
                <w:b w:val="0"/>
                <w:bCs w:val="0"/>
                <w:lang w:val="en-GB"/>
              </w:rPr>
              <w:t>If no website, provide a primary social media link or explain how the organisation communicates publicly.</w:t>
            </w:r>
          </w:p>
        </w:tc>
        <w:tc>
          <w:tcPr>
            <w:tcW w:w="7087" w:type="dxa"/>
          </w:tcPr>
          <w:p w14:paraId="1B0AB37D" w14:textId="77777777" w:rsidR="00FD0610" w:rsidRPr="006E15D4" w:rsidRDefault="00FD0610" w:rsidP="00AC4F4E">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FD0610" w:rsidRPr="006E15D4" w14:paraId="5675BFDA" w14:textId="77777777" w:rsidTr="00FD0610">
        <w:tc>
          <w:tcPr>
            <w:cnfStyle w:val="001000000000" w:firstRow="0" w:lastRow="0" w:firstColumn="1" w:lastColumn="0" w:oddVBand="0" w:evenVBand="0" w:oddHBand="0" w:evenHBand="0" w:firstRowFirstColumn="0" w:firstRowLastColumn="0" w:lastRowFirstColumn="0" w:lastRowLastColumn="0"/>
            <w:tcW w:w="2689" w:type="dxa"/>
          </w:tcPr>
          <w:p w14:paraId="3AA55DE4" w14:textId="5F7AA1F5" w:rsidR="00FD0610" w:rsidRPr="006E15D4" w:rsidRDefault="00FD0610" w:rsidP="00AC4F4E">
            <w:pPr>
              <w:rPr>
                <w:rFonts w:ascii="IberPangea Text Light" w:hAnsi="IberPangea Text Light"/>
                <w:bCs w:val="0"/>
                <w:sz w:val="21"/>
                <w:szCs w:val="24"/>
                <w:lang w:val="en-GB"/>
              </w:rPr>
            </w:pPr>
            <w:r w:rsidRPr="006E15D4">
              <w:rPr>
                <w:rFonts w:ascii="IberPangea Text Light" w:hAnsi="IberPangea Text Light"/>
                <w:bCs w:val="0"/>
                <w:sz w:val="21"/>
                <w:szCs w:val="24"/>
                <w:lang w:val="en-GB"/>
              </w:rPr>
              <w:t>Correspondence address</w:t>
            </w:r>
          </w:p>
          <w:p w14:paraId="050570F7" w14:textId="38C39117" w:rsidR="00FD0610" w:rsidRPr="006E15D4" w:rsidRDefault="00FD0610" w:rsidP="00AC4F4E">
            <w:pPr>
              <w:rPr>
                <w:rFonts w:ascii="IberPangea Text Light" w:hAnsi="IberPangea Text Light"/>
                <w:sz w:val="21"/>
                <w:szCs w:val="24"/>
                <w:lang w:val="en-GB"/>
              </w:rPr>
            </w:pPr>
          </w:p>
        </w:tc>
        <w:tc>
          <w:tcPr>
            <w:tcW w:w="7087" w:type="dxa"/>
          </w:tcPr>
          <w:p w14:paraId="3CCB55D3" w14:textId="77777777" w:rsidR="00FD0610" w:rsidRPr="006E15D4" w:rsidRDefault="00FD0610" w:rsidP="00AC4F4E">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FD0610" w:rsidRPr="00932B2E" w14:paraId="0FEFF3E0" w14:textId="77777777" w:rsidTr="00FD0610">
        <w:tc>
          <w:tcPr>
            <w:cnfStyle w:val="001000000000" w:firstRow="0" w:lastRow="0" w:firstColumn="1" w:lastColumn="0" w:oddVBand="0" w:evenVBand="0" w:oddHBand="0" w:evenHBand="0" w:firstRowFirstColumn="0" w:firstRowLastColumn="0" w:lastRowFirstColumn="0" w:lastRowLastColumn="0"/>
            <w:tcW w:w="2689" w:type="dxa"/>
          </w:tcPr>
          <w:p w14:paraId="1EDA574C" w14:textId="77777777" w:rsidR="00FD0610" w:rsidRPr="006E15D4" w:rsidRDefault="00FD0610" w:rsidP="00AC4F4E">
            <w:pPr>
              <w:rPr>
                <w:rFonts w:ascii="IberPangea Text Light" w:hAnsi="IberPangea Text Light"/>
                <w:bCs w:val="0"/>
                <w:sz w:val="21"/>
                <w:szCs w:val="24"/>
                <w:lang w:val="en-GB"/>
              </w:rPr>
            </w:pPr>
            <w:r w:rsidRPr="006E15D4">
              <w:rPr>
                <w:rFonts w:ascii="IberPangea Text Light" w:hAnsi="IberPangea Text Light"/>
                <w:bCs w:val="0"/>
                <w:sz w:val="21"/>
                <w:szCs w:val="24"/>
                <w:lang w:val="en-GB"/>
              </w:rPr>
              <w:t>Registered address</w:t>
            </w:r>
          </w:p>
          <w:p w14:paraId="45F1AA01" w14:textId="07A8CDF3" w:rsidR="00FD0610" w:rsidRPr="006E15D4" w:rsidRDefault="00FD0610" w:rsidP="00AC4F4E">
            <w:pPr>
              <w:rPr>
                <w:rFonts w:ascii="IberPangea Text Light" w:hAnsi="IberPangea Text Light"/>
                <w:sz w:val="21"/>
                <w:szCs w:val="24"/>
                <w:lang w:val="en-GB"/>
              </w:rPr>
            </w:pPr>
            <w:r w:rsidRPr="006E15D4">
              <w:rPr>
                <w:rFonts w:ascii="IberPangea Text Light" w:hAnsi="IberPangea Text Light"/>
                <w:b w:val="0"/>
                <w:bCs w:val="0"/>
                <w:lang w:val="en-GB"/>
              </w:rPr>
              <w:t>Mark “same” if correspondence address</w:t>
            </w:r>
          </w:p>
        </w:tc>
        <w:tc>
          <w:tcPr>
            <w:tcW w:w="7087" w:type="dxa"/>
          </w:tcPr>
          <w:p w14:paraId="6313BB3B" w14:textId="77777777" w:rsidR="00FD0610" w:rsidRPr="006E15D4" w:rsidRDefault="00FD0610" w:rsidP="00AC4F4E">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FD0610" w:rsidRPr="006E15D4" w14:paraId="6E4D6670" w14:textId="77777777" w:rsidTr="00FD0610">
        <w:tc>
          <w:tcPr>
            <w:cnfStyle w:val="001000000000" w:firstRow="0" w:lastRow="0" w:firstColumn="1" w:lastColumn="0" w:oddVBand="0" w:evenVBand="0" w:oddHBand="0" w:evenHBand="0" w:firstRowFirstColumn="0" w:firstRowLastColumn="0" w:lastRowFirstColumn="0" w:lastRowLastColumn="0"/>
            <w:tcW w:w="2689" w:type="dxa"/>
          </w:tcPr>
          <w:p w14:paraId="12F82EF8" w14:textId="4ADD5110" w:rsidR="00FD0610" w:rsidRPr="006E15D4" w:rsidRDefault="00FD0610" w:rsidP="00D478EB">
            <w:pPr>
              <w:spacing w:after="160" w:line="259" w:lineRule="auto"/>
              <w:rPr>
                <w:rFonts w:ascii="IberPangea Text Light" w:hAnsi="IberPangea Text Light"/>
                <w:b w:val="0"/>
                <w:bCs w:val="0"/>
                <w:sz w:val="21"/>
                <w:szCs w:val="24"/>
                <w:lang w:val="en-GB"/>
              </w:rPr>
            </w:pPr>
            <w:r w:rsidRPr="006E15D4">
              <w:rPr>
                <w:rFonts w:ascii="IberPangea Text Light" w:hAnsi="IberPangea Text Light"/>
                <w:sz w:val="21"/>
                <w:szCs w:val="24"/>
                <w:lang w:val="en-GB"/>
              </w:rPr>
              <w:t>Purpose of your organisation</w:t>
            </w:r>
          </w:p>
          <w:p w14:paraId="5344E0B2" w14:textId="77777777" w:rsidR="00FD0610" w:rsidRPr="006E15D4" w:rsidRDefault="00FD0610" w:rsidP="00D478EB">
            <w:pPr>
              <w:spacing w:after="160" w:line="259" w:lineRule="auto"/>
              <w:rPr>
                <w:rFonts w:ascii="IberPangea Text Light" w:hAnsi="IberPangea Text Light"/>
                <w:b w:val="0"/>
                <w:bCs w:val="0"/>
                <w:sz w:val="21"/>
                <w:szCs w:val="24"/>
                <w:lang w:val="en-GB"/>
              </w:rPr>
            </w:pPr>
          </w:p>
          <w:p w14:paraId="5C897097" w14:textId="1C8FE75E" w:rsidR="00FD0610" w:rsidRPr="006E15D4" w:rsidRDefault="00FD0610" w:rsidP="00D478EB">
            <w:pPr>
              <w:spacing w:after="160" w:line="259" w:lineRule="auto"/>
              <w:rPr>
                <w:rFonts w:ascii="IberPangea Text Light" w:hAnsi="IberPangea Text Light"/>
                <w:sz w:val="21"/>
                <w:szCs w:val="24"/>
                <w:lang w:val="en-GB"/>
              </w:rPr>
            </w:pPr>
          </w:p>
        </w:tc>
        <w:tc>
          <w:tcPr>
            <w:tcW w:w="7087" w:type="dxa"/>
          </w:tcPr>
          <w:p w14:paraId="1FB14380" w14:textId="77777777" w:rsidR="00FD0610" w:rsidRPr="006E15D4" w:rsidRDefault="00FD0610" w:rsidP="00D478EB">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FD0610" w:rsidRPr="006E15D4" w14:paraId="4F65B0A5" w14:textId="77777777" w:rsidTr="00FD0610">
        <w:tc>
          <w:tcPr>
            <w:cnfStyle w:val="001000000000" w:firstRow="0" w:lastRow="0" w:firstColumn="1" w:lastColumn="0" w:oddVBand="0" w:evenVBand="0" w:oddHBand="0" w:evenHBand="0" w:firstRowFirstColumn="0" w:firstRowLastColumn="0" w:lastRowFirstColumn="0" w:lastRowLastColumn="0"/>
            <w:tcW w:w="2689" w:type="dxa"/>
          </w:tcPr>
          <w:p w14:paraId="2F9D4281" w14:textId="77777777" w:rsidR="00FD0610" w:rsidRPr="006E15D4" w:rsidRDefault="00FD0610" w:rsidP="00D478EB">
            <w:pPr>
              <w:spacing w:after="160" w:line="259" w:lineRule="auto"/>
              <w:rPr>
                <w:rFonts w:ascii="IberPangea Text Light" w:hAnsi="IberPangea Text Light"/>
                <w:bCs w:val="0"/>
                <w:sz w:val="21"/>
                <w:szCs w:val="24"/>
                <w:lang w:val="en-GB"/>
              </w:rPr>
            </w:pPr>
            <w:r w:rsidRPr="006E15D4">
              <w:rPr>
                <w:rFonts w:ascii="IberPangea Text Light" w:hAnsi="IberPangea Text Light"/>
                <w:bCs w:val="0"/>
                <w:sz w:val="21"/>
                <w:szCs w:val="24"/>
                <w:lang w:val="en-GB"/>
              </w:rPr>
              <w:t>Services provided</w:t>
            </w:r>
          </w:p>
          <w:p w14:paraId="7483AE38" w14:textId="77777777" w:rsidR="00FD0610" w:rsidRPr="006E15D4" w:rsidRDefault="00FD0610" w:rsidP="00D478EB">
            <w:pPr>
              <w:spacing w:after="160" w:line="259" w:lineRule="auto"/>
              <w:rPr>
                <w:rFonts w:ascii="IberPangea Text Light" w:hAnsi="IberPangea Text Light"/>
                <w:b w:val="0"/>
                <w:bCs w:val="0"/>
                <w:sz w:val="21"/>
                <w:szCs w:val="24"/>
                <w:lang w:val="en-GB"/>
              </w:rPr>
            </w:pPr>
          </w:p>
          <w:p w14:paraId="20FDDC9D" w14:textId="77777777" w:rsidR="00FD0610" w:rsidRPr="006E15D4" w:rsidRDefault="00FD0610" w:rsidP="00D478EB">
            <w:pPr>
              <w:spacing w:after="160" w:line="259" w:lineRule="auto"/>
              <w:rPr>
                <w:rFonts w:ascii="IberPangea Text Light" w:hAnsi="IberPangea Text Light"/>
                <w:b w:val="0"/>
                <w:bCs w:val="0"/>
                <w:sz w:val="21"/>
                <w:szCs w:val="24"/>
                <w:lang w:val="en-GB"/>
              </w:rPr>
            </w:pPr>
          </w:p>
          <w:p w14:paraId="2A5FD432" w14:textId="24651F2D" w:rsidR="00FD0610" w:rsidRPr="006E15D4" w:rsidRDefault="00FD0610" w:rsidP="00D478EB">
            <w:pPr>
              <w:spacing w:after="160" w:line="259" w:lineRule="auto"/>
              <w:rPr>
                <w:rFonts w:ascii="IberPangea Text Light" w:hAnsi="IberPangea Text Light"/>
                <w:sz w:val="21"/>
                <w:szCs w:val="24"/>
                <w:lang w:val="en-GB"/>
              </w:rPr>
            </w:pPr>
          </w:p>
        </w:tc>
        <w:tc>
          <w:tcPr>
            <w:tcW w:w="7087" w:type="dxa"/>
          </w:tcPr>
          <w:p w14:paraId="395C3F3B" w14:textId="77777777" w:rsidR="00FD0610" w:rsidRPr="006E15D4" w:rsidRDefault="00FD0610" w:rsidP="00D478EB">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bookmarkEnd w:id="0"/>
    </w:tbl>
    <w:p w14:paraId="1D36B4E0" w14:textId="77777777" w:rsidR="008D688D" w:rsidRPr="006E15D4" w:rsidRDefault="008D688D" w:rsidP="008D688D">
      <w:pPr>
        <w:pStyle w:val="BodyText1"/>
        <w:rPr>
          <w:sz w:val="21"/>
          <w:szCs w:val="24"/>
          <w:lang w:val="en-GB"/>
        </w:rPr>
      </w:pPr>
    </w:p>
    <w:p w14:paraId="160D6654" w14:textId="148BC1FB" w:rsidR="009A1013" w:rsidRPr="006E15D4" w:rsidRDefault="008501C3" w:rsidP="00FB6193">
      <w:pPr>
        <w:pStyle w:val="Heading1"/>
        <w:spacing w:after="0"/>
        <w:rPr>
          <w:sz w:val="52"/>
          <w:szCs w:val="24"/>
          <w:lang w:val="en-GB"/>
        </w:rPr>
      </w:pPr>
      <w:r w:rsidRPr="006E15D4">
        <w:rPr>
          <w:sz w:val="52"/>
          <w:szCs w:val="24"/>
          <w:lang w:val="en-GB"/>
        </w:rPr>
        <w:t xml:space="preserve">Partner </w:t>
      </w:r>
      <w:r w:rsidR="003A00C9" w:rsidRPr="006E15D4">
        <w:rPr>
          <w:sz w:val="52"/>
          <w:szCs w:val="24"/>
          <w:lang w:val="en-GB"/>
        </w:rPr>
        <w:t>O</w:t>
      </w:r>
      <w:r w:rsidRPr="006E15D4">
        <w:rPr>
          <w:sz w:val="52"/>
          <w:szCs w:val="24"/>
          <w:lang w:val="en-GB"/>
        </w:rPr>
        <w:t>rganisation</w:t>
      </w:r>
    </w:p>
    <w:p w14:paraId="27BB8FD7" w14:textId="28E85A07" w:rsidR="004C0EBC" w:rsidRPr="006E15D4" w:rsidRDefault="004C0EBC" w:rsidP="00FB6193">
      <w:pPr>
        <w:pStyle w:val="BodyText1"/>
        <w:spacing w:before="240"/>
        <w:rPr>
          <w:sz w:val="21"/>
          <w:szCs w:val="24"/>
          <w:lang w:val="en-GB"/>
        </w:rPr>
      </w:pPr>
      <w:r w:rsidRPr="006E15D4">
        <w:rPr>
          <w:sz w:val="21"/>
          <w:szCs w:val="24"/>
          <w:lang w:val="en-GB"/>
        </w:rPr>
        <w:t xml:space="preserve">Add information here of any </w:t>
      </w:r>
      <w:r w:rsidR="0051622C" w:rsidRPr="006E15D4">
        <w:rPr>
          <w:sz w:val="21"/>
          <w:szCs w:val="24"/>
          <w:lang w:val="en-GB"/>
        </w:rPr>
        <w:t xml:space="preserve">partner </w:t>
      </w:r>
      <w:r w:rsidRPr="006E15D4">
        <w:rPr>
          <w:sz w:val="21"/>
          <w:szCs w:val="24"/>
          <w:lang w:val="en-GB"/>
        </w:rPr>
        <w:t>organisation</w:t>
      </w:r>
      <w:r w:rsidR="0051622C" w:rsidRPr="006E15D4">
        <w:rPr>
          <w:sz w:val="21"/>
          <w:szCs w:val="24"/>
          <w:lang w:val="en-GB"/>
        </w:rPr>
        <w:t>s</w:t>
      </w:r>
      <w:r w:rsidRPr="006E15D4">
        <w:rPr>
          <w:sz w:val="21"/>
          <w:szCs w:val="24"/>
          <w:lang w:val="en-GB"/>
        </w:rPr>
        <w:t xml:space="preserve"> </w:t>
      </w:r>
      <w:r w:rsidR="004A65E0" w:rsidRPr="006E15D4">
        <w:rPr>
          <w:sz w:val="21"/>
          <w:szCs w:val="24"/>
          <w:lang w:val="en-GB"/>
        </w:rPr>
        <w:t>that are directly involved with the delivery of your project.</w:t>
      </w:r>
      <w:r w:rsidR="00D873B6" w:rsidRPr="006E15D4">
        <w:rPr>
          <w:sz w:val="21"/>
          <w:szCs w:val="24"/>
          <w:lang w:val="en-GB"/>
        </w:rPr>
        <w:t xml:space="preserve"> (if applicable).</w:t>
      </w:r>
    </w:p>
    <w:tbl>
      <w:tblPr>
        <w:tblStyle w:val="GridTable1Light"/>
        <w:tblW w:w="9776" w:type="dxa"/>
        <w:tblLook w:val="04A0" w:firstRow="1" w:lastRow="0" w:firstColumn="1" w:lastColumn="0" w:noHBand="0" w:noVBand="1"/>
      </w:tblPr>
      <w:tblGrid>
        <w:gridCol w:w="3060"/>
        <w:gridCol w:w="6716"/>
      </w:tblGrid>
      <w:tr w:rsidR="008501C3" w:rsidRPr="006E15D4" w14:paraId="0106B6CB" w14:textId="77777777" w:rsidTr="00F910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tcPr>
          <w:p w14:paraId="12F4BA57" w14:textId="77777777" w:rsidR="008501C3" w:rsidRPr="006E15D4" w:rsidRDefault="008501C3">
            <w:pPr>
              <w:spacing w:after="160" w:line="259" w:lineRule="auto"/>
              <w:rPr>
                <w:rFonts w:ascii="IberPangea Text Light" w:hAnsi="IberPangea Text Light"/>
                <w:color w:val="008C38" w:themeColor="accent1"/>
                <w:sz w:val="21"/>
                <w:szCs w:val="24"/>
                <w:lang w:val="en-GB"/>
              </w:rPr>
            </w:pPr>
            <w:r w:rsidRPr="006E15D4">
              <w:rPr>
                <w:rFonts w:ascii="IberPangea Text Light" w:hAnsi="IberPangea Text Light"/>
                <w:color w:val="008C38" w:themeColor="accent1"/>
                <w:sz w:val="21"/>
                <w:szCs w:val="24"/>
                <w:lang w:val="en-GB"/>
              </w:rPr>
              <w:t>Key information</w:t>
            </w:r>
          </w:p>
        </w:tc>
        <w:tc>
          <w:tcPr>
            <w:tcW w:w="6716" w:type="dxa"/>
          </w:tcPr>
          <w:p w14:paraId="519D57B2" w14:textId="77777777" w:rsidR="008501C3" w:rsidRPr="006E15D4" w:rsidRDefault="008501C3">
            <w:pPr>
              <w:spacing w:after="160" w:line="259" w:lineRule="auto"/>
              <w:cnfStyle w:val="100000000000" w:firstRow="1" w:lastRow="0" w:firstColumn="0" w:lastColumn="0" w:oddVBand="0" w:evenVBand="0" w:oddHBand="0" w:evenHBand="0" w:firstRowFirstColumn="0" w:firstRowLastColumn="0" w:lastRowFirstColumn="0" w:lastRowLastColumn="0"/>
              <w:rPr>
                <w:rFonts w:ascii="IberPangea Text Light" w:hAnsi="IberPangea Text Light"/>
                <w:color w:val="008C38" w:themeColor="accent1"/>
                <w:sz w:val="21"/>
                <w:szCs w:val="24"/>
                <w:lang w:val="en-GB"/>
              </w:rPr>
            </w:pPr>
            <w:r w:rsidRPr="006E15D4">
              <w:rPr>
                <w:rFonts w:ascii="IberPangea Text Light" w:hAnsi="IberPangea Text Light"/>
                <w:color w:val="008C38" w:themeColor="accent1"/>
                <w:sz w:val="21"/>
                <w:szCs w:val="24"/>
                <w:lang w:val="en-GB"/>
              </w:rPr>
              <w:t>Answer</w:t>
            </w:r>
          </w:p>
        </w:tc>
      </w:tr>
      <w:tr w:rsidR="008501C3" w:rsidRPr="006E15D4" w14:paraId="1266CF39" w14:textId="77777777" w:rsidTr="00F910DB">
        <w:trPr>
          <w:trHeight w:val="300"/>
        </w:trPr>
        <w:tc>
          <w:tcPr>
            <w:cnfStyle w:val="001000000000" w:firstRow="0" w:lastRow="0" w:firstColumn="1" w:lastColumn="0" w:oddVBand="0" w:evenVBand="0" w:oddHBand="0" w:evenHBand="0" w:firstRowFirstColumn="0" w:firstRowLastColumn="0" w:lastRowFirstColumn="0" w:lastRowLastColumn="0"/>
            <w:tcW w:w="3060" w:type="dxa"/>
          </w:tcPr>
          <w:p w14:paraId="799F3653" w14:textId="1439E9FD" w:rsidR="008501C3" w:rsidRPr="006E15D4" w:rsidRDefault="008501C3">
            <w:pPr>
              <w:spacing w:after="160" w:line="259" w:lineRule="auto"/>
              <w:rPr>
                <w:rFonts w:ascii="IberPangea Text Light" w:hAnsi="IberPangea Text Light"/>
                <w:sz w:val="21"/>
                <w:szCs w:val="24"/>
                <w:lang w:val="en-GB"/>
              </w:rPr>
            </w:pPr>
            <w:r w:rsidRPr="006E15D4">
              <w:rPr>
                <w:rFonts w:ascii="IberPangea Text Light" w:hAnsi="IberPangea Text Light"/>
                <w:sz w:val="21"/>
                <w:szCs w:val="24"/>
                <w:lang w:val="en-GB"/>
              </w:rPr>
              <w:t xml:space="preserve">Partner contact person name </w:t>
            </w:r>
          </w:p>
        </w:tc>
        <w:tc>
          <w:tcPr>
            <w:tcW w:w="6716" w:type="dxa"/>
          </w:tcPr>
          <w:p w14:paraId="6BF41147" w14:textId="77777777" w:rsidR="008501C3" w:rsidRPr="006E15D4" w:rsidRDefault="008501C3">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8501C3" w:rsidRPr="00932B2E" w14:paraId="4FE7BC1E" w14:textId="77777777" w:rsidTr="00F910DB">
        <w:trPr>
          <w:trHeight w:val="300"/>
        </w:trPr>
        <w:tc>
          <w:tcPr>
            <w:cnfStyle w:val="001000000000" w:firstRow="0" w:lastRow="0" w:firstColumn="1" w:lastColumn="0" w:oddVBand="0" w:evenVBand="0" w:oddHBand="0" w:evenHBand="0" w:firstRowFirstColumn="0" w:firstRowLastColumn="0" w:lastRowFirstColumn="0" w:lastRowLastColumn="0"/>
            <w:tcW w:w="3060" w:type="dxa"/>
          </w:tcPr>
          <w:p w14:paraId="0D286652" w14:textId="74BD49DE" w:rsidR="008501C3" w:rsidRPr="006E15D4" w:rsidRDefault="008501C3">
            <w:pPr>
              <w:spacing w:after="160" w:line="259" w:lineRule="auto"/>
              <w:rPr>
                <w:rFonts w:ascii="IberPangea Text Light" w:hAnsi="IberPangea Text Light"/>
                <w:sz w:val="21"/>
                <w:szCs w:val="24"/>
                <w:lang w:val="en-GB"/>
              </w:rPr>
            </w:pPr>
            <w:r w:rsidRPr="006E15D4">
              <w:rPr>
                <w:rFonts w:ascii="IberPangea Text Light" w:hAnsi="IberPangea Text Light"/>
                <w:sz w:val="21"/>
                <w:szCs w:val="24"/>
                <w:lang w:val="en-GB"/>
              </w:rPr>
              <w:t>Partner contact person email address</w:t>
            </w:r>
          </w:p>
        </w:tc>
        <w:tc>
          <w:tcPr>
            <w:tcW w:w="6716" w:type="dxa"/>
          </w:tcPr>
          <w:p w14:paraId="61EA1C7F" w14:textId="77777777" w:rsidR="008501C3" w:rsidRPr="006E15D4" w:rsidRDefault="008501C3">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8501C3" w:rsidRPr="006E15D4" w14:paraId="071A559E" w14:textId="77777777" w:rsidTr="00F910DB">
        <w:trPr>
          <w:trHeight w:val="300"/>
        </w:trPr>
        <w:tc>
          <w:tcPr>
            <w:cnfStyle w:val="001000000000" w:firstRow="0" w:lastRow="0" w:firstColumn="1" w:lastColumn="0" w:oddVBand="0" w:evenVBand="0" w:oddHBand="0" w:evenHBand="0" w:firstRowFirstColumn="0" w:firstRowLastColumn="0" w:lastRowFirstColumn="0" w:lastRowLastColumn="0"/>
            <w:tcW w:w="3060" w:type="dxa"/>
          </w:tcPr>
          <w:p w14:paraId="0828A2A5" w14:textId="131B9F3E" w:rsidR="008501C3" w:rsidRPr="006E15D4" w:rsidRDefault="008501C3">
            <w:pPr>
              <w:spacing w:after="160" w:line="259" w:lineRule="auto"/>
              <w:rPr>
                <w:rFonts w:ascii="IberPangea Text Light" w:hAnsi="IberPangea Text Light"/>
                <w:sz w:val="21"/>
                <w:szCs w:val="24"/>
                <w:lang w:val="en-GB"/>
              </w:rPr>
            </w:pPr>
            <w:r w:rsidRPr="006E15D4">
              <w:rPr>
                <w:rFonts w:ascii="IberPangea Text Light" w:hAnsi="IberPangea Text Light"/>
                <w:sz w:val="21"/>
                <w:szCs w:val="24"/>
                <w:lang w:val="en-GB"/>
              </w:rPr>
              <w:t>Partner organisation name</w:t>
            </w:r>
          </w:p>
        </w:tc>
        <w:tc>
          <w:tcPr>
            <w:tcW w:w="6716" w:type="dxa"/>
          </w:tcPr>
          <w:p w14:paraId="19F43BF5" w14:textId="77777777" w:rsidR="008501C3" w:rsidRPr="006E15D4" w:rsidRDefault="008501C3">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8501C3" w:rsidRPr="006E15D4" w14:paraId="7DE51A0F" w14:textId="77777777" w:rsidTr="00F910DB">
        <w:trPr>
          <w:trHeight w:val="300"/>
        </w:trPr>
        <w:tc>
          <w:tcPr>
            <w:cnfStyle w:val="001000000000" w:firstRow="0" w:lastRow="0" w:firstColumn="1" w:lastColumn="0" w:oddVBand="0" w:evenVBand="0" w:oddHBand="0" w:evenHBand="0" w:firstRowFirstColumn="0" w:firstRowLastColumn="0" w:lastRowFirstColumn="0" w:lastRowLastColumn="0"/>
            <w:tcW w:w="3060" w:type="dxa"/>
          </w:tcPr>
          <w:p w14:paraId="185349AB" w14:textId="77777777" w:rsidR="008501C3" w:rsidRPr="006E15D4" w:rsidRDefault="008501C3">
            <w:pPr>
              <w:spacing w:after="160" w:line="259" w:lineRule="auto"/>
              <w:rPr>
                <w:rFonts w:ascii="IberPangea Text Light" w:hAnsi="IberPangea Text Light"/>
                <w:sz w:val="21"/>
                <w:szCs w:val="24"/>
                <w:lang w:val="en-GB"/>
              </w:rPr>
            </w:pPr>
            <w:r w:rsidRPr="006E15D4">
              <w:rPr>
                <w:rFonts w:ascii="IberPangea Text Light" w:hAnsi="IberPangea Text Light"/>
                <w:sz w:val="21"/>
                <w:szCs w:val="24"/>
                <w:lang w:val="en-GB"/>
              </w:rPr>
              <w:t>Type of organisation</w:t>
            </w:r>
          </w:p>
        </w:tc>
        <w:tc>
          <w:tcPr>
            <w:tcW w:w="6716" w:type="dxa"/>
          </w:tcPr>
          <w:p w14:paraId="4E3DF299" w14:textId="77777777" w:rsidR="008501C3" w:rsidRPr="006E15D4" w:rsidRDefault="008501C3">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8501C3" w:rsidRPr="006E15D4" w14:paraId="46BD5EAD" w14:textId="77777777" w:rsidTr="00F910DB">
        <w:trPr>
          <w:trHeight w:val="300"/>
        </w:trPr>
        <w:tc>
          <w:tcPr>
            <w:cnfStyle w:val="001000000000" w:firstRow="0" w:lastRow="0" w:firstColumn="1" w:lastColumn="0" w:oddVBand="0" w:evenVBand="0" w:oddHBand="0" w:evenHBand="0" w:firstRowFirstColumn="0" w:firstRowLastColumn="0" w:lastRowFirstColumn="0" w:lastRowLastColumn="0"/>
            <w:tcW w:w="3060" w:type="dxa"/>
          </w:tcPr>
          <w:p w14:paraId="5925B4F2" w14:textId="4CDE721A" w:rsidR="008501C3" w:rsidRPr="006E15D4" w:rsidRDefault="00E350AE">
            <w:pPr>
              <w:spacing w:after="160" w:line="259" w:lineRule="auto"/>
              <w:rPr>
                <w:rFonts w:ascii="IberPangea Text Light" w:hAnsi="IberPangea Text Light"/>
                <w:sz w:val="21"/>
                <w:szCs w:val="24"/>
                <w:lang w:val="en-GB"/>
              </w:rPr>
            </w:pPr>
            <w:r w:rsidRPr="006E15D4">
              <w:rPr>
                <w:rFonts w:ascii="IberPangea Text Light" w:hAnsi="IberPangea Text Light"/>
                <w:sz w:val="21"/>
                <w:szCs w:val="24"/>
                <w:lang w:val="en-GB"/>
              </w:rPr>
              <w:t>Relationship to lead applicant</w:t>
            </w:r>
          </w:p>
        </w:tc>
        <w:tc>
          <w:tcPr>
            <w:tcW w:w="6716" w:type="dxa"/>
          </w:tcPr>
          <w:p w14:paraId="169B9FBA" w14:textId="77777777" w:rsidR="008501C3" w:rsidRPr="006E15D4" w:rsidRDefault="008501C3">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8501C3" w:rsidRPr="00932B2E" w14:paraId="436D1214" w14:textId="77777777" w:rsidTr="00F910DB">
        <w:trPr>
          <w:trHeight w:val="300"/>
        </w:trPr>
        <w:tc>
          <w:tcPr>
            <w:cnfStyle w:val="001000000000" w:firstRow="0" w:lastRow="0" w:firstColumn="1" w:lastColumn="0" w:oddVBand="0" w:evenVBand="0" w:oddHBand="0" w:evenHBand="0" w:firstRowFirstColumn="0" w:firstRowLastColumn="0" w:lastRowFirstColumn="0" w:lastRowLastColumn="0"/>
            <w:tcW w:w="3060" w:type="dxa"/>
          </w:tcPr>
          <w:p w14:paraId="69E5DD8D" w14:textId="1DBE2771" w:rsidR="008501C3" w:rsidRPr="006E15D4" w:rsidRDefault="00467BEB">
            <w:pPr>
              <w:spacing w:after="160" w:line="259" w:lineRule="auto"/>
              <w:rPr>
                <w:rFonts w:ascii="IberPangea Text Light" w:hAnsi="IberPangea Text Light"/>
                <w:sz w:val="21"/>
                <w:szCs w:val="24"/>
                <w:lang w:val="en-GB"/>
              </w:rPr>
            </w:pPr>
            <w:r w:rsidRPr="006E15D4">
              <w:rPr>
                <w:rFonts w:ascii="IberPangea Text Light" w:hAnsi="IberPangea Text Light"/>
                <w:sz w:val="21"/>
                <w:szCs w:val="24"/>
                <w:lang w:val="en-GB"/>
              </w:rPr>
              <w:t>Declaration of any conflicts of interest</w:t>
            </w:r>
          </w:p>
        </w:tc>
        <w:tc>
          <w:tcPr>
            <w:tcW w:w="6716" w:type="dxa"/>
          </w:tcPr>
          <w:p w14:paraId="327147BC" w14:textId="77777777" w:rsidR="008501C3" w:rsidRPr="006E15D4" w:rsidRDefault="008501C3">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8501C3" w:rsidRPr="00932B2E" w14:paraId="4B787560" w14:textId="77777777" w:rsidTr="00F910DB">
        <w:trPr>
          <w:trHeight w:val="300"/>
        </w:trPr>
        <w:tc>
          <w:tcPr>
            <w:cnfStyle w:val="001000000000" w:firstRow="0" w:lastRow="0" w:firstColumn="1" w:lastColumn="0" w:oddVBand="0" w:evenVBand="0" w:oddHBand="0" w:evenHBand="0" w:firstRowFirstColumn="0" w:firstRowLastColumn="0" w:lastRowFirstColumn="0" w:lastRowLastColumn="0"/>
            <w:tcW w:w="3060" w:type="dxa"/>
          </w:tcPr>
          <w:p w14:paraId="4A5B69D9" w14:textId="6C4E1F2B" w:rsidR="008501C3" w:rsidRPr="006E15D4" w:rsidRDefault="00467BEB">
            <w:pPr>
              <w:spacing w:after="160" w:line="259" w:lineRule="auto"/>
              <w:rPr>
                <w:rFonts w:ascii="IberPangea Text Light" w:hAnsi="IberPangea Text Light"/>
                <w:sz w:val="21"/>
                <w:szCs w:val="24"/>
                <w:lang w:val="en-GB"/>
              </w:rPr>
            </w:pPr>
            <w:r w:rsidRPr="006E15D4">
              <w:rPr>
                <w:rFonts w:ascii="IberPangea Text Light" w:hAnsi="IberPangea Text Light"/>
                <w:sz w:val="21"/>
                <w:szCs w:val="24"/>
                <w:lang w:val="en-GB"/>
              </w:rPr>
              <w:t xml:space="preserve">Why are they supporting the project? </w:t>
            </w:r>
          </w:p>
        </w:tc>
        <w:tc>
          <w:tcPr>
            <w:tcW w:w="6716" w:type="dxa"/>
          </w:tcPr>
          <w:p w14:paraId="2FF888D8" w14:textId="77777777" w:rsidR="008501C3" w:rsidRPr="006E15D4" w:rsidRDefault="008501C3">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D72858" w:rsidRPr="006E15D4" w14:paraId="71A00F2D" w14:textId="77777777" w:rsidTr="00C26A36">
        <w:trPr>
          <w:trHeight w:val="890"/>
        </w:trPr>
        <w:tc>
          <w:tcPr>
            <w:cnfStyle w:val="001000000000" w:firstRow="0" w:lastRow="0" w:firstColumn="1" w:lastColumn="0" w:oddVBand="0" w:evenVBand="0" w:oddHBand="0" w:evenHBand="0" w:firstRowFirstColumn="0" w:firstRowLastColumn="0" w:lastRowFirstColumn="0" w:lastRowLastColumn="0"/>
            <w:tcW w:w="3060" w:type="dxa"/>
          </w:tcPr>
          <w:p w14:paraId="1D58CB1C" w14:textId="77777777" w:rsidR="00D72858" w:rsidRPr="006E15D4" w:rsidRDefault="00D72858" w:rsidP="0013506B">
            <w:pPr>
              <w:spacing w:after="160" w:line="259" w:lineRule="auto"/>
              <w:rPr>
                <w:rFonts w:ascii="IberPangea Text Light" w:hAnsi="IberPangea Text Light"/>
                <w:sz w:val="21"/>
                <w:szCs w:val="24"/>
                <w:lang w:val="en-GB"/>
              </w:rPr>
            </w:pPr>
            <w:r w:rsidRPr="006E15D4">
              <w:rPr>
                <w:rFonts w:ascii="IberPangea Text Light" w:hAnsi="IberPangea Text Light"/>
                <w:sz w:val="21"/>
                <w:szCs w:val="24"/>
                <w:lang w:val="en-GB"/>
              </w:rPr>
              <w:t>Letter/email of support</w:t>
            </w:r>
          </w:p>
          <w:p w14:paraId="61181215" w14:textId="5B34472A" w:rsidR="00D72858" w:rsidRPr="006E15D4" w:rsidRDefault="00D72858" w:rsidP="0013506B">
            <w:pPr>
              <w:rPr>
                <w:rFonts w:ascii="IberPangea Text Light" w:hAnsi="IberPangea Text Light"/>
                <w:b w:val="0"/>
                <w:bCs w:val="0"/>
                <w:lang w:val="en-GB"/>
              </w:rPr>
            </w:pPr>
            <w:r w:rsidRPr="006E15D4">
              <w:rPr>
                <w:rFonts w:ascii="IberPangea Text Light" w:hAnsi="IberPangea Text Light"/>
                <w:b w:val="0"/>
                <w:bCs w:val="0"/>
                <w:lang w:val="en-GB"/>
              </w:rPr>
              <w:t>Yes – proceed</w:t>
            </w:r>
          </w:p>
          <w:p w14:paraId="673BCC19" w14:textId="71F19028" w:rsidR="00D72858" w:rsidRPr="006E15D4" w:rsidRDefault="00D72858" w:rsidP="0013506B">
            <w:pPr>
              <w:rPr>
                <w:rFonts w:ascii="IberPangea Text Light" w:hAnsi="IberPangea Text Light"/>
                <w:sz w:val="21"/>
                <w:szCs w:val="24"/>
                <w:lang w:val="en-GB"/>
              </w:rPr>
            </w:pPr>
            <w:r w:rsidRPr="006E15D4">
              <w:rPr>
                <w:rFonts w:ascii="IberPangea Text Light" w:hAnsi="IberPangea Text Light"/>
                <w:b w:val="0"/>
                <w:bCs w:val="0"/>
                <w:lang w:val="en-GB"/>
              </w:rPr>
              <w:t>No – request letter/email</w:t>
            </w:r>
          </w:p>
        </w:tc>
        <w:tc>
          <w:tcPr>
            <w:tcW w:w="6716" w:type="dxa"/>
          </w:tcPr>
          <w:p w14:paraId="7C11CE52" w14:textId="054F383D" w:rsidR="00D72858" w:rsidRPr="006E15D4" w:rsidRDefault="00D72858">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bl>
    <w:p w14:paraId="24BCA0F0" w14:textId="77777777" w:rsidR="008501C3" w:rsidRPr="006E15D4" w:rsidRDefault="008501C3" w:rsidP="008501C3">
      <w:pPr>
        <w:pStyle w:val="BodyText1"/>
        <w:rPr>
          <w:sz w:val="21"/>
          <w:szCs w:val="24"/>
          <w:lang w:val="en-GB"/>
        </w:rPr>
      </w:pPr>
    </w:p>
    <w:p w14:paraId="2661F900" w14:textId="77777777" w:rsidR="00E762AB" w:rsidRPr="006E15D4" w:rsidRDefault="00E762AB">
      <w:pPr>
        <w:rPr>
          <w:rFonts w:ascii="IberPangea Text Medium" w:eastAsia="Times New Roman" w:hAnsi="IberPangea Text Medium" w:cs="Times New Roman"/>
          <w:color w:val="008C38" w:themeColor="accent1"/>
          <w:sz w:val="52"/>
          <w:szCs w:val="24"/>
          <w:lang w:val="en-GB"/>
        </w:rPr>
      </w:pPr>
      <w:r w:rsidRPr="006E15D4">
        <w:rPr>
          <w:sz w:val="21"/>
          <w:szCs w:val="24"/>
          <w:lang w:val="en-GB"/>
        </w:rPr>
        <w:br w:type="page"/>
      </w:r>
    </w:p>
    <w:p w14:paraId="038C3091" w14:textId="77958CD2" w:rsidR="009A1013" w:rsidRPr="006E15D4" w:rsidRDefault="00434FDB" w:rsidP="004A65E0">
      <w:pPr>
        <w:pStyle w:val="Heading1"/>
        <w:rPr>
          <w:sz w:val="52"/>
          <w:szCs w:val="24"/>
          <w:lang w:val="en-GB"/>
        </w:rPr>
      </w:pPr>
      <w:r w:rsidRPr="006E15D4">
        <w:rPr>
          <w:sz w:val="52"/>
          <w:szCs w:val="24"/>
          <w:lang w:val="en-GB"/>
        </w:rPr>
        <w:t xml:space="preserve">Your </w:t>
      </w:r>
      <w:r w:rsidR="003A00C9" w:rsidRPr="006E15D4">
        <w:rPr>
          <w:sz w:val="52"/>
          <w:szCs w:val="24"/>
          <w:lang w:val="en-GB"/>
        </w:rPr>
        <w:t>P</w:t>
      </w:r>
      <w:r w:rsidRPr="006E15D4">
        <w:rPr>
          <w:sz w:val="52"/>
          <w:szCs w:val="24"/>
          <w:lang w:val="en-GB"/>
        </w:rPr>
        <w:t xml:space="preserve">roject </w:t>
      </w:r>
    </w:p>
    <w:tbl>
      <w:tblPr>
        <w:tblStyle w:val="GridTable1Light"/>
        <w:tblW w:w="9776" w:type="dxa"/>
        <w:tblLook w:val="04A0" w:firstRow="1" w:lastRow="0" w:firstColumn="1" w:lastColumn="0" w:noHBand="0" w:noVBand="1"/>
      </w:tblPr>
      <w:tblGrid>
        <w:gridCol w:w="3964"/>
        <w:gridCol w:w="5812"/>
      </w:tblGrid>
      <w:tr w:rsidR="0051189E" w:rsidRPr="006E15D4" w14:paraId="16161D13" w14:textId="77777777" w:rsidTr="00D72858">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776" w:type="dxa"/>
            <w:gridSpan w:val="2"/>
          </w:tcPr>
          <w:p w14:paraId="2B24BDEF" w14:textId="57EBA1AE" w:rsidR="0051189E" w:rsidRPr="006E15D4" w:rsidRDefault="00E944B2" w:rsidP="0051189E">
            <w:pPr>
              <w:spacing w:after="160" w:line="259" w:lineRule="auto"/>
              <w:rPr>
                <w:rFonts w:ascii="IberPangea Text Light" w:hAnsi="IberPangea Text Light"/>
                <w:sz w:val="21"/>
                <w:szCs w:val="24"/>
                <w:lang w:val="en-GB"/>
              </w:rPr>
            </w:pPr>
            <w:bookmarkStart w:id="1" w:name="_Hlk208820370"/>
            <w:r w:rsidRPr="006E15D4">
              <w:rPr>
                <w:rFonts w:ascii="IberPangea Text Light" w:hAnsi="IberPangea Text Light"/>
                <w:sz w:val="21"/>
                <w:szCs w:val="24"/>
                <w:lang w:val="en-GB"/>
              </w:rPr>
              <w:t>Project title</w:t>
            </w:r>
            <w:r w:rsidR="0020747B" w:rsidRPr="006E15D4">
              <w:rPr>
                <w:rFonts w:ascii="IberPangea Text Light" w:hAnsi="IberPangea Text Light"/>
                <w:sz w:val="21"/>
                <w:szCs w:val="24"/>
                <w:lang w:val="en-GB"/>
              </w:rPr>
              <w:t>:</w:t>
            </w:r>
            <w:r w:rsidRPr="006E15D4">
              <w:rPr>
                <w:rFonts w:ascii="IberPangea Text Light" w:hAnsi="IberPangea Text Light"/>
                <w:sz w:val="21"/>
                <w:szCs w:val="24"/>
                <w:lang w:val="en-GB"/>
              </w:rPr>
              <w:t xml:space="preserve"> </w:t>
            </w:r>
          </w:p>
          <w:p w14:paraId="31B20928" w14:textId="65F1EFB4" w:rsidR="00987198" w:rsidRPr="006E15D4" w:rsidRDefault="00B8214A" w:rsidP="0051189E">
            <w:pPr>
              <w:spacing w:after="160" w:line="259" w:lineRule="auto"/>
              <w:rPr>
                <w:rFonts w:ascii="IberPangea Text Light" w:hAnsi="IberPangea Text Light"/>
                <w:b w:val="0"/>
                <w:bCs w:val="0"/>
                <w:i/>
                <w:iCs/>
                <w:sz w:val="18"/>
                <w:szCs w:val="18"/>
                <w:lang w:val="en-GB"/>
              </w:rPr>
            </w:pPr>
            <w:r w:rsidRPr="006E15D4">
              <w:rPr>
                <w:rFonts w:ascii="IberPangea Text Light" w:hAnsi="IberPangea Text Light"/>
                <w:b w:val="0"/>
                <w:szCs w:val="20"/>
                <w:lang w:val="en-GB"/>
              </w:rPr>
              <w:t>The title of your project will be used throughout the award process. Keep it short – max 6 words.</w:t>
            </w:r>
          </w:p>
        </w:tc>
      </w:tr>
      <w:tr w:rsidR="00176C52" w:rsidRPr="00932B2E" w14:paraId="49D821B7" w14:textId="77777777" w:rsidTr="00D72858">
        <w:trPr>
          <w:trHeight w:val="389"/>
        </w:trPr>
        <w:tc>
          <w:tcPr>
            <w:cnfStyle w:val="001000000000" w:firstRow="0" w:lastRow="0" w:firstColumn="1" w:lastColumn="0" w:oddVBand="0" w:evenVBand="0" w:oddHBand="0" w:evenHBand="0" w:firstRowFirstColumn="0" w:firstRowLastColumn="0" w:lastRowFirstColumn="0" w:lastRowLastColumn="0"/>
            <w:tcW w:w="9776" w:type="dxa"/>
            <w:gridSpan w:val="2"/>
          </w:tcPr>
          <w:p w14:paraId="61253670" w14:textId="22C6013D" w:rsidR="00176C52" w:rsidRPr="006E15D4" w:rsidRDefault="00176C52" w:rsidP="0051189E">
            <w:pPr>
              <w:rPr>
                <w:rFonts w:ascii="IberPangea Text Light" w:hAnsi="IberPangea Text Light"/>
                <w:bCs w:val="0"/>
                <w:sz w:val="21"/>
                <w:szCs w:val="24"/>
                <w:lang w:val="en-GB"/>
              </w:rPr>
            </w:pPr>
            <w:r w:rsidRPr="006E15D4">
              <w:rPr>
                <w:rFonts w:ascii="IberPangea Text Light" w:hAnsi="IberPangea Text Light"/>
                <w:bCs w:val="0"/>
                <w:sz w:val="21"/>
                <w:szCs w:val="24"/>
                <w:lang w:val="en-GB"/>
              </w:rPr>
              <w:t xml:space="preserve">Project summary </w:t>
            </w:r>
            <w:r w:rsidR="00705318" w:rsidRPr="006E15D4">
              <w:rPr>
                <w:rFonts w:ascii="IberPangea Text Light" w:hAnsi="IberPangea Text Light"/>
                <w:bCs w:val="0"/>
                <w:sz w:val="21"/>
                <w:szCs w:val="24"/>
                <w:lang w:val="en-GB"/>
              </w:rPr>
              <w:t xml:space="preserve">(Max </w:t>
            </w:r>
            <w:r w:rsidR="006942B6" w:rsidRPr="006E15D4">
              <w:rPr>
                <w:rFonts w:ascii="IberPangea Text Light" w:hAnsi="IberPangea Text Light"/>
                <w:bCs w:val="0"/>
                <w:sz w:val="21"/>
                <w:szCs w:val="24"/>
                <w:lang w:val="en-GB"/>
              </w:rPr>
              <w:t>350</w:t>
            </w:r>
            <w:r w:rsidR="00705318" w:rsidRPr="006E15D4">
              <w:rPr>
                <w:rFonts w:ascii="IberPangea Text Light" w:hAnsi="IberPangea Text Light"/>
                <w:bCs w:val="0"/>
                <w:sz w:val="21"/>
                <w:szCs w:val="24"/>
                <w:lang w:val="en-GB"/>
              </w:rPr>
              <w:t xml:space="preserve"> words)</w:t>
            </w:r>
            <w:r w:rsidR="0020747B" w:rsidRPr="006E15D4">
              <w:rPr>
                <w:rFonts w:ascii="IberPangea Text Light" w:hAnsi="IberPangea Text Light"/>
                <w:bCs w:val="0"/>
                <w:sz w:val="21"/>
                <w:szCs w:val="24"/>
                <w:lang w:val="en-GB"/>
              </w:rPr>
              <w:t>:</w:t>
            </w:r>
          </w:p>
          <w:p w14:paraId="23DD62BC" w14:textId="62A05311" w:rsidR="00705318" w:rsidRPr="006E15D4" w:rsidRDefault="00E42754" w:rsidP="0051189E">
            <w:pPr>
              <w:rPr>
                <w:rFonts w:ascii="IberPangea Text Light" w:hAnsi="IberPangea Text Light"/>
                <w:sz w:val="18"/>
                <w:szCs w:val="18"/>
                <w:lang w:val="en-GB"/>
              </w:rPr>
            </w:pPr>
            <w:r w:rsidRPr="006E15D4">
              <w:rPr>
                <w:rFonts w:ascii="IberPangea Text Light" w:hAnsi="IberPangea Text Light"/>
                <w:b w:val="0"/>
                <w:szCs w:val="20"/>
                <w:lang w:val="en-GB"/>
              </w:rPr>
              <w:t>Provide a summary of what your project aims to achieve, who it will help</w:t>
            </w:r>
            <w:r w:rsidR="23A44601" w:rsidRPr="006E15D4">
              <w:rPr>
                <w:rFonts w:ascii="IberPangea Text Light" w:hAnsi="IberPangea Text Light"/>
                <w:b w:val="0"/>
                <w:szCs w:val="20"/>
                <w:lang w:val="en-GB"/>
              </w:rPr>
              <w:t>,</w:t>
            </w:r>
            <w:r w:rsidR="0E7C698D" w:rsidRPr="006E15D4">
              <w:rPr>
                <w:rFonts w:ascii="IberPangea Text Light" w:hAnsi="IberPangea Text Light"/>
                <w:b w:val="0"/>
                <w:szCs w:val="20"/>
                <w:lang w:val="en-GB"/>
              </w:rPr>
              <w:t xml:space="preserve"> </w:t>
            </w:r>
            <w:r w:rsidRPr="006E15D4">
              <w:rPr>
                <w:rFonts w:ascii="IberPangea Text Light" w:hAnsi="IberPangea Text Light"/>
                <w:b w:val="0"/>
                <w:szCs w:val="20"/>
                <w:lang w:val="en-GB"/>
              </w:rPr>
              <w:t>what you will deliver or aim to find out</w:t>
            </w:r>
            <w:r w:rsidR="0CD794B1" w:rsidRPr="006E15D4">
              <w:rPr>
                <w:rFonts w:ascii="IberPangea Text Light" w:hAnsi="IberPangea Text Light"/>
                <w:b w:val="0"/>
                <w:szCs w:val="20"/>
                <w:lang w:val="en-GB"/>
              </w:rPr>
              <w:t xml:space="preserve"> and if it’s a new project or continuation of an existing one</w:t>
            </w:r>
            <w:r w:rsidR="0E7C698D" w:rsidRPr="006E15D4">
              <w:rPr>
                <w:rFonts w:ascii="IberPangea Text Light" w:hAnsi="IberPangea Text Light"/>
                <w:b w:val="0"/>
                <w:szCs w:val="20"/>
                <w:lang w:val="en-GB"/>
              </w:rPr>
              <w:t>.</w:t>
            </w:r>
            <w:r w:rsidRPr="006E15D4">
              <w:rPr>
                <w:rFonts w:ascii="IberPangea Text Light" w:hAnsi="IberPangea Text Light"/>
                <w:b w:val="0"/>
                <w:szCs w:val="20"/>
                <w:lang w:val="en-GB"/>
              </w:rPr>
              <w:t xml:space="preserve"> This summary may be made public if your application is successful</w:t>
            </w:r>
            <w:r w:rsidR="0032439F" w:rsidRPr="006E15D4">
              <w:rPr>
                <w:rFonts w:ascii="IberPangea Text Light" w:hAnsi="IberPangea Text Light"/>
                <w:b w:val="0"/>
                <w:szCs w:val="20"/>
                <w:lang w:val="en-GB"/>
              </w:rPr>
              <w:t>.</w:t>
            </w:r>
          </w:p>
          <w:p w14:paraId="47CFB2F9" w14:textId="77777777" w:rsidR="00705318" w:rsidRPr="006E15D4" w:rsidRDefault="00705318" w:rsidP="0051189E">
            <w:pPr>
              <w:rPr>
                <w:rFonts w:ascii="IberPangea Text Light" w:hAnsi="IberPangea Text Light"/>
                <w:sz w:val="18"/>
                <w:szCs w:val="18"/>
                <w:lang w:val="en-GB"/>
              </w:rPr>
            </w:pPr>
          </w:p>
          <w:p w14:paraId="75D92FF7" w14:textId="77777777" w:rsidR="00705318" w:rsidRPr="006E15D4" w:rsidRDefault="00705318" w:rsidP="0051189E">
            <w:pPr>
              <w:rPr>
                <w:rFonts w:ascii="IberPangea Text Light" w:hAnsi="IberPangea Text Light"/>
                <w:sz w:val="18"/>
                <w:szCs w:val="18"/>
                <w:lang w:val="en-GB"/>
              </w:rPr>
            </w:pPr>
          </w:p>
          <w:p w14:paraId="189C93A0" w14:textId="131FEADF" w:rsidR="00705318" w:rsidRPr="006E15D4" w:rsidRDefault="00705318" w:rsidP="0051189E">
            <w:pPr>
              <w:rPr>
                <w:rFonts w:ascii="IberPangea Text Light" w:hAnsi="IberPangea Text Light"/>
                <w:sz w:val="18"/>
                <w:szCs w:val="18"/>
                <w:lang w:val="en-GB"/>
              </w:rPr>
            </w:pPr>
          </w:p>
        </w:tc>
      </w:tr>
      <w:tr w:rsidR="2E34DBEC" w:rsidRPr="00932B2E" w14:paraId="6C1CE7C5" w14:textId="77777777" w:rsidTr="007D4030">
        <w:trPr>
          <w:trHeight w:val="389"/>
        </w:trPr>
        <w:tc>
          <w:tcPr>
            <w:cnfStyle w:val="001000000000" w:firstRow="0" w:lastRow="0" w:firstColumn="1" w:lastColumn="0" w:oddVBand="0" w:evenVBand="0" w:oddHBand="0" w:evenHBand="0" w:firstRowFirstColumn="0" w:firstRowLastColumn="0" w:lastRowFirstColumn="0" w:lastRowLastColumn="0"/>
            <w:tcW w:w="3964" w:type="dxa"/>
          </w:tcPr>
          <w:p w14:paraId="552BB88E" w14:textId="088DFD07" w:rsidR="727AB8ED" w:rsidRPr="006E15D4" w:rsidRDefault="727AB8ED" w:rsidP="2E34DBEC">
            <w:pPr>
              <w:rPr>
                <w:rFonts w:ascii="IberPangea Text Light" w:hAnsi="IberPangea Text Light"/>
                <w:color w:val="auto"/>
                <w:sz w:val="21"/>
                <w:szCs w:val="24"/>
                <w:lang w:val="en-GB"/>
              </w:rPr>
            </w:pPr>
            <w:r w:rsidRPr="006E15D4">
              <w:rPr>
                <w:rFonts w:ascii="IberPangea Text Light" w:hAnsi="IberPangea Text Light"/>
                <w:color w:val="auto"/>
                <w:sz w:val="21"/>
                <w:szCs w:val="24"/>
                <w:lang w:val="en-GB"/>
              </w:rPr>
              <w:t>Funding need</w:t>
            </w:r>
          </w:p>
          <w:p w14:paraId="68110691" w14:textId="3B9F9435" w:rsidR="727AB8ED" w:rsidRPr="006E15D4" w:rsidRDefault="727AB8ED" w:rsidP="2E34DBEC">
            <w:pPr>
              <w:rPr>
                <w:rFonts w:ascii="IberPangea Text Light" w:hAnsi="IberPangea Text Light"/>
                <w:i/>
                <w:iCs/>
                <w:sz w:val="18"/>
                <w:szCs w:val="18"/>
                <w:lang w:val="en-GB"/>
              </w:rPr>
            </w:pPr>
            <w:r w:rsidRPr="006E15D4">
              <w:rPr>
                <w:rFonts w:ascii="IberPangea Text Light" w:hAnsi="IberPangea Text Light"/>
                <w:b w:val="0"/>
                <w:szCs w:val="20"/>
                <w:lang w:val="en-GB"/>
              </w:rPr>
              <w:t xml:space="preserve">If a continuation of an </w:t>
            </w:r>
            <w:r w:rsidR="4189EF55" w:rsidRPr="006E15D4">
              <w:rPr>
                <w:rFonts w:ascii="IberPangea Text Light" w:hAnsi="IberPangea Text Light"/>
                <w:b w:val="0"/>
                <w:szCs w:val="20"/>
                <w:lang w:val="en-GB"/>
              </w:rPr>
              <w:t>existing</w:t>
            </w:r>
            <w:r w:rsidRPr="006E15D4">
              <w:rPr>
                <w:rFonts w:ascii="IberPangea Text Light" w:hAnsi="IberPangea Text Light"/>
                <w:b w:val="0"/>
                <w:szCs w:val="20"/>
                <w:lang w:val="en-GB"/>
              </w:rPr>
              <w:t xml:space="preserve"> project, confirm how it’s been funded, why it’s needed now </w:t>
            </w:r>
            <w:r w:rsidR="4CAF2A79" w:rsidRPr="006E15D4">
              <w:rPr>
                <w:rFonts w:ascii="IberPangea Text Light" w:hAnsi="IberPangea Text Light"/>
                <w:b w:val="0"/>
                <w:szCs w:val="20"/>
                <w:lang w:val="en-GB"/>
              </w:rPr>
              <w:t>and plans for funding when this funding ends.</w:t>
            </w:r>
          </w:p>
        </w:tc>
        <w:tc>
          <w:tcPr>
            <w:tcW w:w="5812" w:type="dxa"/>
          </w:tcPr>
          <w:p w14:paraId="7C524DD8" w14:textId="1A38409F" w:rsidR="2E34DBEC" w:rsidRPr="006E15D4" w:rsidRDefault="2E34DBEC" w:rsidP="2E34DBEC">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2C5B47" w:rsidRPr="006E15D4" w14:paraId="23312A51" w14:textId="77777777" w:rsidTr="007D4030">
        <w:trPr>
          <w:trHeight w:val="389"/>
        </w:trPr>
        <w:tc>
          <w:tcPr>
            <w:cnfStyle w:val="001000000000" w:firstRow="0" w:lastRow="0" w:firstColumn="1" w:lastColumn="0" w:oddVBand="0" w:evenVBand="0" w:oddHBand="0" w:evenHBand="0" w:firstRowFirstColumn="0" w:firstRowLastColumn="0" w:lastRowFirstColumn="0" w:lastRowLastColumn="0"/>
            <w:tcW w:w="3964" w:type="dxa"/>
          </w:tcPr>
          <w:p w14:paraId="1981DD17" w14:textId="6FD41866" w:rsidR="002C5B47" w:rsidRPr="006E15D4" w:rsidRDefault="002C5B47" w:rsidP="0051189E">
            <w:pPr>
              <w:rPr>
                <w:rFonts w:ascii="IberPangea Text Light" w:hAnsi="IberPangea Text Light"/>
                <w:bCs w:val="0"/>
                <w:sz w:val="21"/>
                <w:szCs w:val="24"/>
                <w:lang w:val="en-GB"/>
              </w:rPr>
            </w:pPr>
            <w:r w:rsidRPr="006E15D4">
              <w:rPr>
                <w:rFonts w:ascii="IberPangea Text Light" w:hAnsi="IberPangea Text Light"/>
                <w:bCs w:val="0"/>
                <w:sz w:val="21"/>
                <w:szCs w:val="24"/>
                <w:lang w:val="en-GB"/>
              </w:rPr>
              <w:t>Project start date</w:t>
            </w:r>
          </w:p>
        </w:tc>
        <w:tc>
          <w:tcPr>
            <w:tcW w:w="5812" w:type="dxa"/>
          </w:tcPr>
          <w:p w14:paraId="260B866F" w14:textId="77777777" w:rsidR="002C5B47" w:rsidRPr="006E15D4" w:rsidRDefault="002C5B47" w:rsidP="0051189E">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2C5B47" w:rsidRPr="006E15D4" w14:paraId="35C6DD23" w14:textId="77777777" w:rsidTr="007D4030">
        <w:trPr>
          <w:trHeight w:val="389"/>
        </w:trPr>
        <w:tc>
          <w:tcPr>
            <w:cnfStyle w:val="001000000000" w:firstRow="0" w:lastRow="0" w:firstColumn="1" w:lastColumn="0" w:oddVBand="0" w:evenVBand="0" w:oddHBand="0" w:evenHBand="0" w:firstRowFirstColumn="0" w:firstRowLastColumn="0" w:lastRowFirstColumn="0" w:lastRowLastColumn="0"/>
            <w:tcW w:w="3964" w:type="dxa"/>
          </w:tcPr>
          <w:p w14:paraId="749ACD46" w14:textId="3537172A" w:rsidR="002C5B47" w:rsidRPr="006E15D4" w:rsidRDefault="002C5B47" w:rsidP="0051189E">
            <w:pPr>
              <w:rPr>
                <w:rFonts w:ascii="IberPangea Text Light" w:hAnsi="IberPangea Text Light"/>
                <w:bCs w:val="0"/>
                <w:sz w:val="21"/>
                <w:szCs w:val="24"/>
                <w:lang w:val="en-GB"/>
              </w:rPr>
            </w:pPr>
            <w:r w:rsidRPr="006E15D4">
              <w:rPr>
                <w:rFonts w:ascii="IberPangea Text Light" w:hAnsi="IberPangea Text Light"/>
                <w:bCs w:val="0"/>
                <w:sz w:val="21"/>
                <w:szCs w:val="24"/>
                <w:lang w:val="en-GB"/>
              </w:rPr>
              <w:t>Project end date</w:t>
            </w:r>
          </w:p>
        </w:tc>
        <w:tc>
          <w:tcPr>
            <w:tcW w:w="5812" w:type="dxa"/>
          </w:tcPr>
          <w:p w14:paraId="71C1E04D" w14:textId="77777777" w:rsidR="002C5B47" w:rsidRPr="006E15D4" w:rsidRDefault="002C5B47" w:rsidP="0051189E">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A125BB" w:rsidRPr="00932B2E" w14:paraId="371024C8" w14:textId="77777777" w:rsidTr="007D4030">
        <w:trPr>
          <w:trHeight w:val="389"/>
        </w:trPr>
        <w:tc>
          <w:tcPr>
            <w:cnfStyle w:val="001000000000" w:firstRow="0" w:lastRow="0" w:firstColumn="1" w:lastColumn="0" w:oddVBand="0" w:evenVBand="0" w:oddHBand="0" w:evenHBand="0" w:firstRowFirstColumn="0" w:firstRowLastColumn="0" w:lastRowFirstColumn="0" w:lastRowLastColumn="0"/>
            <w:tcW w:w="3964" w:type="dxa"/>
          </w:tcPr>
          <w:p w14:paraId="773C44FA" w14:textId="77777777" w:rsidR="00D72858" w:rsidRPr="006E15D4" w:rsidRDefault="00A125BB" w:rsidP="00D72858">
            <w:pPr>
              <w:rPr>
                <w:rFonts w:ascii="IberPangea Text Light" w:hAnsi="IberPangea Text Light"/>
                <w:sz w:val="21"/>
                <w:szCs w:val="24"/>
                <w:lang w:val="en-GB"/>
              </w:rPr>
            </w:pPr>
            <w:r w:rsidRPr="006E15D4">
              <w:rPr>
                <w:rFonts w:ascii="IberPangea Text Light" w:hAnsi="IberPangea Text Light"/>
                <w:sz w:val="21"/>
                <w:szCs w:val="24"/>
                <w:lang w:val="en-GB"/>
              </w:rPr>
              <w:t xml:space="preserve">Project location </w:t>
            </w:r>
          </w:p>
          <w:p w14:paraId="038BF409" w14:textId="275DC69A" w:rsidR="00D41C71" w:rsidRPr="006E15D4" w:rsidRDefault="007D4030" w:rsidP="00D72858">
            <w:pPr>
              <w:rPr>
                <w:rFonts w:ascii="IberPangea Text Light" w:hAnsi="IberPangea Text Light"/>
                <w:b w:val="0"/>
                <w:szCs w:val="20"/>
                <w:lang w:val="en-GB"/>
              </w:rPr>
            </w:pPr>
            <w:r>
              <w:rPr>
                <w:rFonts w:ascii="IberPangea Text Light" w:hAnsi="IberPangea Text Light"/>
                <w:b w:val="0"/>
                <w:szCs w:val="20"/>
                <w:lang w:val="en-GB"/>
              </w:rPr>
              <w:t>P</w:t>
            </w:r>
            <w:r w:rsidR="00D41C71" w:rsidRPr="006E15D4">
              <w:rPr>
                <w:rFonts w:ascii="IberPangea Text Light" w:hAnsi="IberPangea Text Light"/>
                <w:b w:val="0"/>
                <w:szCs w:val="20"/>
                <w:lang w:val="en-GB"/>
              </w:rPr>
              <w:t>rovide project location information including address, postcode and local authority area.</w:t>
            </w:r>
          </w:p>
          <w:p w14:paraId="696617B3" w14:textId="6B4477A6" w:rsidR="00D41C71" w:rsidRPr="006E15D4" w:rsidRDefault="46FA625F" w:rsidP="00D72858">
            <w:pPr>
              <w:rPr>
                <w:rFonts w:ascii="IberPangea Text Light" w:hAnsi="IberPangea Text Light"/>
                <w:i/>
                <w:sz w:val="18"/>
                <w:szCs w:val="18"/>
                <w:lang w:val="en-GB"/>
              </w:rPr>
            </w:pPr>
            <w:r w:rsidRPr="006E15D4">
              <w:rPr>
                <w:rFonts w:ascii="IberPangea Text Light" w:hAnsi="IberPangea Text Light"/>
                <w:b w:val="0"/>
                <w:szCs w:val="20"/>
                <w:lang w:val="en-GB"/>
              </w:rPr>
              <w:t>If the project spans multiple sites, list all locations and indicate the primary address location.</w:t>
            </w:r>
          </w:p>
        </w:tc>
        <w:tc>
          <w:tcPr>
            <w:tcW w:w="5812" w:type="dxa"/>
          </w:tcPr>
          <w:p w14:paraId="27A9C5A5" w14:textId="1FE751A2" w:rsidR="00A125BB" w:rsidRPr="006E15D4" w:rsidRDefault="00A125BB" w:rsidP="0051189E">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D630F5" w:rsidRPr="00932B2E" w14:paraId="25E91D68" w14:textId="77777777" w:rsidTr="007D4030">
        <w:trPr>
          <w:trHeight w:val="471"/>
        </w:trPr>
        <w:tc>
          <w:tcPr>
            <w:cnfStyle w:val="001000000000" w:firstRow="0" w:lastRow="0" w:firstColumn="1" w:lastColumn="0" w:oddVBand="0" w:evenVBand="0" w:oddHBand="0" w:evenHBand="0" w:firstRowFirstColumn="0" w:firstRowLastColumn="0" w:lastRowFirstColumn="0" w:lastRowLastColumn="0"/>
            <w:tcW w:w="3964" w:type="dxa"/>
          </w:tcPr>
          <w:p w14:paraId="5BB09702" w14:textId="77777777" w:rsidR="00D630F5" w:rsidRPr="006E15D4" w:rsidRDefault="00D630F5" w:rsidP="00E26911">
            <w:pPr>
              <w:rPr>
                <w:rFonts w:ascii="IberPangea Text Light" w:hAnsi="IberPangea Text Light"/>
                <w:b w:val="0"/>
                <w:sz w:val="21"/>
                <w:szCs w:val="24"/>
                <w:lang w:val="en-GB"/>
              </w:rPr>
            </w:pPr>
            <w:r w:rsidRPr="006E15D4">
              <w:rPr>
                <w:rFonts w:ascii="IberPangea Text Light" w:hAnsi="IberPangea Text Light"/>
                <w:bCs w:val="0"/>
                <w:sz w:val="21"/>
                <w:szCs w:val="24"/>
                <w:lang w:val="en-GB"/>
              </w:rPr>
              <w:t>Community Council area(s) which represents the geographical area(s) your project will benefit</w:t>
            </w:r>
          </w:p>
          <w:p w14:paraId="7BF8AE5F" w14:textId="36C52C1E" w:rsidR="001671A0" w:rsidRPr="006E15D4" w:rsidRDefault="001671A0" w:rsidP="00E26911">
            <w:pPr>
              <w:rPr>
                <w:rFonts w:ascii="IberPangea Text Light" w:hAnsi="IberPangea Text Light"/>
                <w:bCs w:val="0"/>
                <w:sz w:val="21"/>
                <w:szCs w:val="24"/>
                <w:lang w:val="en-GB"/>
              </w:rPr>
            </w:pPr>
            <w:r w:rsidRPr="006E15D4">
              <w:rPr>
                <w:rFonts w:ascii="IberPangea Text Light" w:hAnsi="IberPangea Text Light"/>
                <w:b w:val="0"/>
                <w:szCs w:val="20"/>
                <w:lang w:val="en-GB"/>
              </w:rPr>
              <w:t>T</w:t>
            </w:r>
            <w:r w:rsidR="00FB1512" w:rsidRPr="006E15D4">
              <w:rPr>
                <w:rFonts w:ascii="IberPangea Text Light" w:hAnsi="IberPangea Text Light"/>
                <w:b w:val="0"/>
                <w:szCs w:val="20"/>
                <w:lang w:val="en-GB"/>
              </w:rPr>
              <w:t xml:space="preserve">his must be one of the areas listed </w:t>
            </w:r>
            <w:r w:rsidR="00BB0974" w:rsidRPr="006E15D4">
              <w:rPr>
                <w:rFonts w:ascii="IberPangea Text Light" w:hAnsi="IberPangea Text Light"/>
                <w:b w:val="0"/>
                <w:szCs w:val="20"/>
                <w:lang w:val="en-GB"/>
              </w:rPr>
              <w:t>under the Local Fund you are applying.</w:t>
            </w:r>
          </w:p>
        </w:tc>
        <w:tc>
          <w:tcPr>
            <w:tcW w:w="5812" w:type="dxa"/>
          </w:tcPr>
          <w:p w14:paraId="3E38D8FC" w14:textId="148C1378" w:rsidR="00D630F5" w:rsidRPr="006E15D4" w:rsidRDefault="00D630F5" w:rsidP="0051189E">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2E34DBEC" w:rsidRPr="00932B2E" w14:paraId="6300216F" w14:textId="77777777" w:rsidTr="007D4030">
        <w:trPr>
          <w:trHeight w:val="525"/>
        </w:trPr>
        <w:tc>
          <w:tcPr>
            <w:cnfStyle w:val="001000000000" w:firstRow="0" w:lastRow="0" w:firstColumn="1" w:lastColumn="0" w:oddVBand="0" w:evenVBand="0" w:oddHBand="0" w:evenHBand="0" w:firstRowFirstColumn="0" w:firstRowLastColumn="0" w:lastRowFirstColumn="0" w:lastRowLastColumn="0"/>
            <w:tcW w:w="3964" w:type="dxa"/>
          </w:tcPr>
          <w:p w14:paraId="7F7BCC1E" w14:textId="4F93A79C" w:rsidR="6448E736" w:rsidRPr="00094390" w:rsidRDefault="6448E736" w:rsidP="00A11987">
            <w:pPr>
              <w:rPr>
                <w:rFonts w:ascii="IberPangea Text Light" w:hAnsi="IberPangea Text Light"/>
                <w:bCs w:val="0"/>
                <w:sz w:val="21"/>
                <w:szCs w:val="24"/>
                <w:lang w:val="en-GB"/>
              </w:rPr>
            </w:pPr>
            <w:r w:rsidRPr="00094390">
              <w:rPr>
                <w:rFonts w:ascii="IberPangea Text Light" w:hAnsi="IberPangea Text Light"/>
                <w:bCs w:val="0"/>
                <w:sz w:val="21"/>
                <w:szCs w:val="24"/>
                <w:lang w:val="en-GB"/>
              </w:rPr>
              <w:t xml:space="preserve">Alignment with local priorities (Max 200 words)  </w:t>
            </w:r>
          </w:p>
          <w:p w14:paraId="3BDB556D" w14:textId="54EE3497" w:rsidR="6448E736" w:rsidRPr="00094390" w:rsidRDefault="6448E736" w:rsidP="007D4030">
            <w:pPr>
              <w:rPr>
                <w:rFonts w:ascii="IberPangea Text Light" w:hAnsi="IberPangea Text Light"/>
                <w:b w:val="0"/>
                <w:szCs w:val="20"/>
                <w:lang w:val="en-GB"/>
              </w:rPr>
            </w:pPr>
            <w:r w:rsidRPr="006E15D4">
              <w:rPr>
                <w:rFonts w:ascii="IberPangea Text Light" w:hAnsi="IberPangea Text Light"/>
                <w:b w:val="0"/>
                <w:szCs w:val="20"/>
                <w:lang w:val="en-GB"/>
              </w:rPr>
              <w:t>Please explain how your project aligns with local area priorities.</w:t>
            </w:r>
            <w:r w:rsidR="007D4030">
              <w:rPr>
                <w:rFonts w:ascii="IberPangea Text Light" w:hAnsi="IberPangea Text Light"/>
                <w:b w:val="0"/>
                <w:szCs w:val="20"/>
                <w:lang w:val="en-GB"/>
              </w:rPr>
              <w:t xml:space="preserve"> </w:t>
            </w:r>
            <w:r w:rsidRPr="006E15D4">
              <w:rPr>
                <w:rFonts w:ascii="IberPangea Text Light" w:hAnsi="IberPangea Text Light"/>
                <w:b w:val="0"/>
                <w:szCs w:val="20"/>
                <w:lang w:val="en-GB"/>
              </w:rPr>
              <w:t>Responses will be expected to reflect relevant data or research, and the project focus should clearly align with a documented local need identified in plans published by a relevant local authority, community council, or other local groups independent from the applicant.</w:t>
            </w:r>
            <w:r w:rsidR="00B50201" w:rsidRPr="006E15D4">
              <w:rPr>
                <w:rFonts w:ascii="IberPangea Text Light" w:hAnsi="IberPangea Text Light"/>
                <w:b w:val="0"/>
                <w:szCs w:val="20"/>
                <w:lang w:val="en-GB"/>
              </w:rPr>
              <w:t xml:space="preserve"> Please </w:t>
            </w:r>
            <w:r w:rsidR="00417386" w:rsidRPr="006E15D4">
              <w:rPr>
                <w:rFonts w:ascii="IberPangea Text Light" w:hAnsi="IberPangea Text Light"/>
                <w:b w:val="0"/>
                <w:szCs w:val="20"/>
                <w:lang w:val="en-GB"/>
              </w:rPr>
              <w:t>provide a link and references to any documents mentioned</w:t>
            </w:r>
            <w:r w:rsidR="00214A3F" w:rsidRPr="006E15D4">
              <w:rPr>
                <w:rFonts w:ascii="IberPangea Text Light" w:hAnsi="IberPangea Text Light"/>
                <w:b w:val="0"/>
                <w:szCs w:val="20"/>
                <w:lang w:val="en-GB"/>
              </w:rPr>
              <w:t>.</w:t>
            </w:r>
          </w:p>
        </w:tc>
        <w:tc>
          <w:tcPr>
            <w:tcW w:w="5812" w:type="dxa"/>
          </w:tcPr>
          <w:p w14:paraId="63051DE6" w14:textId="23FF410E" w:rsidR="2E34DBEC" w:rsidRPr="006E15D4" w:rsidRDefault="2E34DBEC" w:rsidP="2E34DBEC">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3D3635" w:rsidRPr="00932B2E" w14:paraId="7DC7F16A" w14:textId="77777777" w:rsidTr="007D4030">
        <w:trPr>
          <w:trHeight w:val="879"/>
        </w:trPr>
        <w:tc>
          <w:tcPr>
            <w:cnfStyle w:val="001000000000" w:firstRow="0" w:lastRow="0" w:firstColumn="1" w:lastColumn="0" w:oddVBand="0" w:evenVBand="0" w:oddHBand="0" w:evenHBand="0" w:firstRowFirstColumn="0" w:firstRowLastColumn="0" w:lastRowFirstColumn="0" w:lastRowLastColumn="0"/>
            <w:tcW w:w="3964" w:type="dxa"/>
          </w:tcPr>
          <w:p w14:paraId="48CD765E" w14:textId="2A8B93EF" w:rsidR="003D3635" w:rsidRPr="006E15D4" w:rsidRDefault="003D3635" w:rsidP="005C2CFB">
            <w:pPr>
              <w:rPr>
                <w:rFonts w:ascii="IberPangea Text Light" w:hAnsi="IberPangea Text Light"/>
                <w:sz w:val="21"/>
                <w:szCs w:val="24"/>
                <w:lang w:val="en-GB"/>
              </w:rPr>
            </w:pPr>
            <w:r w:rsidRPr="006E15D4">
              <w:rPr>
                <w:rFonts w:ascii="IberPangea Text Light" w:hAnsi="IberPangea Text Light"/>
                <w:sz w:val="21"/>
                <w:szCs w:val="24"/>
                <w:lang w:val="en-GB"/>
              </w:rPr>
              <w:t>Project need</w:t>
            </w:r>
            <w:r w:rsidR="00A44E97" w:rsidRPr="006E15D4">
              <w:rPr>
                <w:rFonts w:ascii="IberPangea Text Light" w:hAnsi="IberPangea Text Light"/>
                <w:sz w:val="21"/>
                <w:szCs w:val="24"/>
                <w:lang w:val="en-GB"/>
              </w:rPr>
              <w:t xml:space="preserve"> (Max </w:t>
            </w:r>
            <w:r w:rsidR="00826CC4" w:rsidRPr="006E15D4">
              <w:rPr>
                <w:rFonts w:ascii="IberPangea Text Light" w:hAnsi="IberPangea Text Light"/>
                <w:sz w:val="21"/>
                <w:szCs w:val="24"/>
                <w:lang w:val="en-GB"/>
              </w:rPr>
              <w:t>2</w:t>
            </w:r>
            <w:r w:rsidR="00A44E97" w:rsidRPr="006E15D4">
              <w:rPr>
                <w:rFonts w:ascii="IberPangea Text Light" w:hAnsi="IberPangea Text Light"/>
                <w:sz w:val="21"/>
                <w:szCs w:val="24"/>
                <w:lang w:val="en-GB"/>
              </w:rPr>
              <w:t xml:space="preserve">00 words) </w:t>
            </w:r>
          </w:p>
          <w:p w14:paraId="68C1B919" w14:textId="67C71071" w:rsidR="003D3635" w:rsidRPr="006E15D4" w:rsidRDefault="003D3635" w:rsidP="005C2CFB">
            <w:pPr>
              <w:rPr>
                <w:rFonts w:ascii="IberPangea Text Light" w:hAnsi="IberPangea Text Light"/>
                <w:i/>
                <w:sz w:val="18"/>
                <w:szCs w:val="18"/>
                <w:lang w:val="en-GB"/>
              </w:rPr>
            </w:pPr>
            <w:r w:rsidRPr="00094390">
              <w:rPr>
                <w:rFonts w:ascii="IberPangea Text Light" w:hAnsi="IberPangea Text Light"/>
                <w:b w:val="0"/>
                <w:szCs w:val="20"/>
                <w:lang w:val="en-GB"/>
              </w:rPr>
              <w:t>Please explain why there is a need for this project in the local area</w:t>
            </w:r>
            <w:r w:rsidR="00E8552D" w:rsidRPr="00094390">
              <w:rPr>
                <w:rFonts w:ascii="IberPangea Text Light" w:hAnsi="IberPangea Text Light"/>
                <w:b w:val="0"/>
                <w:szCs w:val="20"/>
                <w:lang w:val="en-GB"/>
              </w:rPr>
              <w:t>.</w:t>
            </w:r>
          </w:p>
        </w:tc>
        <w:tc>
          <w:tcPr>
            <w:tcW w:w="5812" w:type="dxa"/>
          </w:tcPr>
          <w:p w14:paraId="33DB43E2" w14:textId="77777777" w:rsidR="003D3635" w:rsidRPr="006E15D4" w:rsidRDefault="003D3635" w:rsidP="005C2CFB">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bl>
    <w:bookmarkEnd w:id="1"/>
    <w:p w14:paraId="70E78B12" w14:textId="0B7538E1" w:rsidR="000F78E9" w:rsidRPr="006E15D4" w:rsidRDefault="00D45089" w:rsidP="000F78E9">
      <w:pPr>
        <w:pStyle w:val="Heading1"/>
        <w:rPr>
          <w:sz w:val="52"/>
          <w:szCs w:val="24"/>
          <w:lang w:val="en-GB"/>
        </w:rPr>
      </w:pPr>
      <w:r w:rsidRPr="006E15D4">
        <w:rPr>
          <w:sz w:val="52"/>
          <w:szCs w:val="24"/>
          <w:lang w:val="en-GB"/>
        </w:rPr>
        <w:t>Beneficiaries</w:t>
      </w:r>
    </w:p>
    <w:tbl>
      <w:tblPr>
        <w:tblStyle w:val="GridTable1Light"/>
        <w:tblW w:w="9776" w:type="dxa"/>
        <w:tblLook w:val="04A0" w:firstRow="1" w:lastRow="0" w:firstColumn="1" w:lastColumn="0" w:noHBand="0" w:noVBand="1"/>
      </w:tblPr>
      <w:tblGrid>
        <w:gridCol w:w="3539"/>
        <w:gridCol w:w="6237"/>
      </w:tblGrid>
      <w:tr w:rsidR="000F78E9" w:rsidRPr="006E15D4" w14:paraId="7276E2B5" w14:textId="77777777" w:rsidTr="00F976EE">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539" w:type="dxa"/>
          </w:tcPr>
          <w:p w14:paraId="014BDE1E" w14:textId="77777777" w:rsidR="000F78E9" w:rsidRPr="006E15D4" w:rsidRDefault="000F78E9">
            <w:pPr>
              <w:rPr>
                <w:rFonts w:ascii="IberPangea Text Light" w:hAnsi="IberPangea Text Light"/>
                <w:color w:val="008C38" w:themeColor="accent1"/>
                <w:sz w:val="21"/>
                <w:szCs w:val="24"/>
                <w:highlight w:val="yellow"/>
                <w:lang w:val="en-GB"/>
              </w:rPr>
            </w:pPr>
            <w:r w:rsidRPr="006E15D4">
              <w:rPr>
                <w:color w:val="008C38" w:themeColor="accent1"/>
                <w:sz w:val="21"/>
                <w:szCs w:val="24"/>
                <w:lang w:val="en-GB"/>
              </w:rPr>
              <w:t>Question</w:t>
            </w:r>
          </w:p>
        </w:tc>
        <w:tc>
          <w:tcPr>
            <w:tcW w:w="6237" w:type="dxa"/>
          </w:tcPr>
          <w:p w14:paraId="5694D394" w14:textId="77777777" w:rsidR="000F78E9" w:rsidRPr="006E15D4" w:rsidRDefault="000F78E9">
            <w:pPr>
              <w:cnfStyle w:val="100000000000" w:firstRow="1" w:lastRow="0" w:firstColumn="0" w:lastColumn="0" w:oddVBand="0" w:evenVBand="0" w:oddHBand="0" w:evenHBand="0" w:firstRowFirstColumn="0" w:firstRowLastColumn="0" w:lastRowFirstColumn="0" w:lastRowLastColumn="0"/>
              <w:rPr>
                <w:rFonts w:ascii="IberPangea Text Light" w:hAnsi="IberPangea Text Light"/>
                <w:color w:val="008C38" w:themeColor="accent1"/>
                <w:sz w:val="21"/>
                <w:szCs w:val="24"/>
                <w:lang w:val="en-GB"/>
              </w:rPr>
            </w:pPr>
            <w:r w:rsidRPr="006E15D4">
              <w:rPr>
                <w:color w:val="008C38" w:themeColor="accent1"/>
                <w:sz w:val="21"/>
                <w:szCs w:val="24"/>
                <w:lang w:val="en-GB"/>
              </w:rPr>
              <w:t>Answer</w:t>
            </w:r>
          </w:p>
        </w:tc>
      </w:tr>
      <w:tr w:rsidR="000F78E9" w:rsidRPr="00932B2E" w14:paraId="776A9F16" w14:textId="77777777" w:rsidTr="00F976EE">
        <w:trPr>
          <w:trHeight w:val="389"/>
        </w:trPr>
        <w:tc>
          <w:tcPr>
            <w:cnfStyle w:val="001000000000" w:firstRow="0" w:lastRow="0" w:firstColumn="1" w:lastColumn="0" w:oddVBand="0" w:evenVBand="0" w:oddHBand="0" w:evenHBand="0" w:firstRowFirstColumn="0" w:firstRowLastColumn="0" w:lastRowFirstColumn="0" w:lastRowLastColumn="0"/>
            <w:tcW w:w="3539" w:type="dxa"/>
          </w:tcPr>
          <w:p w14:paraId="0CE74927" w14:textId="77777777" w:rsidR="001B19F8" w:rsidRPr="006E15D4" w:rsidRDefault="000F78E9" w:rsidP="006F7C0F">
            <w:pPr>
              <w:rPr>
                <w:rFonts w:ascii="IberPangea Text Light" w:hAnsi="IberPangea Text Light"/>
                <w:sz w:val="21"/>
                <w:szCs w:val="24"/>
                <w:lang w:val="en-GB"/>
              </w:rPr>
            </w:pPr>
            <w:r w:rsidRPr="006E15D4">
              <w:rPr>
                <w:rFonts w:ascii="IberPangea Text Light" w:hAnsi="IberPangea Text Light"/>
                <w:sz w:val="21"/>
                <w:szCs w:val="24"/>
                <w:lang w:val="en-GB"/>
              </w:rPr>
              <w:t>Estimated number of beneficiaries</w:t>
            </w:r>
          </w:p>
          <w:p w14:paraId="6E20E2B5" w14:textId="4769A604" w:rsidR="006F7C0F" w:rsidRPr="006E15D4" w:rsidRDefault="001B19F8" w:rsidP="006F7C0F">
            <w:pPr>
              <w:rPr>
                <w:rFonts w:ascii="IberPangea Text Light" w:hAnsi="IberPangea Text Light"/>
                <w:b w:val="0"/>
                <w:bCs w:val="0"/>
                <w:lang w:val="en-GB"/>
              </w:rPr>
            </w:pPr>
            <w:r w:rsidRPr="006E15D4">
              <w:rPr>
                <w:rFonts w:ascii="IberPangea Text Light" w:hAnsi="IberPangea Text Light"/>
                <w:b w:val="0"/>
                <w:bCs w:val="0"/>
                <w:lang w:val="en-GB"/>
              </w:rPr>
              <w:t>P</w:t>
            </w:r>
            <w:r w:rsidR="000F78E9" w:rsidRPr="006E15D4">
              <w:rPr>
                <w:rFonts w:ascii="IberPangea Text Light" w:hAnsi="IberPangea Text Light"/>
                <w:b w:val="0"/>
                <w:bCs w:val="0"/>
                <w:lang w:val="en-GB"/>
              </w:rPr>
              <w:t>ersons</w:t>
            </w:r>
            <w:r w:rsidR="006176F5" w:rsidRPr="006E15D4">
              <w:rPr>
                <w:rFonts w:ascii="IberPangea Text Light" w:hAnsi="IberPangea Text Light"/>
                <w:b w:val="0"/>
                <w:bCs w:val="0"/>
                <w:lang w:val="en-GB"/>
              </w:rPr>
              <w:t xml:space="preserve"> that will benefit f</w:t>
            </w:r>
            <w:r w:rsidR="008F0ED3" w:rsidRPr="006E15D4">
              <w:rPr>
                <w:rFonts w:ascii="IberPangea Text Light" w:hAnsi="IberPangea Text Light"/>
                <w:b w:val="0"/>
                <w:bCs w:val="0"/>
                <w:lang w:val="en-GB"/>
              </w:rPr>
              <w:t>rom</w:t>
            </w:r>
            <w:r w:rsidR="006176F5" w:rsidRPr="006E15D4">
              <w:rPr>
                <w:rFonts w:ascii="IberPangea Text Light" w:hAnsi="IberPangea Text Light"/>
                <w:b w:val="0"/>
                <w:bCs w:val="0"/>
                <w:lang w:val="en-GB"/>
              </w:rPr>
              <w:t xml:space="preserve"> the </w:t>
            </w:r>
            <w:r w:rsidR="7A711F87" w:rsidRPr="006E15D4">
              <w:rPr>
                <w:rFonts w:ascii="IberPangea Text Light" w:hAnsi="IberPangea Text Light"/>
                <w:b w:val="0"/>
                <w:bCs w:val="0"/>
                <w:lang w:val="en-GB"/>
              </w:rPr>
              <w:t>specific</w:t>
            </w:r>
            <w:r w:rsidR="006176F5" w:rsidRPr="006E15D4">
              <w:rPr>
                <w:rFonts w:ascii="IberPangea Text Light" w:hAnsi="IberPangea Text Light"/>
                <w:b w:val="0"/>
                <w:bCs w:val="0"/>
                <w:lang w:val="en-GB"/>
              </w:rPr>
              <w:t xml:space="preserve"> project</w:t>
            </w:r>
            <w:r w:rsidR="00055F14" w:rsidRPr="006E15D4">
              <w:rPr>
                <w:rFonts w:ascii="IberPangea Text Light" w:hAnsi="IberPangea Text Light"/>
                <w:b w:val="0"/>
                <w:bCs w:val="0"/>
                <w:lang w:val="en-GB"/>
              </w:rPr>
              <w:t xml:space="preserve">. </w:t>
            </w:r>
          </w:p>
          <w:p w14:paraId="55E434B6" w14:textId="453BEAD7" w:rsidR="000F78E9" w:rsidRPr="006E15D4" w:rsidRDefault="00055F14" w:rsidP="006F7C0F">
            <w:pPr>
              <w:rPr>
                <w:rFonts w:ascii="IberPangea Text Light" w:hAnsi="IberPangea Text Light"/>
                <w:b w:val="0"/>
                <w:bCs w:val="0"/>
                <w:sz w:val="21"/>
                <w:szCs w:val="24"/>
                <w:lang w:val="en-GB"/>
              </w:rPr>
            </w:pPr>
            <w:r w:rsidRPr="006E15D4">
              <w:rPr>
                <w:rFonts w:ascii="IberPangea Text Light" w:hAnsi="IberPangea Text Light"/>
                <w:b w:val="0"/>
                <w:bCs w:val="0"/>
                <w:lang w:val="en-GB"/>
              </w:rPr>
              <w:t>Please do not double count, we are looking for number</w:t>
            </w:r>
            <w:r w:rsidR="003730AF" w:rsidRPr="006E15D4">
              <w:rPr>
                <w:rFonts w:ascii="IberPangea Text Light" w:hAnsi="IberPangea Text Light"/>
                <w:b w:val="0"/>
                <w:bCs w:val="0"/>
                <w:lang w:val="en-GB"/>
              </w:rPr>
              <w:t>s</w:t>
            </w:r>
            <w:r w:rsidRPr="006E15D4">
              <w:rPr>
                <w:rFonts w:ascii="IberPangea Text Light" w:hAnsi="IberPangea Text Light"/>
                <w:b w:val="0"/>
                <w:bCs w:val="0"/>
                <w:lang w:val="en-GB"/>
              </w:rPr>
              <w:t xml:space="preserve"> of </w:t>
            </w:r>
            <w:r w:rsidR="003730AF" w:rsidRPr="006E15D4">
              <w:rPr>
                <w:rFonts w:ascii="IberPangea Text Light" w:hAnsi="IberPangea Text Light"/>
                <w:b w:val="0"/>
                <w:bCs w:val="0"/>
                <w:lang w:val="en-GB"/>
              </w:rPr>
              <w:t>individuals</w:t>
            </w:r>
            <w:r w:rsidR="002513DA" w:rsidRPr="006E15D4">
              <w:rPr>
                <w:rFonts w:ascii="IberPangea Text Light" w:hAnsi="IberPangea Text Light"/>
                <w:b w:val="0"/>
                <w:bCs w:val="0"/>
                <w:lang w:val="en-GB"/>
              </w:rPr>
              <w:t xml:space="preserve"> and a description of how this will be counted and </w:t>
            </w:r>
            <w:r w:rsidR="00F06E91" w:rsidRPr="006E15D4">
              <w:rPr>
                <w:rFonts w:ascii="IberPangea Text Light" w:hAnsi="IberPangea Text Light"/>
                <w:b w:val="0"/>
                <w:bCs w:val="0"/>
                <w:lang w:val="en-GB"/>
              </w:rPr>
              <w:t>evidenced.</w:t>
            </w:r>
            <w:r w:rsidR="003730AF" w:rsidRPr="006E15D4">
              <w:rPr>
                <w:rFonts w:ascii="IberPangea Text Light" w:hAnsi="IberPangea Text Light"/>
                <w:sz w:val="14"/>
                <w:szCs w:val="14"/>
                <w:lang w:val="en-GB"/>
              </w:rPr>
              <w:t xml:space="preserve"> </w:t>
            </w:r>
            <w:r w:rsidR="000F78E9" w:rsidRPr="006E15D4">
              <w:rPr>
                <w:rFonts w:ascii="IberPangea Text Light" w:hAnsi="IberPangea Text Light"/>
                <w:b w:val="0"/>
                <w:bCs w:val="0"/>
                <w:sz w:val="18"/>
                <w:szCs w:val="21"/>
                <w:lang w:val="en-GB"/>
              </w:rPr>
              <w:t xml:space="preserve"> </w:t>
            </w:r>
          </w:p>
        </w:tc>
        <w:tc>
          <w:tcPr>
            <w:tcW w:w="6237" w:type="dxa"/>
          </w:tcPr>
          <w:p w14:paraId="245CDAC3" w14:textId="422FC62D" w:rsidR="000F78E9" w:rsidRPr="006E15D4" w:rsidRDefault="000F78E9" w:rsidP="002513DA">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0F78E9" w:rsidRPr="00932B2E" w14:paraId="7C8A141E" w14:textId="77777777" w:rsidTr="00F976EE">
        <w:trPr>
          <w:trHeight w:val="471"/>
        </w:trPr>
        <w:tc>
          <w:tcPr>
            <w:cnfStyle w:val="001000000000" w:firstRow="0" w:lastRow="0" w:firstColumn="1" w:lastColumn="0" w:oddVBand="0" w:evenVBand="0" w:oddHBand="0" w:evenHBand="0" w:firstRowFirstColumn="0" w:firstRowLastColumn="0" w:lastRowFirstColumn="0" w:lastRowLastColumn="0"/>
            <w:tcW w:w="3539" w:type="dxa"/>
          </w:tcPr>
          <w:p w14:paraId="183AC86A" w14:textId="77777777" w:rsidR="000F78E9" w:rsidRPr="006E15D4" w:rsidRDefault="00B47D0E" w:rsidP="006F7C0F">
            <w:pPr>
              <w:rPr>
                <w:rFonts w:ascii="IberPangea Text Light" w:hAnsi="IberPangea Text Light"/>
                <w:sz w:val="21"/>
                <w:szCs w:val="24"/>
                <w:lang w:val="en-GB"/>
              </w:rPr>
            </w:pPr>
            <w:r w:rsidRPr="006E15D4">
              <w:rPr>
                <w:rFonts w:ascii="IberPangea Text Light" w:hAnsi="IberPangea Text Light"/>
                <w:sz w:val="21"/>
                <w:szCs w:val="24"/>
                <w:lang w:val="en-GB"/>
              </w:rPr>
              <w:t>S</w:t>
            </w:r>
            <w:r w:rsidR="004E2C6E" w:rsidRPr="006E15D4">
              <w:rPr>
                <w:rFonts w:ascii="IberPangea Text Light" w:hAnsi="IberPangea Text Light"/>
                <w:sz w:val="21"/>
                <w:szCs w:val="24"/>
                <w:lang w:val="en-GB"/>
              </w:rPr>
              <w:t xml:space="preserve">pecific groups </w:t>
            </w:r>
            <w:r w:rsidR="0025115C" w:rsidRPr="006E15D4">
              <w:rPr>
                <w:rFonts w:ascii="IberPangea Text Light" w:hAnsi="IberPangea Text Light"/>
                <w:sz w:val="21"/>
                <w:szCs w:val="24"/>
                <w:lang w:val="en-GB"/>
              </w:rPr>
              <w:t xml:space="preserve">your project aims to help.  </w:t>
            </w:r>
          </w:p>
          <w:p w14:paraId="392FCC9C" w14:textId="7C950BAF" w:rsidR="001F6B37" w:rsidRPr="006E15D4" w:rsidRDefault="001F6B37" w:rsidP="001B19F8">
            <w:pPr>
              <w:rPr>
                <w:rFonts w:ascii="IberPangea Text Light" w:hAnsi="IberPangea Text Light"/>
                <w:b w:val="0"/>
                <w:bCs w:val="0"/>
                <w:sz w:val="21"/>
                <w:szCs w:val="24"/>
                <w:lang w:val="en-GB"/>
              </w:rPr>
            </w:pPr>
            <w:r w:rsidRPr="006E15D4">
              <w:rPr>
                <w:rFonts w:ascii="IberPangea Text Light" w:hAnsi="IberPangea Text Light"/>
                <w:b w:val="0"/>
                <w:bCs w:val="0"/>
                <w:lang w:val="en-GB"/>
              </w:rPr>
              <w:t xml:space="preserve">Number of groups and a description. Who are the groups. What challenges do the groups face and how will your project address them?  </w:t>
            </w:r>
          </w:p>
        </w:tc>
        <w:tc>
          <w:tcPr>
            <w:tcW w:w="6237" w:type="dxa"/>
          </w:tcPr>
          <w:p w14:paraId="066FFA8A" w14:textId="2D6F3218" w:rsidR="000F78E9" w:rsidRPr="006E15D4" w:rsidRDefault="000F78E9" w:rsidP="2E34DBEC">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p w14:paraId="3CEEA6EB" w14:textId="20E50D22" w:rsidR="000F78E9" w:rsidRPr="006E15D4" w:rsidRDefault="000F78E9">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0F78E9" w:rsidRPr="00932B2E" w14:paraId="6DB15526" w14:textId="77777777" w:rsidTr="00F976EE">
        <w:trPr>
          <w:trHeight w:val="471"/>
        </w:trPr>
        <w:tc>
          <w:tcPr>
            <w:cnfStyle w:val="001000000000" w:firstRow="0" w:lastRow="0" w:firstColumn="1" w:lastColumn="0" w:oddVBand="0" w:evenVBand="0" w:oddHBand="0" w:evenHBand="0" w:firstRowFirstColumn="0" w:firstRowLastColumn="0" w:lastRowFirstColumn="0" w:lastRowLastColumn="0"/>
            <w:tcW w:w="3539" w:type="dxa"/>
          </w:tcPr>
          <w:p w14:paraId="56A4F3D4" w14:textId="2612219B" w:rsidR="000F78E9" w:rsidRPr="006E15D4" w:rsidRDefault="000F78E9">
            <w:pPr>
              <w:rPr>
                <w:rFonts w:ascii="IberPangea Text Light" w:hAnsi="IberPangea Text Light"/>
                <w:sz w:val="21"/>
                <w:szCs w:val="24"/>
                <w:lang w:val="en-GB"/>
              </w:rPr>
            </w:pPr>
            <w:r w:rsidRPr="006E15D4">
              <w:rPr>
                <w:rFonts w:ascii="IberPangea Text Light" w:hAnsi="IberPangea Text Light"/>
                <w:sz w:val="21"/>
                <w:szCs w:val="24"/>
                <w:lang w:val="en-GB"/>
              </w:rPr>
              <w:t>Social benefit</w:t>
            </w:r>
            <w:r w:rsidR="00995975">
              <w:rPr>
                <w:rFonts w:ascii="IberPangea Text Light" w:hAnsi="IberPangea Text Light"/>
                <w:sz w:val="21"/>
                <w:szCs w:val="24"/>
                <w:lang w:val="en-GB"/>
              </w:rPr>
              <w:t>s</w:t>
            </w:r>
            <w:r w:rsidRPr="006E15D4">
              <w:rPr>
                <w:rFonts w:ascii="IberPangea Text Light" w:hAnsi="IberPangea Text Light"/>
                <w:sz w:val="21"/>
                <w:szCs w:val="24"/>
                <w:lang w:val="en-GB"/>
              </w:rPr>
              <w:t xml:space="preserve"> delivered </w:t>
            </w:r>
          </w:p>
          <w:p w14:paraId="742651F6" w14:textId="7594FEDC" w:rsidR="006F7C0F" w:rsidRPr="006E15D4" w:rsidRDefault="006F7C0F" w:rsidP="006F7C0F">
            <w:pPr>
              <w:rPr>
                <w:rFonts w:ascii="IberPangea Text Light" w:hAnsi="IberPangea Text Light"/>
                <w:b w:val="0"/>
                <w:bCs w:val="0"/>
                <w:lang w:val="en-GB"/>
              </w:rPr>
            </w:pPr>
            <w:r w:rsidRPr="006E15D4">
              <w:rPr>
                <w:rFonts w:ascii="IberPangea Text Light" w:hAnsi="IberPangea Text Light"/>
                <w:b w:val="0"/>
                <w:bCs w:val="0"/>
                <w:lang w:val="en-GB"/>
              </w:rPr>
              <w:t>Quantify outcomes if possible</w:t>
            </w:r>
            <w:r w:rsidR="00F1167F">
              <w:rPr>
                <w:rFonts w:ascii="IberPangea Text Light" w:hAnsi="IberPangea Text Light"/>
                <w:b w:val="0"/>
                <w:bCs w:val="0"/>
                <w:lang w:val="en-GB"/>
              </w:rPr>
              <w:t>.</w:t>
            </w:r>
          </w:p>
          <w:p w14:paraId="5832C5F2" w14:textId="7D233583" w:rsidR="006F7C0F" w:rsidRPr="006E15D4" w:rsidRDefault="006F7C0F" w:rsidP="006F7C0F">
            <w:pPr>
              <w:rPr>
                <w:rFonts w:ascii="IberPangea Text Light" w:hAnsi="IberPangea Text Light"/>
                <w:b w:val="0"/>
                <w:bCs w:val="0"/>
                <w:sz w:val="21"/>
                <w:szCs w:val="24"/>
                <w:lang w:val="en-GB"/>
              </w:rPr>
            </w:pPr>
            <w:r w:rsidRPr="006E15D4">
              <w:rPr>
                <w:rFonts w:ascii="IberPangea Text Light" w:hAnsi="IberPangea Text Light"/>
                <w:b w:val="0"/>
                <w:bCs w:val="0"/>
                <w:lang w:val="en-GB"/>
              </w:rPr>
              <w:t>How will you evidence each benefit and how and when will this information be shared?</w:t>
            </w:r>
          </w:p>
        </w:tc>
        <w:tc>
          <w:tcPr>
            <w:tcW w:w="6237" w:type="dxa"/>
          </w:tcPr>
          <w:p w14:paraId="00968602" w14:textId="6313AE69" w:rsidR="00061B46" w:rsidRPr="006E15D4" w:rsidRDefault="00061B4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0F78E9" w:rsidRPr="00932B2E" w14:paraId="0BBDE3AF" w14:textId="77777777" w:rsidTr="00F976EE">
        <w:trPr>
          <w:trHeight w:val="471"/>
        </w:trPr>
        <w:tc>
          <w:tcPr>
            <w:cnfStyle w:val="001000000000" w:firstRow="0" w:lastRow="0" w:firstColumn="1" w:lastColumn="0" w:oddVBand="0" w:evenVBand="0" w:oddHBand="0" w:evenHBand="0" w:firstRowFirstColumn="0" w:firstRowLastColumn="0" w:lastRowFirstColumn="0" w:lastRowLastColumn="0"/>
            <w:tcW w:w="3539" w:type="dxa"/>
          </w:tcPr>
          <w:p w14:paraId="7876F243" w14:textId="209FF6C6" w:rsidR="000F78E9" w:rsidRPr="006E15D4" w:rsidRDefault="000F78E9">
            <w:pPr>
              <w:rPr>
                <w:rFonts w:ascii="IberPangea Text Light" w:hAnsi="IberPangea Text Light"/>
                <w:sz w:val="21"/>
                <w:szCs w:val="24"/>
                <w:lang w:val="en-GB"/>
              </w:rPr>
            </w:pPr>
            <w:r w:rsidRPr="006E15D4">
              <w:rPr>
                <w:rFonts w:ascii="IberPangea Text Light" w:hAnsi="IberPangea Text Light"/>
                <w:sz w:val="21"/>
                <w:szCs w:val="24"/>
                <w:lang w:val="en-GB"/>
              </w:rPr>
              <w:t>Economic benefit</w:t>
            </w:r>
            <w:r w:rsidR="00995975">
              <w:rPr>
                <w:rFonts w:ascii="IberPangea Text Light" w:hAnsi="IberPangea Text Light"/>
                <w:sz w:val="21"/>
                <w:szCs w:val="24"/>
                <w:lang w:val="en-GB"/>
              </w:rPr>
              <w:t>s</w:t>
            </w:r>
            <w:r w:rsidRPr="006E15D4">
              <w:rPr>
                <w:rFonts w:ascii="IberPangea Text Light" w:hAnsi="IberPangea Text Light"/>
                <w:sz w:val="21"/>
                <w:szCs w:val="24"/>
                <w:lang w:val="en-GB"/>
              </w:rPr>
              <w:t xml:space="preserve"> delivered</w:t>
            </w:r>
          </w:p>
          <w:p w14:paraId="0638FEBC" w14:textId="7002367B" w:rsidR="001B19F8" w:rsidRPr="006E15D4" w:rsidRDefault="001B19F8" w:rsidP="001B19F8">
            <w:pPr>
              <w:rPr>
                <w:rFonts w:ascii="IberPangea Text Light" w:hAnsi="IberPangea Text Light"/>
                <w:b w:val="0"/>
                <w:bCs w:val="0"/>
                <w:lang w:val="en-GB"/>
              </w:rPr>
            </w:pPr>
            <w:r w:rsidRPr="006E15D4">
              <w:rPr>
                <w:rFonts w:ascii="IberPangea Text Light" w:hAnsi="IberPangea Text Light"/>
                <w:b w:val="0"/>
                <w:bCs w:val="0"/>
                <w:lang w:val="en-GB"/>
              </w:rPr>
              <w:t>Quantify outcomes if possible</w:t>
            </w:r>
            <w:r w:rsidR="00F1167F">
              <w:rPr>
                <w:rFonts w:ascii="IberPangea Text Light" w:hAnsi="IberPangea Text Light"/>
                <w:b w:val="0"/>
                <w:bCs w:val="0"/>
                <w:lang w:val="en-GB"/>
              </w:rPr>
              <w:t>.</w:t>
            </w:r>
          </w:p>
          <w:p w14:paraId="471C7D64" w14:textId="539138A7" w:rsidR="001B19F8" w:rsidRPr="006E15D4" w:rsidRDefault="001B19F8" w:rsidP="001B19F8">
            <w:pPr>
              <w:rPr>
                <w:rFonts w:ascii="IberPangea Text Light" w:hAnsi="IberPangea Text Light"/>
                <w:b w:val="0"/>
                <w:bCs w:val="0"/>
                <w:sz w:val="21"/>
                <w:szCs w:val="24"/>
                <w:lang w:val="en-GB"/>
              </w:rPr>
            </w:pPr>
            <w:r w:rsidRPr="006E15D4">
              <w:rPr>
                <w:rFonts w:ascii="IberPangea Text Light" w:hAnsi="IberPangea Text Light"/>
                <w:b w:val="0"/>
                <w:bCs w:val="0"/>
                <w:lang w:val="en-GB"/>
              </w:rPr>
              <w:t>How will you evidence each benefit and how and when will this information be shared?</w:t>
            </w:r>
          </w:p>
        </w:tc>
        <w:tc>
          <w:tcPr>
            <w:tcW w:w="6237" w:type="dxa"/>
          </w:tcPr>
          <w:p w14:paraId="35F46DCB" w14:textId="558BE9AA" w:rsidR="00604F82" w:rsidRPr="006E15D4" w:rsidRDefault="00604F82">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0F78E9" w:rsidRPr="00932B2E" w14:paraId="6B8A64EE" w14:textId="77777777" w:rsidTr="00F976EE">
        <w:trPr>
          <w:trHeight w:val="471"/>
        </w:trPr>
        <w:tc>
          <w:tcPr>
            <w:cnfStyle w:val="001000000000" w:firstRow="0" w:lastRow="0" w:firstColumn="1" w:lastColumn="0" w:oddVBand="0" w:evenVBand="0" w:oddHBand="0" w:evenHBand="0" w:firstRowFirstColumn="0" w:firstRowLastColumn="0" w:lastRowFirstColumn="0" w:lastRowLastColumn="0"/>
            <w:tcW w:w="3539" w:type="dxa"/>
          </w:tcPr>
          <w:p w14:paraId="125F3EB6" w14:textId="77777777" w:rsidR="000F78E9" w:rsidRPr="006E15D4" w:rsidRDefault="000F78E9">
            <w:pPr>
              <w:rPr>
                <w:rFonts w:ascii="IberPangea Text Light" w:hAnsi="IberPangea Text Light"/>
                <w:sz w:val="21"/>
                <w:szCs w:val="24"/>
                <w:lang w:val="en-GB"/>
              </w:rPr>
            </w:pPr>
            <w:r w:rsidRPr="006E15D4">
              <w:rPr>
                <w:rFonts w:ascii="IberPangea Text Light" w:hAnsi="IberPangea Text Light"/>
                <w:sz w:val="21"/>
                <w:szCs w:val="24"/>
                <w:lang w:val="en-GB"/>
              </w:rPr>
              <w:t>Environmental benefits delivered</w:t>
            </w:r>
          </w:p>
          <w:p w14:paraId="6AF583A3" w14:textId="1FF0F091" w:rsidR="001B19F8" w:rsidRPr="006E15D4" w:rsidRDefault="001B19F8" w:rsidP="001B19F8">
            <w:pPr>
              <w:rPr>
                <w:rFonts w:ascii="IberPangea Text Light" w:hAnsi="IberPangea Text Light"/>
                <w:b w:val="0"/>
                <w:bCs w:val="0"/>
                <w:lang w:val="en-GB"/>
              </w:rPr>
            </w:pPr>
            <w:r w:rsidRPr="006E15D4">
              <w:rPr>
                <w:rFonts w:ascii="IberPangea Text Light" w:hAnsi="IberPangea Text Light"/>
                <w:b w:val="0"/>
                <w:bCs w:val="0"/>
                <w:lang w:val="en-GB"/>
              </w:rPr>
              <w:t>Quantify outcomes if possible</w:t>
            </w:r>
            <w:r w:rsidR="00F1167F">
              <w:rPr>
                <w:rFonts w:ascii="IberPangea Text Light" w:hAnsi="IberPangea Text Light"/>
                <w:b w:val="0"/>
                <w:bCs w:val="0"/>
                <w:lang w:val="en-GB"/>
              </w:rPr>
              <w:t>.</w:t>
            </w:r>
          </w:p>
          <w:p w14:paraId="0ED4628E" w14:textId="67C7F4E8" w:rsidR="001B19F8" w:rsidRPr="006E15D4" w:rsidRDefault="001B19F8" w:rsidP="001B19F8">
            <w:pPr>
              <w:rPr>
                <w:rFonts w:ascii="IberPangea Text Light" w:hAnsi="IberPangea Text Light"/>
                <w:b w:val="0"/>
                <w:bCs w:val="0"/>
                <w:lang w:val="en-GB"/>
              </w:rPr>
            </w:pPr>
            <w:r w:rsidRPr="006E15D4">
              <w:rPr>
                <w:rFonts w:ascii="IberPangea Text Light" w:hAnsi="IberPangea Text Light"/>
                <w:b w:val="0"/>
                <w:bCs w:val="0"/>
                <w:lang w:val="en-GB"/>
              </w:rPr>
              <w:t>How will you evidence each benefit and how and when will this information be shared?</w:t>
            </w:r>
          </w:p>
        </w:tc>
        <w:tc>
          <w:tcPr>
            <w:tcW w:w="6237" w:type="dxa"/>
          </w:tcPr>
          <w:p w14:paraId="11A76E45" w14:textId="0566E735" w:rsidR="00061B46" w:rsidRPr="006E15D4" w:rsidRDefault="00061B4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1843D750" w:rsidRPr="006E15D4" w14:paraId="10CA367F" w14:textId="77777777" w:rsidTr="00F976EE">
        <w:trPr>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1D264875" w14:textId="77777777" w:rsidR="001B19F8" w:rsidRPr="006E15D4" w:rsidRDefault="6ED5AC9C" w:rsidP="019A2E62">
            <w:pPr>
              <w:rPr>
                <w:rFonts w:ascii="IberPangea Text Light" w:hAnsi="IberPangea Text Light"/>
                <w:lang w:val="en-GB"/>
              </w:rPr>
            </w:pPr>
            <w:r w:rsidRPr="006E15D4">
              <w:rPr>
                <w:rFonts w:ascii="IberPangea Text Light" w:hAnsi="IberPangea Text Light"/>
                <w:sz w:val="21"/>
                <w:szCs w:val="24"/>
                <w:lang w:val="en-GB"/>
              </w:rPr>
              <w:t xml:space="preserve">Lasting project </w:t>
            </w:r>
            <w:r w:rsidR="7252DFF4" w:rsidRPr="006E15D4">
              <w:rPr>
                <w:rFonts w:ascii="IberPangea Text Light" w:hAnsi="IberPangea Text Light"/>
                <w:sz w:val="21"/>
                <w:szCs w:val="24"/>
                <w:lang w:val="en-GB"/>
              </w:rPr>
              <w:t>legacy</w:t>
            </w:r>
            <w:r w:rsidR="2192DAE8" w:rsidRPr="006E15D4">
              <w:rPr>
                <w:rFonts w:ascii="IberPangea Text Light" w:hAnsi="IberPangea Text Light"/>
                <w:sz w:val="21"/>
                <w:szCs w:val="24"/>
                <w:lang w:val="en-GB"/>
              </w:rPr>
              <w:t xml:space="preserve"> (max 100</w:t>
            </w:r>
            <w:r w:rsidR="7B702180" w:rsidRPr="006E15D4">
              <w:rPr>
                <w:rFonts w:ascii="IberPangea Text Light" w:hAnsi="IberPangea Text Light"/>
                <w:sz w:val="21"/>
                <w:szCs w:val="24"/>
                <w:lang w:val="en-GB"/>
              </w:rPr>
              <w:t xml:space="preserve"> words)</w:t>
            </w:r>
            <w:r w:rsidR="00D25B74" w:rsidRPr="006E15D4">
              <w:rPr>
                <w:rFonts w:ascii="IberPangea Text Light" w:hAnsi="IberPangea Text Light"/>
                <w:b w:val="0"/>
                <w:bCs w:val="0"/>
                <w:lang w:val="en-GB"/>
              </w:rPr>
              <w:t xml:space="preserve"> </w:t>
            </w:r>
          </w:p>
          <w:p w14:paraId="4A010D4C" w14:textId="5D271980" w:rsidR="02BA332C" w:rsidRPr="006E15D4" w:rsidRDefault="001B19F8" w:rsidP="019A2E62">
            <w:pPr>
              <w:rPr>
                <w:rFonts w:ascii="IberPangea Text Light" w:hAnsi="IberPangea Text Light"/>
                <w:b w:val="0"/>
                <w:bCs w:val="0"/>
                <w:lang w:val="en-GB"/>
              </w:rPr>
            </w:pPr>
            <w:r w:rsidRPr="006E15D4">
              <w:rPr>
                <w:rFonts w:ascii="IberPangea Text Light" w:hAnsi="IberPangea Text Light"/>
                <w:b w:val="0"/>
                <w:bCs w:val="0"/>
                <w:lang w:val="en-GB"/>
              </w:rPr>
              <w:t>W</w:t>
            </w:r>
            <w:r w:rsidR="0087614E" w:rsidRPr="006E15D4">
              <w:rPr>
                <w:rFonts w:ascii="IberPangea Text Light" w:hAnsi="IberPangea Text Light"/>
                <w:b w:val="0"/>
                <w:bCs w:val="0"/>
                <w:lang w:val="en-GB"/>
              </w:rPr>
              <w:t>il</w:t>
            </w:r>
            <w:r w:rsidR="00B62441" w:rsidRPr="006E15D4">
              <w:rPr>
                <w:rFonts w:ascii="IberPangea Text Light" w:hAnsi="IberPangea Text Light"/>
                <w:b w:val="0"/>
                <w:bCs w:val="0"/>
                <w:lang w:val="en-GB"/>
              </w:rPr>
              <w:t xml:space="preserve">l this </w:t>
            </w:r>
            <w:r w:rsidR="00F53DCA" w:rsidRPr="006E15D4">
              <w:rPr>
                <w:rFonts w:ascii="IberPangea Text Light" w:hAnsi="IberPangea Text Light"/>
                <w:b w:val="0"/>
                <w:bCs w:val="0"/>
                <w:lang w:val="en-GB"/>
              </w:rPr>
              <w:t>funding</w:t>
            </w:r>
            <w:r w:rsidR="00B62441" w:rsidRPr="006E15D4">
              <w:rPr>
                <w:rFonts w:ascii="IberPangea Text Light" w:hAnsi="IberPangea Text Light"/>
                <w:b w:val="0"/>
                <w:bCs w:val="0"/>
                <w:lang w:val="en-GB"/>
              </w:rPr>
              <w:t xml:space="preserve"> make a </w:t>
            </w:r>
            <w:r w:rsidR="006547CF" w:rsidRPr="006E15D4">
              <w:rPr>
                <w:rFonts w:ascii="IberPangea Text Light" w:hAnsi="IberPangea Text Light"/>
                <w:b w:val="0"/>
                <w:bCs w:val="0"/>
                <w:lang w:val="en-GB"/>
              </w:rPr>
              <w:t>long-term</w:t>
            </w:r>
            <w:r w:rsidR="00B62441" w:rsidRPr="006E15D4">
              <w:rPr>
                <w:rFonts w:ascii="IberPangea Text Light" w:hAnsi="IberPangea Text Light"/>
                <w:b w:val="0"/>
                <w:bCs w:val="0"/>
                <w:lang w:val="en-GB"/>
              </w:rPr>
              <w:t xml:space="preserve"> impac</w:t>
            </w:r>
            <w:r w:rsidR="00F53DCA" w:rsidRPr="006E15D4">
              <w:rPr>
                <w:rFonts w:ascii="IberPangea Text Light" w:hAnsi="IberPangea Text Light"/>
                <w:b w:val="0"/>
                <w:bCs w:val="0"/>
                <w:lang w:val="en-GB"/>
              </w:rPr>
              <w:t xml:space="preserve">t for your organisation and/ or community beyond the duration of the </w:t>
            </w:r>
            <w:r w:rsidR="000A5F3C" w:rsidRPr="006E15D4">
              <w:rPr>
                <w:rFonts w:ascii="IberPangea Text Light" w:hAnsi="IberPangea Text Light"/>
                <w:b w:val="0"/>
                <w:bCs w:val="0"/>
                <w:lang w:val="en-GB"/>
              </w:rPr>
              <w:t>project funding?</w:t>
            </w:r>
          </w:p>
          <w:p w14:paraId="23FEC286" w14:textId="190631F6" w:rsidR="001B19F8" w:rsidRPr="006E15D4" w:rsidRDefault="001B19F8" w:rsidP="019A2E62">
            <w:pPr>
              <w:rPr>
                <w:rFonts w:ascii="IberPangea Text Light" w:hAnsi="IberPangea Text Light"/>
                <w:b w:val="0"/>
                <w:bCs w:val="0"/>
                <w:lang w:val="en-GB"/>
              </w:rPr>
            </w:pPr>
            <w:r w:rsidRPr="006E15D4">
              <w:rPr>
                <w:rFonts w:ascii="IberPangea Text Light" w:hAnsi="IberPangea Text Light"/>
                <w:b w:val="0"/>
                <w:bCs w:val="0"/>
                <w:lang w:val="en-GB"/>
              </w:rPr>
              <w:t>Quantify outcomes if possible</w:t>
            </w:r>
            <w:r w:rsidR="00714B86" w:rsidRPr="006E15D4">
              <w:rPr>
                <w:rFonts w:ascii="IberPangea Text Light" w:hAnsi="IberPangea Text Light"/>
                <w:b w:val="0"/>
                <w:bCs w:val="0"/>
                <w:lang w:val="en-GB"/>
              </w:rPr>
              <w:t>.</w:t>
            </w:r>
          </w:p>
        </w:tc>
        <w:tc>
          <w:tcPr>
            <w:tcW w:w="6237" w:type="dxa"/>
            <w:shd w:val="clear" w:color="auto" w:fill="FFFFFF" w:themeFill="background1"/>
          </w:tcPr>
          <w:p w14:paraId="2834F366" w14:textId="1E050FDF" w:rsidR="00525B86" w:rsidRPr="006E15D4" w:rsidRDefault="00525B86" w:rsidP="00525B8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r w:rsidRPr="006E15D4">
              <w:rPr>
                <w:rFonts w:ascii="IberPangea Text Light" w:hAnsi="IberPangea Text Light"/>
                <w:sz w:val="21"/>
                <w:szCs w:val="24"/>
                <w:lang w:val="en-GB"/>
              </w:rPr>
              <w:t xml:space="preserve"> </w:t>
            </w:r>
          </w:p>
          <w:p w14:paraId="10AF2B95" w14:textId="52718961" w:rsidR="2FCE4BF6" w:rsidRPr="006E15D4" w:rsidRDefault="2FCE4BF6" w:rsidP="00525B8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31162A" w:rsidRPr="006E15D4" w14:paraId="372C3BEA" w14:textId="77777777" w:rsidTr="00F976EE">
        <w:trPr>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6E446E33" w14:textId="77777777" w:rsidR="0031162A" w:rsidRPr="006E15D4" w:rsidRDefault="00A14EE2" w:rsidP="019A2E62">
            <w:pPr>
              <w:rPr>
                <w:rFonts w:ascii="IberPangea Text Light" w:hAnsi="IberPangea Text Light"/>
                <w:sz w:val="21"/>
                <w:szCs w:val="24"/>
                <w:lang w:val="en-GB"/>
              </w:rPr>
            </w:pPr>
            <w:r w:rsidRPr="006E15D4">
              <w:rPr>
                <w:rFonts w:ascii="IberPangea Text Light" w:hAnsi="IberPangea Text Light"/>
                <w:sz w:val="21"/>
                <w:szCs w:val="24"/>
                <w:lang w:val="en-GB"/>
              </w:rPr>
              <w:t xml:space="preserve">Please describe </w:t>
            </w:r>
            <w:r w:rsidR="00331A63" w:rsidRPr="006E15D4">
              <w:rPr>
                <w:rFonts w:ascii="IberPangea Text Light" w:hAnsi="IberPangea Text Light"/>
                <w:sz w:val="21"/>
                <w:szCs w:val="24"/>
                <w:lang w:val="en-GB"/>
              </w:rPr>
              <w:t xml:space="preserve">the anticipated impact </w:t>
            </w:r>
            <w:r w:rsidR="008C65D5" w:rsidRPr="006E15D4">
              <w:rPr>
                <w:rFonts w:ascii="IberPangea Text Light" w:hAnsi="IberPangea Text Light"/>
                <w:sz w:val="21"/>
                <w:szCs w:val="24"/>
                <w:lang w:val="en-GB"/>
              </w:rPr>
              <w:t xml:space="preserve">on the wider community </w:t>
            </w:r>
            <w:r w:rsidR="001C29DB" w:rsidRPr="006E15D4">
              <w:rPr>
                <w:rFonts w:ascii="IberPangea Text Light" w:hAnsi="IberPangea Text Light"/>
                <w:sz w:val="21"/>
                <w:szCs w:val="24"/>
                <w:lang w:val="en-GB"/>
              </w:rPr>
              <w:t>beyond the direct beneficiaries of your project</w:t>
            </w:r>
            <w:r w:rsidR="00AA3F5A" w:rsidRPr="006E15D4">
              <w:rPr>
                <w:rFonts w:ascii="IberPangea Text Light" w:hAnsi="IberPangea Text Light"/>
                <w:sz w:val="21"/>
                <w:szCs w:val="24"/>
                <w:lang w:val="en-GB"/>
              </w:rPr>
              <w:t xml:space="preserve"> (if applicable) (max 100 words</w:t>
            </w:r>
          </w:p>
          <w:p w14:paraId="7C9C5B82" w14:textId="2B51938B" w:rsidR="001B19F8" w:rsidRPr="006E15D4" w:rsidRDefault="001B19F8" w:rsidP="019A2E62">
            <w:pPr>
              <w:rPr>
                <w:rFonts w:ascii="IberPangea Text Light" w:hAnsi="IberPangea Text Light"/>
                <w:b w:val="0"/>
                <w:bCs w:val="0"/>
                <w:lang w:val="en-GB"/>
              </w:rPr>
            </w:pPr>
            <w:r w:rsidRPr="006E15D4">
              <w:rPr>
                <w:rFonts w:ascii="IberPangea Text Light" w:hAnsi="IberPangea Text Light"/>
                <w:b w:val="0"/>
                <w:bCs w:val="0"/>
                <w:lang w:val="en-GB"/>
              </w:rPr>
              <w:t>Quantify outcomes if possible</w:t>
            </w:r>
          </w:p>
        </w:tc>
        <w:tc>
          <w:tcPr>
            <w:tcW w:w="6237" w:type="dxa"/>
            <w:shd w:val="clear" w:color="auto" w:fill="FFFFFF" w:themeFill="background1"/>
          </w:tcPr>
          <w:p w14:paraId="156F73F4" w14:textId="6B6B4519" w:rsidR="0031162A" w:rsidRPr="006E15D4" w:rsidDel="00525B86" w:rsidRDefault="0031162A" w:rsidP="00987128">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bl>
    <w:p w14:paraId="0C478ABA" w14:textId="77777777" w:rsidR="000F78E9" w:rsidRPr="006E15D4" w:rsidRDefault="000F78E9" w:rsidP="008820A1">
      <w:pPr>
        <w:pStyle w:val="BodyText1"/>
        <w:rPr>
          <w:sz w:val="21"/>
          <w:szCs w:val="24"/>
          <w:lang w:val="en-GB"/>
        </w:rPr>
      </w:pPr>
    </w:p>
    <w:p w14:paraId="428CCCA6" w14:textId="77777777" w:rsidR="000F78E9" w:rsidRPr="006E15D4" w:rsidRDefault="000F78E9" w:rsidP="008820A1">
      <w:pPr>
        <w:pStyle w:val="BodyText1"/>
        <w:rPr>
          <w:sz w:val="21"/>
          <w:szCs w:val="24"/>
          <w:lang w:val="en-GB"/>
        </w:rPr>
      </w:pPr>
    </w:p>
    <w:p w14:paraId="019A0DD5" w14:textId="2AB3022F" w:rsidR="001D30B1" w:rsidRPr="006E15D4" w:rsidRDefault="00F51A37" w:rsidP="00772C20">
      <w:pPr>
        <w:pStyle w:val="Heading1"/>
        <w:spacing w:after="0"/>
        <w:rPr>
          <w:sz w:val="52"/>
          <w:szCs w:val="24"/>
          <w:lang w:val="en-GB"/>
        </w:rPr>
      </w:pPr>
      <w:r w:rsidRPr="006E15D4">
        <w:rPr>
          <w:sz w:val="52"/>
          <w:szCs w:val="24"/>
          <w:lang w:val="en-GB"/>
        </w:rPr>
        <w:t>Project Deliverables</w:t>
      </w:r>
    </w:p>
    <w:p w14:paraId="1D1136BF" w14:textId="175DC344" w:rsidR="001D30B1" w:rsidRPr="006E15D4" w:rsidRDefault="001D30B1" w:rsidP="00772C20">
      <w:pPr>
        <w:pStyle w:val="Heading1"/>
        <w:spacing w:before="240"/>
        <w:rPr>
          <w:rFonts w:ascii="IberPangea Text Light" w:eastAsiaTheme="minorHAnsi" w:hAnsi="IberPangea Text Light" w:cs="Lato Light (Cuerpo)"/>
          <w:color w:val="3A3734" w:themeColor="text1"/>
          <w:sz w:val="21"/>
          <w:szCs w:val="24"/>
          <w:lang w:val="en-GB"/>
        </w:rPr>
      </w:pPr>
      <w:r w:rsidRPr="006E15D4">
        <w:rPr>
          <w:rFonts w:ascii="IberPangea Text Light" w:eastAsiaTheme="minorHAnsi" w:hAnsi="IberPangea Text Light" w:cs="Lato Light (Cuerpo)"/>
          <w:color w:val="3A3734" w:themeColor="text1"/>
          <w:sz w:val="21"/>
          <w:szCs w:val="24"/>
          <w:lang w:val="en-GB"/>
        </w:rPr>
        <w:t xml:space="preserve">Please complete the following table with your project's measurable deliverables. This should include tangible deliverables like the installation of capital equipment or provision of support by project staff. If your application is successful, </w:t>
      </w:r>
      <w:r w:rsidR="002452AF" w:rsidRPr="006E15D4">
        <w:rPr>
          <w:rFonts w:ascii="IberPangea Text Light" w:eastAsiaTheme="minorHAnsi" w:hAnsi="IberPangea Text Light" w:cs="Lato Light (Cuerpo)"/>
          <w:color w:val="3A3734" w:themeColor="text1"/>
          <w:sz w:val="21"/>
          <w:szCs w:val="24"/>
          <w:lang w:val="en-GB"/>
        </w:rPr>
        <w:t>you</w:t>
      </w:r>
      <w:r w:rsidRPr="006E15D4">
        <w:rPr>
          <w:rFonts w:ascii="IberPangea Text Light" w:eastAsiaTheme="minorHAnsi" w:hAnsi="IberPangea Text Light" w:cs="Lato Light (Cuerpo)"/>
          <w:color w:val="3A3734" w:themeColor="text1"/>
          <w:sz w:val="21"/>
          <w:szCs w:val="24"/>
          <w:lang w:val="en-GB"/>
        </w:rPr>
        <w:t xml:space="preserve"> will be asked to report on these deliverables and provide evidence to claim funding</w:t>
      </w:r>
      <w:r w:rsidR="00DE207B" w:rsidRPr="006E15D4">
        <w:rPr>
          <w:rFonts w:ascii="IberPangea Text Light" w:eastAsiaTheme="minorHAnsi" w:hAnsi="IberPangea Text Light" w:cs="Lato Light (Cuerpo)"/>
          <w:color w:val="3A3734" w:themeColor="text1"/>
          <w:sz w:val="21"/>
          <w:szCs w:val="24"/>
          <w:lang w:val="en-GB"/>
        </w:rPr>
        <w:t>.</w:t>
      </w:r>
    </w:p>
    <w:tbl>
      <w:tblPr>
        <w:tblStyle w:val="GridTable1Light"/>
        <w:tblW w:w="9776" w:type="dxa"/>
        <w:tblLook w:val="04A0" w:firstRow="1" w:lastRow="0" w:firstColumn="1" w:lastColumn="0" w:noHBand="0" w:noVBand="1"/>
      </w:tblPr>
      <w:tblGrid>
        <w:gridCol w:w="1850"/>
        <w:gridCol w:w="3390"/>
        <w:gridCol w:w="2693"/>
        <w:gridCol w:w="1843"/>
      </w:tblGrid>
      <w:tr w:rsidR="00A453C6" w:rsidRPr="006E15D4" w14:paraId="1B9F1479" w14:textId="697C98B6" w:rsidTr="004F06DF">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850" w:type="dxa"/>
          </w:tcPr>
          <w:p w14:paraId="7298AA2C" w14:textId="0A01F04F" w:rsidR="00A453C6" w:rsidRPr="006E15D4" w:rsidRDefault="002452AF">
            <w:pPr>
              <w:rPr>
                <w:rFonts w:ascii="IberPangea Text Light" w:hAnsi="IberPangea Text Light"/>
                <w:color w:val="008C38" w:themeColor="accent1"/>
                <w:sz w:val="21"/>
                <w:szCs w:val="24"/>
                <w:lang w:val="en-GB"/>
              </w:rPr>
            </w:pPr>
            <w:bookmarkStart w:id="2" w:name="_Hlk218675013"/>
            <w:r w:rsidRPr="006E15D4">
              <w:rPr>
                <w:color w:val="008C38" w:themeColor="accent1"/>
                <w:sz w:val="21"/>
                <w:szCs w:val="24"/>
                <w:lang w:val="en-GB"/>
              </w:rPr>
              <w:t>Deliverable</w:t>
            </w:r>
            <w:r w:rsidR="00A453C6" w:rsidRPr="006E15D4">
              <w:rPr>
                <w:color w:val="008C38" w:themeColor="accent1"/>
                <w:sz w:val="21"/>
                <w:szCs w:val="24"/>
                <w:lang w:val="en-GB"/>
              </w:rPr>
              <w:t xml:space="preserve"> number</w:t>
            </w:r>
          </w:p>
        </w:tc>
        <w:tc>
          <w:tcPr>
            <w:tcW w:w="3390" w:type="dxa"/>
          </w:tcPr>
          <w:p w14:paraId="65C55337" w14:textId="77777777" w:rsidR="00A453C6" w:rsidRPr="006E15D4" w:rsidRDefault="00A453C6">
            <w:pPr>
              <w:cnfStyle w:val="100000000000" w:firstRow="1" w:lastRow="0" w:firstColumn="0" w:lastColumn="0" w:oddVBand="0" w:evenVBand="0" w:oddHBand="0" w:evenHBand="0" w:firstRowFirstColumn="0" w:firstRowLastColumn="0" w:lastRowFirstColumn="0" w:lastRowLastColumn="0"/>
              <w:rPr>
                <w:rFonts w:ascii="IberPangea Text Light" w:hAnsi="IberPangea Text Light"/>
                <w:color w:val="008C38" w:themeColor="accent1"/>
                <w:sz w:val="21"/>
                <w:szCs w:val="24"/>
                <w:lang w:val="en-GB"/>
              </w:rPr>
            </w:pPr>
            <w:r w:rsidRPr="006E15D4">
              <w:rPr>
                <w:color w:val="008C38" w:themeColor="accent1"/>
                <w:sz w:val="21"/>
                <w:szCs w:val="24"/>
                <w:lang w:val="en-GB"/>
              </w:rPr>
              <w:t>Answer</w:t>
            </w:r>
          </w:p>
        </w:tc>
        <w:tc>
          <w:tcPr>
            <w:tcW w:w="2693" w:type="dxa"/>
          </w:tcPr>
          <w:p w14:paraId="5E166149" w14:textId="42001C88" w:rsidR="00A453C6" w:rsidRPr="006E15D4" w:rsidRDefault="003E75D2">
            <w:pPr>
              <w:spacing w:after="160" w:line="259" w:lineRule="auto"/>
              <w:cnfStyle w:val="100000000000" w:firstRow="1" w:lastRow="0" w:firstColumn="0" w:lastColumn="0" w:oddVBand="0" w:evenVBand="0" w:oddHBand="0" w:evenHBand="0" w:firstRowFirstColumn="0" w:firstRowLastColumn="0" w:lastRowFirstColumn="0" w:lastRowLastColumn="0"/>
              <w:rPr>
                <w:rFonts w:ascii="IberPangea Text Light" w:hAnsi="IberPangea Text Light"/>
                <w:b w:val="0"/>
                <w:bCs w:val="0"/>
                <w:color w:val="008C38" w:themeColor="accent1"/>
                <w:sz w:val="21"/>
                <w:szCs w:val="24"/>
                <w:lang w:val="en-GB"/>
              </w:rPr>
            </w:pPr>
            <w:r w:rsidRPr="006E15D4">
              <w:rPr>
                <w:color w:val="008C38" w:themeColor="accent1"/>
                <w:sz w:val="21"/>
                <w:szCs w:val="24"/>
                <w:lang w:val="en-GB"/>
              </w:rPr>
              <w:t>Please detail h</w:t>
            </w:r>
            <w:r w:rsidR="001E6E8C" w:rsidRPr="006E15D4">
              <w:rPr>
                <w:color w:val="008C38" w:themeColor="accent1"/>
                <w:sz w:val="21"/>
                <w:szCs w:val="24"/>
                <w:lang w:val="en-GB"/>
              </w:rPr>
              <w:t xml:space="preserve">ow you will </w:t>
            </w:r>
            <w:r w:rsidRPr="006E15D4">
              <w:rPr>
                <w:color w:val="008C38" w:themeColor="accent1"/>
                <w:sz w:val="21"/>
                <w:szCs w:val="24"/>
                <w:lang w:val="en-GB"/>
              </w:rPr>
              <w:t>evidence</w:t>
            </w:r>
            <w:r w:rsidR="00A453C6" w:rsidRPr="006E15D4">
              <w:rPr>
                <w:color w:val="008C38" w:themeColor="accent1"/>
                <w:sz w:val="21"/>
                <w:szCs w:val="24"/>
                <w:lang w:val="en-GB"/>
              </w:rPr>
              <w:t xml:space="preserve"> </w:t>
            </w:r>
          </w:p>
        </w:tc>
        <w:tc>
          <w:tcPr>
            <w:tcW w:w="1843" w:type="dxa"/>
          </w:tcPr>
          <w:p w14:paraId="6BFB67B0" w14:textId="74411612" w:rsidR="00A453C6" w:rsidRPr="006E15D4" w:rsidRDefault="00D713B1">
            <w:pPr>
              <w:cnfStyle w:val="100000000000" w:firstRow="1" w:lastRow="0" w:firstColumn="0" w:lastColumn="0" w:oddVBand="0" w:evenVBand="0" w:oddHBand="0" w:evenHBand="0" w:firstRowFirstColumn="0" w:firstRowLastColumn="0" w:lastRowFirstColumn="0" w:lastRowLastColumn="0"/>
              <w:rPr>
                <w:color w:val="008C38" w:themeColor="accent1"/>
                <w:sz w:val="21"/>
                <w:szCs w:val="24"/>
                <w:lang w:val="en-GB"/>
              </w:rPr>
            </w:pPr>
            <w:r w:rsidRPr="006E15D4">
              <w:rPr>
                <w:color w:val="008C38" w:themeColor="accent1"/>
                <w:sz w:val="21"/>
                <w:szCs w:val="24"/>
                <w:lang w:val="en-GB"/>
              </w:rPr>
              <w:t>St</w:t>
            </w:r>
            <w:r w:rsidR="003E7EAC" w:rsidRPr="006E15D4">
              <w:rPr>
                <w:color w:val="008C38" w:themeColor="accent1"/>
                <w:sz w:val="21"/>
                <w:szCs w:val="24"/>
                <w:lang w:val="en-GB"/>
              </w:rPr>
              <w:t>art</w:t>
            </w:r>
            <w:r w:rsidRPr="006E15D4">
              <w:rPr>
                <w:color w:val="008C38" w:themeColor="accent1"/>
                <w:sz w:val="21"/>
                <w:szCs w:val="24"/>
                <w:lang w:val="en-GB"/>
              </w:rPr>
              <w:t xml:space="preserve"> and completion</w:t>
            </w:r>
            <w:r w:rsidR="003E7EAC" w:rsidRPr="006E15D4">
              <w:rPr>
                <w:color w:val="008C38" w:themeColor="accent1"/>
                <w:sz w:val="21"/>
                <w:szCs w:val="24"/>
                <w:lang w:val="en-GB"/>
              </w:rPr>
              <w:t xml:space="preserve"> date</w:t>
            </w:r>
          </w:p>
        </w:tc>
      </w:tr>
      <w:tr w:rsidR="00A453C6" w:rsidRPr="006E15D4" w14:paraId="5A50DB42" w14:textId="7E5625F6" w:rsidTr="004F06DF">
        <w:trPr>
          <w:trHeight w:val="389"/>
        </w:trPr>
        <w:tc>
          <w:tcPr>
            <w:cnfStyle w:val="001000000000" w:firstRow="0" w:lastRow="0" w:firstColumn="1" w:lastColumn="0" w:oddVBand="0" w:evenVBand="0" w:oddHBand="0" w:evenHBand="0" w:firstRowFirstColumn="0" w:firstRowLastColumn="0" w:lastRowFirstColumn="0" w:lastRowLastColumn="0"/>
            <w:tcW w:w="1850" w:type="dxa"/>
          </w:tcPr>
          <w:p w14:paraId="40E12F76" w14:textId="77777777" w:rsidR="00A453C6" w:rsidRPr="006E15D4" w:rsidRDefault="00A453C6">
            <w:pPr>
              <w:rPr>
                <w:rFonts w:ascii="IberPangea Text Light" w:hAnsi="IberPangea Text Light"/>
                <w:sz w:val="21"/>
                <w:szCs w:val="24"/>
                <w:lang w:val="en-GB"/>
              </w:rPr>
            </w:pPr>
            <w:r w:rsidRPr="006E15D4">
              <w:rPr>
                <w:rFonts w:ascii="IberPangea Text Light" w:hAnsi="IberPangea Text Light"/>
                <w:sz w:val="21"/>
                <w:szCs w:val="24"/>
                <w:lang w:val="en-GB"/>
              </w:rPr>
              <w:t>Deliverable 1</w:t>
            </w:r>
          </w:p>
        </w:tc>
        <w:tc>
          <w:tcPr>
            <w:tcW w:w="3390" w:type="dxa"/>
          </w:tcPr>
          <w:p w14:paraId="19E6A2FA" w14:textId="00875485" w:rsidR="00A453C6" w:rsidRPr="006E15D4" w:rsidRDefault="0081269A">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r w:rsidRPr="006E15D4">
              <w:rPr>
                <w:rFonts w:ascii="IberPangea Text Light" w:hAnsi="IberPangea Text Light"/>
                <w:sz w:val="21"/>
                <w:szCs w:val="24"/>
                <w:lang w:val="en-GB"/>
              </w:rPr>
              <w:t xml:space="preserve">Example: </w:t>
            </w:r>
            <w:r w:rsidR="00A453C6" w:rsidRPr="006E15D4">
              <w:rPr>
                <w:rFonts w:ascii="IberPangea Text Light" w:hAnsi="IberPangea Text Light"/>
                <w:sz w:val="21"/>
                <w:szCs w:val="24"/>
                <w:lang w:val="en-GB"/>
              </w:rPr>
              <w:t>Installation of air source heat pump</w:t>
            </w:r>
          </w:p>
        </w:tc>
        <w:tc>
          <w:tcPr>
            <w:tcW w:w="2693" w:type="dxa"/>
          </w:tcPr>
          <w:p w14:paraId="3F4FAA33" w14:textId="77777777" w:rsidR="004F06DF" w:rsidRPr="006E15D4" w:rsidRDefault="0081269A">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r w:rsidRPr="006E15D4">
              <w:rPr>
                <w:rFonts w:ascii="IberPangea Text Light" w:hAnsi="IberPangea Text Light"/>
                <w:sz w:val="21"/>
                <w:szCs w:val="24"/>
                <w:lang w:val="en-GB"/>
              </w:rPr>
              <w:t xml:space="preserve">Example: </w:t>
            </w:r>
          </w:p>
          <w:p w14:paraId="400713E2" w14:textId="3FE495B2" w:rsidR="00A453C6" w:rsidRPr="006E15D4" w:rsidRDefault="00A453C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r w:rsidRPr="006E15D4">
              <w:rPr>
                <w:rFonts w:ascii="IberPangea Text Light" w:hAnsi="IberPangea Text Light"/>
                <w:sz w:val="21"/>
                <w:szCs w:val="24"/>
                <w:lang w:val="en-GB"/>
              </w:rPr>
              <w:t>Invoice from installer</w:t>
            </w:r>
            <w:r w:rsidR="4C85F963" w:rsidRPr="006E15D4">
              <w:rPr>
                <w:rFonts w:ascii="IberPangea Text Light" w:hAnsi="IberPangea Text Light"/>
                <w:sz w:val="21"/>
                <w:szCs w:val="24"/>
                <w:lang w:val="en-GB"/>
              </w:rPr>
              <w:t xml:space="preserve"> </w:t>
            </w:r>
          </w:p>
          <w:p w14:paraId="6A928E61" w14:textId="77777777" w:rsidR="00A453C6" w:rsidRPr="006E15D4" w:rsidRDefault="00A453C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r w:rsidRPr="006E15D4">
              <w:rPr>
                <w:rFonts w:ascii="IberPangea Text Light" w:hAnsi="IberPangea Text Light"/>
                <w:sz w:val="21"/>
                <w:szCs w:val="24"/>
                <w:lang w:val="en-GB"/>
              </w:rPr>
              <w:t xml:space="preserve">Photos </w:t>
            </w:r>
          </w:p>
          <w:p w14:paraId="136D11CF" w14:textId="355E008A" w:rsidR="00A453C6" w:rsidRPr="006E15D4" w:rsidRDefault="00A453C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r w:rsidRPr="006E15D4">
              <w:rPr>
                <w:rFonts w:ascii="IberPangea Text Light" w:hAnsi="IberPangea Text Light"/>
                <w:sz w:val="21"/>
                <w:szCs w:val="24"/>
                <w:lang w:val="en-GB"/>
              </w:rPr>
              <w:t xml:space="preserve">Heat pump O&amp;M manuals </w:t>
            </w:r>
            <w:r w:rsidR="249D1946" w:rsidRPr="006E15D4">
              <w:rPr>
                <w:rFonts w:ascii="IberPangea Text Light" w:hAnsi="IberPangea Text Light"/>
                <w:sz w:val="21"/>
                <w:szCs w:val="24"/>
                <w:lang w:val="en-GB"/>
              </w:rPr>
              <w:t>including warranty information</w:t>
            </w:r>
          </w:p>
        </w:tc>
        <w:tc>
          <w:tcPr>
            <w:tcW w:w="1843" w:type="dxa"/>
          </w:tcPr>
          <w:p w14:paraId="74FE4AF6" w14:textId="77777777" w:rsidR="004F06DF" w:rsidRPr="006E15D4" w:rsidRDefault="004F06DF">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r w:rsidRPr="006E15D4">
              <w:rPr>
                <w:rFonts w:ascii="IberPangea Text Light" w:hAnsi="IberPangea Text Light"/>
                <w:sz w:val="21"/>
                <w:szCs w:val="24"/>
                <w:lang w:val="en-GB"/>
              </w:rPr>
              <w:t>Example:</w:t>
            </w:r>
          </w:p>
          <w:p w14:paraId="49FB5C35" w14:textId="03D3F22D" w:rsidR="00A453C6" w:rsidRPr="006E15D4" w:rsidRDefault="000C7889">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r w:rsidRPr="006E15D4">
              <w:rPr>
                <w:rFonts w:ascii="IberPangea Text Light" w:hAnsi="IberPangea Text Light"/>
                <w:sz w:val="21"/>
                <w:szCs w:val="24"/>
                <w:lang w:val="en-GB"/>
              </w:rPr>
              <w:t xml:space="preserve">September 2026 </w:t>
            </w:r>
          </w:p>
        </w:tc>
      </w:tr>
      <w:tr w:rsidR="00A453C6" w:rsidRPr="006E15D4" w14:paraId="13993B64" w14:textId="7E55433E" w:rsidTr="004F06DF">
        <w:trPr>
          <w:trHeight w:val="471"/>
        </w:trPr>
        <w:tc>
          <w:tcPr>
            <w:cnfStyle w:val="001000000000" w:firstRow="0" w:lastRow="0" w:firstColumn="1" w:lastColumn="0" w:oddVBand="0" w:evenVBand="0" w:oddHBand="0" w:evenHBand="0" w:firstRowFirstColumn="0" w:firstRowLastColumn="0" w:lastRowFirstColumn="0" w:lastRowLastColumn="0"/>
            <w:tcW w:w="1850" w:type="dxa"/>
          </w:tcPr>
          <w:p w14:paraId="6AF8617E" w14:textId="77777777" w:rsidR="00A453C6" w:rsidRPr="006E15D4" w:rsidRDefault="00A453C6">
            <w:pPr>
              <w:spacing w:after="160" w:line="259" w:lineRule="auto"/>
              <w:rPr>
                <w:rFonts w:ascii="IberPangea Text Light" w:hAnsi="IberPangea Text Light"/>
                <w:sz w:val="21"/>
                <w:szCs w:val="24"/>
                <w:lang w:val="en-GB"/>
              </w:rPr>
            </w:pPr>
            <w:r w:rsidRPr="006E15D4">
              <w:rPr>
                <w:rFonts w:ascii="IberPangea Text Light" w:hAnsi="IberPangea Text Light"/>
                <w:sz w:val="21"/>
                <w:szCs w:val="24"/>
                <w:lang w:val="en-GB"/>
              </w:rPr>
              <w:t>Deliverable 2</w:t>
            </w:r>
          </w:p>
        </w:tc>
        <w:tc>
          <w:tcPr>
            <w:tcW w:w="3390" w:type="dxa"/>
          </w:tcPr>
          <w:p w14:paraId="55C11BE7" w14:textId="77777777" w:rsidR="00A453C6" w:rsidRPr="006E15D4" w:rsidRDefault="00A453C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2693" w:type="dxa"/>
          </w:tcPr>
          <w:p w14:paraId="6C5853F1" w14:textId="77777777" w:rsidR="00A453C6" w:rsidRPr="006E15D4" w:rsidRDefault="00A453C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1843" w:type="dxa"/>
          </w:tcPr>
          <w:p w14:paraId="28019F41" w14:textId="77777777" w:rsidR="00A453C6" w:rsidRPr="006E15D4" w:rsidRDefault="00A453C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A453C6" w:rsidRPr="006E15D4" w14:paraId="25D44E4A" w14:textId="58933152" w:rsidTr="004F06DF">
        <w:trPr>
          <w:trHeight w:val="471"/>
        </w:trPr>
        <w:tc>
          <w:tcPr>
            <w:cnfStyle w:val="001000000000" w:firstRow="0" w:lastRow="0" w:firstColumn="1" w:lastColumn="0" w:oddVBand="0" w:evenVBand="0" w:oddHBand="0" w:evenHBand="0" w:firstRowFirstColumn="0" w:firstRowLastColumn="0" w:lastRowFirstColumn="0" w:lastRowLastColumn="0"/>
            <w:tcW w:w="1850" w:type="dxa"/>
          </w:tcPr>
          <w:p w14:paraId="78882219" w14:textId="77777777" w:rsidR="00A453C6" w:rsidRPr="006E15D4" w:rsidRDefault="00A453C6">
            <w:pPr>
              <w:spacing w:after="160" w:line="259" w:lineRule="auto"/>
              <w:rPr>
                <w:rFonts w:ascii="IberPangea Text Light" w:hAnsi="IberPangea Text Light"/>
                <w:sz w:val="21"/>
                <w:szCs w:val="24"/>
                <w:lang w:val="en-GB"/>
              </w:rPr>
            </w:pPr>
            <w:r w:rsidRPr="006E15D4">
              <w:rPr>
                <w:rFonts w:ascii="IberPangea Text Light" w:hAnsi="IberPangea Text Light"/>
                <w:sz w:val="21"/>
                <w:szCs w:val="24"/>
                <w:lang w:val="en-GB"/>
              </w:rPr>
              <w:t>Deliverable 3</w:t>
            </w:r>
          </w:p>
        </w:tc>
        <w:tc>
          <w:tcPr>
            <w:tcW w:w="3390" w:type="dxa"/>
          </w:tcPr>
          <w:p w14:paraId="199110D2" w14:textId="77777777" w:rsidR="00A453C6" w:rsidRPr="006E15D4" w:rsidRDefault="00A453C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2693" w:type="dxa"/>
          </w:tcPr>
          <w:p w14:paraId="6D3F05F4" w14:textId="77777777" w:rsidR="00A453C6" w:rsidRPr="006E15D4" w:rsidRDefault="00A453C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1843" w:type="dxa"/>
          </w:tcPr>
          <w:p w14:paraId="21D80AC8" w14:textId="77777777" w:rsidR="00A453C6" w:rsidRPr="006E15D4" w:rsidRDefault="00A453C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A453C6" w:rsidRPr="006E15D4" w14:paraId="21B32524" w14:textId="131F0DAA" w:rsidTr="004F06DF">
        <w:trPr>
          <w:trHeight w:val="471"/>
        </w:trPr>
        <w:tc>
          <w:tcPr>
            <w:cnfStyle w:val="001000000000" w:firstRow="0" w:lastRow="0" w:firstColumn="1" w:lastColumn="0" w:oddVBand="0" w:evenVBand="0" w:oddHBand="0" w:evenHBand="0" w:firstRowFirstColumn="0" w:firstRowLastColumn="0" w:lastRowFirstColumn="0" w:lastRowLastColumn="0"/>
            <w:tcW w:w="1850" w:type="dxa"/>
          </w:tcPr>
          <w:p w14:paraId="5CCC2F0B" w14:textId="77777777" w:rsidR="00A453C6" w:rsidRPr="006E15D4" w:rsidRDefault="00A453C6">
            <w:pPr>
              <w:rPr>
                <w:rFonts w:ascii="IberPangea Text Light" w:hAnsi="IberPangea Text Light"/>
                <w:sz w:val="21"/>
                <w:szCs w:val="24"/>
                <w:lang w:val="en-GB"/>
              </w:rPr>
            </w:pPr>
            <w:r w:rsidRPr="006E15D4">
              <w:rPr>
                <w:rFonts w:ascii="IberPangea Text Light" w:hAnsi="IberPangea Text Light"/>
                <w:sz w:val="21"/>
                <w:szCs w:val="24"/>
                <w:lang w:val="en-GB"/>
              </w:rPr>
              <w:t>Deliverable 4</w:t>
            </w:r>
          </w:p>
        </w:tc>
        <w:tc>
          <w:tcPr>
            <w:tcW w:w="3390" w:type="dxa"/>
          </w:tcPr>
          <w:p w14:paraId="2035A1C0" w14:textId="77777777" w:rsidR="00A453C6" w:rsidRPr="006E15D4" w:rsidRDefault="00A453C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2693" w:type="dxa"/>
          </w:tcPr>
          <w:p w14:paraId="448AF3AE" w14:textId="77777777" w:rsidR="00A453C6" w:rsidRPr="006E15D4" w:rsidRDefault="00A453C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1843" w:type="dxa"/>
          </w:tcPr>
          <w:p w14:paraId="295BE4A9" w14:textId="77777777" w:rsidR="00A453C6" w:rsidRPr="006E15D4" w:rsidRDefault="00A453C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A453C6" w:rsidRPr="006E15D4" w14:paraId="56B15DB2" w14:textId="3F090684" w:rsidTr="004F06DF">
        <w:trPr>
          <w:trHeight w:val="471"/>
        </w:trPr>
        <w:tc>
          <w:tcPr>
            <w:cnfStyle w:val="001000000000" w:firstRow="0" w:lastRow="0" w:firstColumn="1" w:lastColumn="0" w:oddVBand="0" w:evenVBand="0" w:oddHBand="0" w:evenHBand="0" w:firstRowFirstColumn="0" w:firstRowLastColumn="0" w:lastRowFirstColumn="0" w:lastRowLastColumn="0"/>
            <w:tcW w:w="1850" w:type="dxa"/>
          </w:tcPr>
          <w:p w14:paraId="70A4A221" w14:textId="77777777" w:rsidR="00A453C6" w:rsidRPr="006E15D4" w:rsidRDefault="00A453C6">
            <w:pPr>
              <w:rPr>
                <w:rFonts w:ascii="IberPangea Text Light" w:hAnsi="IberPangea Text Light"/>
                <w:sz w:val="21"/>
                <w:szCs w:val="24"/>
                <w:lang w:val="en-GB"/>
              </w:rPr>
            </w:pPr>
            <w:r w:rsidRPr="006E15D4">
              <w:rPr>
                <w:rFonts w:ascii="IberPangea Text Light" w:hAnsi="IberPangea Text Light"/>
                <w:sz w:val="21"/>
                <w:szCs w:val="24"/>
                <w:lang w:val="en-GB"/>
              </w:rPr>
              <w:t>Deliverable 5</w:t>
            </w:r>
          </w:p>
        </w:tc>
        <w:tc>
          <w:tcPr>
            <w:tcW w:w="3390" w:type="dxa"/>
          </w:tcPr>
          <w:p w14:paraId="76ECB3D6" w14:textId="77777777" w:rsidR="00A453C6" w:rsidRPr="006E15D4" w:rsidRDefault="00A453C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2693" w:type="dxa"/>
          </w:tcPr>
          <w:p w14:paraId="71BC0FA7" w14:textId="77777777" w:rsidR="00A453C6" w:rsidRPr="006E15D4" w:rsidRDefault="00A453C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1843" w:type="dxa"/>
          </w:tcPr>
          <w:p w14:paraId="584BBEEF" w14:textId="77777777" w:rsidR="00A453C6" w:rsidRPr="006E15D4" w:rsidRDefault="00A453C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bl>
    <w:p w14:paraId="79F699BF" w14:textId="5781AAB2" w:rsidR="2A78C30D" w:rsidRPr="006E15D4" w:rsidRDefault="2A78C30D">
      <w:pPr>
        <w:rPr>
          <w:sz w:val="21"/>
          <w:szCs w:val="24"/>
        </w:rPr>
      </w:pPr>
      <w:bookmarkStart w:id="3" w:name="_Hlk210737047"/>
      <w:bookmarkEnd w:id="2"/>
    </w:p>
    <w:p w14:paraId="411BA9C8" w14:textId="66D1E868" w:rsidR="2A78C30D" w:rsidRPr="006E15D4" w:rsidRDefault="003E7EAC" w:rsidP="00A96914">
      <w:pPr>
        <w:pStyle w:val="Heading1"/>
        <w:spacing w:after="0"/>
        <w:rPr>
          <w:sz w:val="52"/>
          <w:szCs w:val="24"/>
          <w:lang w:val="en-GB"/>
        </w:rPr>
      </w:pPr>
      <w:r w:rsidRPr="006E15D4">
        <w:rPr>
          <w:sz w:val="52"/>
          <w:szCs w:val="24"/>
          <w:lang w:val="en-GB"/>
        </w:rPr>
        <w:t>Project Risk</w:t>
      </w:r>
      <w:r w:rsidR="00A96914" w:rsidRPr="006E15D4">
        <w:rPr>
          <w:sz w:val="52"/>
          <w:szCs w:val="24"/>
          <w:lang w:val="en-GB"/>
        </w:rPr>
        <w:t>s</w:t>
      </w:r>
    </w:p>
    <w:p w14:paraId="7DE69CEC" w14:textId="54AD9005" w:rsidR="00A96914" w:rsidRPr="006E15D4" w:rsidRDefault="00A96914" w:rsidP="00A96914">
      <w:pPr>
        <w:pStyle w:val="BodyText1"/>
        <w:rPr>
          <w:sz w:val="21"/>
          <w:szCs w:val="24"/>
          <w:lang w:val="en-GB"/>
        </w:rPr>
      </w:pPr>
      <w:r w:rsidRPr="006E15D4">
        <w:rPr>
          <w:sz w:val="21"/>
          <w:szCs w:val="24"/>
          <w:lang w:val="en-GB"/>
        </w:rPr>
        <w:t xml:space="preserve">Please indicate below </w:t>
      </w:r>
      <w:r w:rsidR="00290D74" w:rsidRPr="006E15D4">
        <w:rPr>
          <w:sz w:val="21"/>
          <w:szCs w:val="24"/>
          <w:lang w:val="en-GB"/>
        </w:rPr>
        <w:t>implementation risks associated with the successfully delivery of your project.</w:t>
      </w:r>
      <w:r w:rsidR="000C1A47" w:rsidRPr="006E15D4">
        <w:rPr>
          <w:sz w:val="21"/>
          <w:szCs w:val="24"/>
          <w:lang w:val="en-GB"/>
        </w:rPr>
        <w:t xml:space="preserve">  Please add as many rows as required.  </w:t>
      </w:r>
      <w:r w:rsidR="009E6124" w:rsidRPr="006E15D4">
        <w:rPr>
          <w:sz w:val="21"/>
          <w:szCs w:val="24"/>
          <w:lang w:val="en-GB"/>
        </w:rPr>
        <w:t>These could include</w:t>
      </w:r>
      <w:r w:rsidR="003B4095" w:rsidRPr="006E15D4">
        <w:rPr>
          <w:sz w:val="21"/>
          <w:szCs w:val="24"/>
          <w:lang w:val="en-GB"/>
        </w:rPr>
        <w:t xml:space="preserve"> risks associated with</w:t>
      </w:r>
      <w:r w:rsidR="009E6124" w:rsidRPr="006E15D4">
        <w:rPr>
          <w:sz w:val="21"/>
          <w:szCs w:val="24"/>
          <w:lang w:val="en-GB"/>
        </w:rPr>
        <w:t xml:space="preserve"> supply of goods or services, staffing </w:t>
      </w:r>
      <w:r w:rsidR="003B4095" w:rsidRPr="006E15D4">
        <w:rPr>
          <w:sz w:val="21"/>
          <w:szCs w:val="24"/>
          <w:lang w:val="en-GB"/>
        </w:rPr>
        <w:t xml:space="preserve">illness, </w:t>
      </w:r>
      <w:r w:rsidR="00CB33DF" w:rsidRPr="006E15D4">
        <w:rPr>
          <w:sz w:val="21"/>
          <w:szCs w:val="24"/>
          <w:lang w:val="en-GB"/>
        </w:rPr>
        <w:t>construction issues etc</w:t>
      </w:r>
    </w:p>
    <w:tbl>
      <w:tblPr>
        <w:tblStyle w:val="GridTable1Light"/>
        <w:tblW w:w="9781" w:type="dxa"/>
        <w:tblInd w:w="-5" w:type="dxa"/>
        <w:tblLook w:val="04A0" w:firstRow="1" w:lastRow="0" w:firstColumn="1" w:lastColumn="0" w:noHBand="0" w:noVBand="1"/>
      </w:tblPr>
      <w:tblGrid>
        <w:gridCol w:w="1520"/>
        <w:gridCol w:w="1621"/>
        <w:gridCol w:w="1630"/>
        <w:gridCol w:w="1398"/>
        <w:gridCol w:w="3612"/>
      </w:tblGrid>
      <w:tr w:rsidR="00CB33DF" w:rsidRPr="00932B2E" w14:paraId="51AA7567" w14:textId="44AAEB22" w:rsidTr="006E0F65">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520" w:type="dxa"/>
          </w:tcPr>
          <w:p w14:paraId="498FB4DB" w14:textId="1794D60C" w:rsidR="00CB33DF" w:rsidRPr="006E15D4" w:rsidRDefault="00CB33DF" w:rsidP="00C26A36">
            <w:pPr>
              <w:rPr>
                <w:rFonts w:ascii="IberPangea Text Light" w:hAnsi="IberPangea Text Light"/>
                <w:sz w:val="21"/>
                <w:szCs w:val="24"/>
                <w:lang w:val="en-GB"/>
              </w:rPr>
            </w:pPr>
            <w:r w:rsidRPr="006E15D4">
              <w:rPr>
                <w:color w:val="008C38" w:themeColor="accent1"/>
                <w:sz w:val="21"/>
                <w:szCs w:val="24"/>
                <w:lang w:val="en-GB"/>
              </w:rPr>
              <w:t>Risk description</w:t>
            </w:r>
          </w:p>
        </w:tc>
        <w:tc>
          <w:tcPr>
            <w:tcW w:w="1621" w:type="dxa"/>
          </w:tcPr>
          <w:p w14:paraId="48990AA6" w14:textId="061B7007" w:rsidR="00CB33DF" w:rsidRPr="006E15D4" w:rsidRDefault="00CB33DF" w:rsidP="00C26A36">
            <w:pPr>
              <w:cnfStyle w:val="100000000000" w:firstRow="1" w:lastRow="0" w:firstColumn="0" w:lastColumn="0" w:oddVBand="0" w:evenVBand="0" w:oddHBand="0" w:evenHBand="0" w:firstRowFirstColumn="0" w:firstRowLastColumn="0" w:lastRowFirstColumn="0" w:lastRowLastColumn="0"/>
              <w:rPr>
                <w:b w:val="0"/>
                <w:bCs w:val="0"/>
                <w:color w:val="008C38" w:themeColor="accent1"/>
                <w:sz w:val="21"/>
                <w:szCs w:val="24"/>
                <w:lang w:val="en-GB"/>
              </w:rPr>
            </w:pPr>
            <w:r w:rsidRPr="006E15D4">
              <w:rPr>
                <w:color w:val="008C38" w:themeColor="accent1"/>
                <w:sz w:val="21"/>
                <w:szCs w:val="24"/>
                <w:lang w:val="en-GB"/>
              </w:rPr>
              <w:t>Probabili</w:t>
            </w:r>
            <w:r w:rsidRPr="006E15D4">
              <w:rPr>
                <w:b w:val="0"/>
                <w:bCs w:val="0"/>
                <w:color w:val="008C38" w:themeColor="accent1"/>
                <w:sz w:val="21"/>
                <w:szCs w:val="24"/>
                <w:lang w:val="en-GB"/>
              </w:rPr>
              <w:t>ty</w:t>
            </w:r>
            <w:r w:rsidRPr="006E15D4">
              <w:rPr>
                <w:color w:val="008C38" w:themeColor="accent1"/>
                <w:sz w:val="21"/>
                <w:szCs w:val="24"/>
                <w:lang w:val="en-GB"/>
              </w:rPr>
              <w:t xml:space="preserve"> score </w:t>
            </w:r>
          </w:p>
          <w:p w14:paraId="291A1FF5" w14:textId="3EE093F6" w:rsidR="00CB33DF" w:rsidRPr="006E15D4" w:rsidRDefault="00CB33DF" w:rsidP="00C26A36">
            <w:pPr>
              <w:cnfStyle w:val="100000000000" w:firstRow="1"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r w:rsidRPr="006E15D4">
              <w:rPr>
                <w:rFonts w:ascii="IberPangea Text Light" w:hAnsi="IberPangea Text Light"/>
                <w:b w:val="0"/>
                <w:bCs w:val="0"/>
                <w:lang w:val="en-GB"/>
              </w:rPr>
              <w:t>1 (low) to 5 (high)</w:t>
            </w:r>
          </w:p>
        </w:tc>
        <w:tc>
          <w:tcPr>
            <w:tcW w:w="1630" w:type="dxa"/>
          </w:tcPr>
          <w:p w14:paraId="6976D791" w14:textId="77777777" w:rsidR="00CB33DF" w:rsidRPr="006E15D4" w:rsidRDefault="00CB33DF" w:rsidP="003F2384">
            <w:pPr>
              <w:cnfStyle w:val="100000000000" w:firstRow="1" w:lastRow="0" w:firstColumn="0" w:lastColumn="0" w:oddVBand="0" w:evenVBand="0" w:oddHBand="0" w:evenHBand="0" w:firstRowFirstColumn="0" w:firstRowLastColumn="0" w:lastRowFirstColumn="0" w:lastRowLastColumn="0"/>
              <w:rPr>
                <w:color w:val="008C38" w:themeColor="accent1"/>
                <w:sz w:val="21"/>
                <w:szCs w:val="24"/>
                <w:lang w:val="en-GB"/>
              </w:rPr>
            </w:pPr>
            <w:r w:rsidRPr="006E15D4">
              <w:rPr>
                <w:color w:val="008C38" w:themeColor="accent1"/>
                <w:sz w:val="21"/>
                <w:szCs w:val="24"/>
                <w:lang w:val="en-GB"/>
              </w:rPr>
              <w:t xml:space="preserve">Impact on project </w:t>
            </w:r>
          </w:p>
          <w:p w14:paraId="6426817A" w14:textId="1E48C9EA" w:rsidR="00CB33DF" w:rsidRPr="006E15D4" w:rsidRDefault="00CB33DF" w:rsidP="003F2384">
            <w:pPr>
              <w:cnfStyle w:val="100000000000" w:firstRow="1" w:lastRow="0" w:firstColumn="0" w:lastColumn="0" w:oddVBand="0" w:evenVBand="0" w:oddHBand="0" w:evenHBand="0" w:firstRowFirstColumn="0" w:firstRowLastColumn="0" w:lastRowFirstColumn="0" w:lastRowLastColumn="0"/>
              <w:rPr>
                <w:b w:val="0"/>
                <w:bCs w:val="0"/>
                <w:lang w:val="en-GB"/>
              </w:rPr>
            </w:pPr>
            <w:r w:rsidRPr="006E15D4">
              <w:rPr>
                <w:b w:val="0"/>
                <w:bCs w:val="0"/>
                <w:lang w:val="en-GB"/>
              </w:rPr>
              <w:t>1 (low) to 5 (high)</w:t>
            </w:r>
          </w:p>
          <w:p w14:paraId="6A48D125" w14:textId="30AC7C3A" w:rsidR="00CB33DF" w:rsidRPr="006E15D4" w:rsidRDefault="00CB33DF" w:rsidP="00C26A36">
            <w:pPr>
              <w:spacing w:after="160" w:line="259" w:lineRule="auto"/>
              <w:cnfStyle w:val="100000000000" w:firstRow="1" w:lastRow="0" w:firstColumn="0" w:lastColumn="0" w:oddVBand="0" w:evenVBand="0" w:oddHBand="0" w:evenHBand="0" w:firstRowFirstColumn="0" w:firstRowLastColumn="0" w:lastRowFirstColumn="0" w:lastRowLastColumn="0"/>
              <w:rPr>
                <w:rFonts w:ascii="IberPangea Text Light" w:hAnsi="IberPangea Text Light"/>
                <w:b w:val="0"/>
                <w:bCs w:val="0"/>
                <w:sz w:val="21"/>
                <w:szCs w:val="24"/>
                <w:lang w:val="en-GB"/>
              </w:rPr>
            </w:pPr>
            <w:r w:rsidRPr="006E15D4">
              <w:rPr>
                <w:sz w:val="21"/>
                <w:szCs w:val="24"/>
                <w:lang w:val="en-GB"/>
              </w:rPr>
              <w:t xml:space="preserve"> </w:t>
            </w:r>
          </w:p>
        </w:tc>
        <w:tc>
          <w:tcPr>
            <w:tcW w:w="1398" w:type="dxa"/>
          </w:tcPr>
          <w:p w14:paraId="62E68DD6" w14:textId="77777777" w:rsidR="00CB33DF" w:rsidRPr="006E15D4" w:rsidRDefault="00CB33DF" w:rsidP="00C26A36">
            <w:pPr>
              <w:cnfStyle w:val="100000000000" w:firstRow="1" w:lastRow="0" w:firstColumn="0" w:lastColumn="0" w:oddVBand="0" w:evenVBand="0" w:oddHBand="0" w:evenHBand="0" w:firstRowFirstColumn="0" w:firstRowLastColumn="0" w:lastRowFirstColumn="0" w:lastRowLastColumn="0"/>
              <w:rPr>
                <w:b w:val="0"/>
                <w:bCs w:val="0"/>
                <w:color w:val="008C38" w:themeColor="accent1"/>
                <w:sz w:val="21"/>
                <w:szCs w:val="24"/>
                <w:lang w:val="en-GB"/>
              </w:rPr>
            </w:pPr>
            <w:r w:rsidRPr="006E15D4">
              <w:rPr>
                <w:color w:val="008C38" w:themeColor="accent1"/>
                <w:sz w:val="21"/>
                <w:szCs w:val="24"/>
                <w:lang w:val="en-GB"/>
              </w:rPr>
              <w:t>Risk score</w:t>
            </w:r>
          </w:p>
          <w:p w14:paraId="068C5BCD" w14:textId="37751A51" w:rsidR="008D7A34" w:rsidRPr="006E15D4" w:rsidRDefault="008D7A34" w:rsidP="00C26A36">
            <w:pPr>
              <w:cnfStyle w:val="100000000000" w:firstRow="1" w:lastRow="0" w:firstColumn="0" w:lastColumn="0" w:oddVBand="0" w:evenVBand="0" w:oddHBand="0" w:evenHBand="0" w:firstRowFirstColumn="0" w:firstRowLastColumn="0" w:lastRowFirstColumn="0" w:lastRowLastColumn="0"/>
              <w:rPr>
                <w:sz w:val="21"/>
                <w:szCs w:val="24"/>
                <w:lang w:val="en-GB"/>
              </w:rPr>
            </w:pPr>
            <w:r w:rsidRPr="006E15D4">
              <w:rPr>
                <w:b w:val="0"/>
                <w:bCs w:val="0"/>
                <w:lang w:val="en-GB"/>
              </w:rPr>
              <w:t>probability x impact</w:t>
            </w:r>
          </w:p>
        </w:tc>
        <w:tc>
          <w:tcPr>
            <w:tcW w:w="3612" w:type="dxa"/>
          </w:tcPr>
          <w:p w14:paraId="7F807253" w14:textId="77777777" w:rsidR="00CB33DF" w:rsidRPr="006E15D4" w:rsidRDefault="00F94223" w:rsidP="00C26A36">
            <w:pPr>
              <w:cnfStyle w:val="100000000000" w:firstRow="1" w:lastRow="0" w:firstColumn="0" w:lastColumn="0" w:oddVBand="0" w:evenVBand="0" w:oddHBand="0" w:evenHBand="0" w:firstRowFirstColumn="0" w:firstRowLastColumn="0" w:lastRowFirstColumn="0" w:lastRowLastColumn="0"/>
              <w:rPr>
                <w:b w:val="0"/>
                <w:bCs w:val="0"/>
                <w:color w:val="008C38" w:themeColor="accent1"/>
                <w:sz w:val="21"/>
                <w:szCs w:val="24"/>
                <w:lang w:val="en-GB"/>
              </w:rPr>
            </w:pPr>
            <w:r w:rsidRPr="006E15D4">
              <w:rPr>
                <w:color w:val="008C38" w:themeColor="accent1"/>
                <w:sz w:val="21"/>
                <w:szCs w:val="24"/>
                <w:lang w:val="en-GB"/>
              </w:rPr>
              <w:t>Mitigation</w:t>
            </w:r>
          </w:p>
          <w:p w14:paraId="6C0B4AD2" w14:textId="3F37BF64" w:rsidR="00F94223" w:rsidRPr="006E15D4" w:rsidRDefault="00F94223" w:rsidP="00C26A36">
            <w:pPr>
              <w:cnfStyle w:val="100000000000" w:firstRow="1" w:lastRow="0" w:firstColumn="0" w:lastColumn="0" w:oddVBand="0" w:evenVBand="0" w:oddHBand="0" w:evenHBand="0" w:firstRowFirstColumn="0" w:firstRowLastColumn="0" w:lastRowFirstColumn="0" w:lastRowLastColumn="0"/>
              <w:rPr>
                <w:sz w:val="21"/>
                <w:szCs w:val="24"/>
                <w:lang w:val="en-GB"/>
              </w:rPr>
            </w:pPr>
            <w:r w:rsidRPr="006E15D4">
              <w:rPr>
                <w:b w:val="0"/>
                <w:bCs w:val="0"/>
                <w:lang w:val="en-GB"/>
              </w:rPr>
              <w:t xml:space="preserve">Please detail what </w:t>
            </w:r>
            <w:r w:rsidR="008368C3" w:rsidRPr="006E15D4">
              <w:rPr>
                <w:b w:val="0"/>
                <w:bCs w:val="0"/>
                <w:lang w:val="en-GB"/>
              </w:rPr>
              <w:t>steps you will put in place to mitigate these risks and ensure successful deliver</w:t>
            </w:r>
            <w:r w:rsidR="0056282B" w:rsidRPr="006E15D4">
              <w:rPr>
                <w:b w:val="0"/>
                <w:bCs w:val="0"/>
                <w:lang w:val="en-GB"/>
              </w:rPr>
              <w:t>y</w:t>
            </w:r>
          </w:p>
        </w:tc>
      </w:tr>
      <w:tr w:rsidR="00CB33DF" w:rsidRPr="00932B2E" w14:paraId="160BBC0C" w14:textId="68E35831" w:rsidTr="006E0F65">
        <w:trPr>
          <w:trHeight w:val="401"/>
        </w:trPr>
        <w:tc>
          <w:tcPr>
            <w:cnfStyle w:val="001000000000" w:firstRow="0" w:lastRow="0" w:firstColumn="1" w:lastColumn="0" w:oddVBand="0" w:evenVBand="0" w:oddHBand="0" w:evenHBand="0" w:firstRowFirstColumn="0" w:firstRowLastColumn="0" w:lastRowFirstColumn="0" w:lastRowLastColumn="0"/>
            <w:tcW w:w="1520" w:type="dxa"/>
          </w:tcPr>
          <w:p w14:paraId="1366D786" w14:textId="65A575B6" w:rsidR="00CB33DF" w:rsidRPr="006E15D4" w:rsidRDefault="00CB33DF" w:rsidP="00C26A36">
            <w:pPr>
              <w:rPr>
                <w:rFonts w:ascii="IberPangea Text Light" w:hAnsi="IberPangea Text Light"/>
                <w:sz w:val="21"/>
                <w:szCs w:val="24"/>
                <w:lang w:val="en-GB"/>
              </w:rPr>
            </w:pPr>
          </w:p>
        </w:tc>
        <w:tc>
          <w:tcPr>
            <w:tcW w:w="1621" w:type="dxa"/>
          </w:tcPr>
          <w:p w14:paraId="6B66E0C1" w14:textId="0DCFEEFD" w:rsidR="00CB33DF" w:rsidRPr="006E15D4" w:rsidRDefault="00CB33DF" w:rsidP="00C26A3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1630" w:type="dxa"/>
          </w:tcPr>
          <w:p w14:paraId="762AC253" w14:textId="2689C178" w:rsidR="00CB33DF" w:rsidRPr="006E15D4" w:rsidRDefault="00CB33DF" w:rsidP="00C26A3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1398" w:type="dxa"/>
          </w:tcPr>
          <w:p w14:paraId="4FE16C7C" w14:textId="3CC11479" w:rsidR="00CB33DF" w:rsidRPr="006E15D4" w:rsidRDefault="00CB33DF" w:rsidP="00C26A3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3612" w:type="dxa"/>
          </w:tcPr>
          <w:p w14:paraId="74BB363A" w14:textId="77777777" w:rsidR="00CB33DF" w:rsidRPr="006E15D4" w:rsidRDefault="00CB33DF" w:rsidP="00C26A3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CB33DF" w:rsidRPr="00932B2E" w14:paraId="646BB6BB" w14:textId="02A38D9D" w:rsidTr="006E0F65">
        <w:trPr>
          <w:trHeight w:val="485"/>
        </w:trPr>
        <w:tc>
          <w:tcPr>
            <w:cnfStyle w:val="001000000000" w:firstRow="0" w:lastRow="0" w:firstColumn="1" w:lastColumn="0" w:oddVBand="0" w:evenVBand="0" w:oddHBand="0" w:evenHBand="0" w:firstRowFirstColumn="0" w:firstRowLastColumn="0" w:lastRowFirstColumn="0" w:lastRowLastColumn="0"/>
            <w:tcW w:w="1520" w:type="dxa"/>
          </w:tcPr>
          <w:p w14:paraId="5B39DA85" w14:textId="17A1B7AA" w:rsidR="00CB33DF" w:rsidRPr="006E15D4" w:rsidRDefault="00CB33DF" w:rsidP="00C26A36">
            <w:pPr>
              <w:spacing w:after="160" w:line="259" w:lineRule="auto"/>
              <w:rPr>
                <w:rFonts w:ascii="IberPangea Text Light" w:hAnsi="IberPangea Text Light"/>
                <w:sz w:val="21"/>
                <w:szCs w:val="24"/>
                <w:lang w:val="en-GB"/>
              </w:rPr>
            </w:pPr>
          </w:p>
        </w:tc>
        <w:tc>
          <w:tcPr>
            <w:tcW w:w="1621" w:type="dxa"/>
          </w:tcPr>
          <w:p w14:paraId="55810911" w14:textId="77777777" w:rsidR="00CB33DF" w:rsidRPr="006E15D4" w:rsidRDefault="00CB33DF" w:rsidP="00C26A3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1630" w:type="dxa"/>
          </w:tcPr>
          <w:p w14:paraId="5245A877" w14:textId="77777777" w:rsidR="00CB33DF" w:rsidRPr="006E15D4" w:rsidRDefault="00CB33DF" w:rsidP="00C26A3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1398" w:type="dxa"/>
          </w:tcPr>
          <w:p w14:paraId="555CCE85" w14:textId="77777777" w:rsidR="00CB33DF" w:rsidRPr="006E15D4" w:rsidRDefault="00CB33DF" w:rsidP="00C26A3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3612" w:type="dxa"/>
          </w:tcPr>
          <w:p w14:paraId="577C735C" w14:textId="77777777" w:rsidR="00CB33DF" w:rsidRPr="006E15D4" w:rsidRDefault="00CB33DF" w:rsidP="00C26A3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CB33DF" w:rsidRPr="00932B2E" w14:paraId="47587959" w14:textId="1BACAD0D" w:rsidTr="006E0F65">
        <w:trPr>
          <w:trHeight w:val="485"/>
        </w:trPr>
        <w:tc>
          <w:tcPr>
            <w:cnfStyle w:val="001000000000" w:firstRow="0" w:lastRow="0" w:firstColumn="1" w:lastColumn="0" w:oddVBand="0" w:evenVBand="0" w:oddHBand="0" w:evenHBand="0" w:firstRowFirstColumn="0" w:firstRowLastColumn="0" w:lastRowFirstColumn="0" w:lastRowLastColumn="0"/>
            <w:tcW w:w="1520" w:type="dxa"/>
          </w:tcPr>
          <w:p w14:paraId="134E0BCA" w14:textId="320FA17E" w:rsidR="00CB33DF" w:rsidRPr="006E15D4" w:rsidRDefault="00CB33DF" w:rsidP="00C26A36">
            <w:pPr>
              <w:spacing w:after="160" w:line="259" w:lineRule="auto"/>
              <w:rPr>
                <w:rFonts w:ascii="IberPangea Text Light" w:hAnsi="IberPangea Text Light"/>
                <w:sz w:val="21"/>
                <w:szCs w:val="24"/>
                <w:lang w:val="en-GB"/>
              </w:rPr>
            </w:pPr>
          </w:p>
        </w:tc>
        <w:tc>
          <w:tcPr>
            <w:tcW w:w="1621" w:type="dxa"/>
          </w:tcPr>
          <w:p w14:paraId="3426EE6B" w14:textId="77777777" w:rsidR="00CB33DF" w:rsidRPr="006E15D4" w:rsidRDefault="00CB33DF" w:rsidP="00C26A3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1630" w:type="dxa"/>
          </w:tcPr>
          <w:p w14:paraId="549554E3" w14:textId="77777777" w:rsidR="00CB33DF" w:rsidRPr="006E15D4" w:rsidRDefault="00CB33DF" w:rsidP="00C26A3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1398" w:type="dxa"/>
          </w:tcPr>
          <w:p w14:paraId="7FE67662" w14:textId="77777777" w:rsidR="00CB33DF" w:rsidRPr="006E15D4" w:rsidRDefault="00CB33DF" w:rsidP="00C26A3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3612" w:type="dxa"/>
          </w:tcPr>
          <w:p w14:paraId="4A779F58" w14:textId="77777777" w:rsidR="00CB33DF" w:rsidRPr="006E15D4" w:rsidRDefault="00CB33DF" w:rsidP="00C26A3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CB33DF" w:rsidRPr="00932B2E" w14:paraId="7AB5B9DD" w14:textId="67CDF695" w:rsidTr="006E0F65">
        <w:trPr>
          <w:trHeight w:val="485"/>
        </w:trPr>
        <w:tc>
          <w:tcPr>
            <w:cnfStyle w:val="001000000000" w:firstRow="0" w:lastRow="0" w:firstColumn="1" w:lastColumn="0" w:oddVBand="0" w:evenVBand="0" w:oddHBand="0" w:evenHBand="0" w:firstRowFirstColumn="0" w:firstRowLastColumn="0" w:lastRowFirstColumn="0" w:lastRowLastColumn="0"/>
            <w:tcW w:w="1520" w:type="dxa"/>
          </w:tcPr>
          <w:p w14:paraId="28342CF7" w14:textId="1CB3231C" w:rsidR="00CB33DF" w:rsidRPr="006E15D4" w:rsidRDefault="00CB33DF" w:rsidP="00C26A36">
            <w:pPr>
              <w:rPr>
                <w:rFonts w:ascii="IberPangea Text Light" w:hAnsi="IberPangea Text Light"/>
                <w:sz w:val="21"/>
                <w:szCs w:val="24"/>
                <w:lang w:val="en-GB"/>
              </w:rPr>
            </w:pPr>
          </w:p>
        </w:tc>
        <w:tc>
          <w:tcPr>
            <w:tcW w:w="1621" w:type="dxa"/>
          </w:tcPr>
          <w:p w14:paraId="74ADCD34" w14:textId="77777777" w:rsidR="00CB33DF" w:rsidRPr="006E15D4" w:rsidRDefault="00CB33DF" w:rsidP="00C26A3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1630" w:type="dxa"/>
          </w:tcPr>
          <w:p w14:paraId="4AA63D0D" w14:textId="77777777" w:rsidR="00CB33DF" w:rsidRPr="006E15D4" w:rsidRDefault="00CB33DF" w:rsidP="00C26A3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1398" w:type="dxa"/>
          </w:tcPr>
          <w:p w14:paraId="6680EA9F" w14:textId="77777777" w:rsidR="00CB33DF" w:rsidRPr="006E15D4" w:rsidRDefault="00CB33DF" w:rsidP="00C26A3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3612" w:type="dxa"/>
          </w:tcPr>
          <w:p w14:paraId="637995A2" w14:textId="77777777" w:rsidR="00CB33DF" w:rsidRPr="006E15D4" w:rsidRDefault="00CB33DF" w:rsidP="00C26A3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bl>
    <w:p w14:paraId="5D08C6BF" w14:textId="08F00A87" w:rsidR="00413936" w:rsidRPr="006E15D4" w:rsidRDefault="002C3D64" w:rsidP="008544E6">
      <w:pPr>
        <w:pStyle w:val="Heading1"/>
        <w:rPr>
          <w:sz w:val="52"/>
          <w:szCs w:val="24"/>
          <w:lang w:val="en-GB"/>
        </w:rPr>
      </w:pPr>
      <w:bookmarkStart w:id="4" w:name="_Hlk210736673"/>
      <w:bookmarkEnd w:id="3"/>
      <w:r w:rsidRPr="006E15D4">
        <w:rPr>
          <w:sz w:val="52"/>
          <w:szCs w:val="24"/>
          <w:lang w:val="en-GB"/>
        </w:rPr>
        <w:t xml:space="preserve">Overall </w:t>
      </w:r>
      <w:r w:rsidR="008544E6" w:rsidRPr="006E15D4">
        <w:rPr>
          <w:sz w:val="52"/>
          <w:szCs w:val="24"/>
          <w:lang w:val="en-GB"/>
        </w:rPr>
        <w:t xml:space="preserve">Project </w:t>
      </w:r>
      <w:r w:rsidR="00E17AE3" w:rsidRPr="006E15D4">
        <w:rPr>
          <w:sz w:val="52"/>
          <w:szCs w:val="24"/>
          <w:lang w:val="en-GB"/>
        </w:rPr>
        <w:t>Budget</w:t>
      </w:r>
    </w:p>
    <w:tbl>
      <w:tblPr>
        <w:tblStyle w:val="GridTable1Light"/>
        <w:tblW w:w="9776" w:type="dxa"/>
        <w:tblLook w:val="04A0" w:firstRow="1" w:lastRow="0" w:firstColumn="1" w:lastColumn="0" w:noHBand="0" w:noVBand="1"/>
      </w:tblPr>
      <w:tblGrid>
        <w:gridCol w:w="2122"/>
        <w:gridCol w:w="2693"/>
        <w:gridCol w:w="4961"/>
      </w:tblGrid>
      <w:tr w:rsidR="008544E6" w:rsidRPr="006E15D4" w14:paraId="1DC9669B" w14:textId="77777777" w:rsidTr="00F1465B">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122" w:type="dxa"/>
          </w:tcPr>
          <w:p w14:paraId="5BB3813A" w14:textId="02B788D4" w:rsidR="008544E6" w:rsidRPr="006E15D4" w:rsidRDefault="00F15334">
            <w:pPr>
              <w:rPr>
                <w:rFonts w:ascii="IberPangea" w:hAnsi="IberPangea" w:cs="IberPangea"/>
                <w:color w:val="008C38" w:themeColor="accent1"/>
                <w:sz w:val="21"/>
                <w:szCs w:val="24"/>
                <w:lang w:val="en-GB"/>
              </w:rPr>
            </w:pPr>
            <w:bookmarkStart w:id="5" w:name="_Hlk210736695"/>
            <w:bookmarkEnd w:id="4"/>
            <w:r w:rsidRPr="006E15D4">
              <w:rPr>
                <w:rFonts w:ascii="IberPangea" w:hAnsi="IberPangea" w:cs="IberPangea"/>
                <w:color w:val="008C38" w:themeColor="accent1"/>
                <w:sz w:val="21"/>
                <w:szCs w:val="24"/>
                <w:lang w:val="en-GB"/>
              </w:rPr>
              <w:t>Heading</w:t>
            </w:r>
          </w:p>
        </w:tc>
        <w:tc>
          <w:tcPr>
            <w:tcW w:w="2693" w:type="dxa"/>
          </w:tcPr>
          <w:p w14:paraId="10717673" w14:textId="74E7D976" w:rsidR="008544E6" w:rsidRPr="006E15D4" w:rsidRDefault="00A52B9B">
            <w:pPr>
              <w:cnfStyle w:val="100000000000" w:firstRow="1" w:lastRow="0" w:firstColumn="0" w:lastColumn="0" w:oddVBand="0" w:evenVBand="0" w:oddHBand="0" w:evenHBand="0" w:firstRowFirstColumn="0" w:firstRowLastColumn="0" w:lastRowFirstColumn="0" w:lastRowLastColumn="0"/>
              <w:rPr>
                <w:rFonts w:ascii="IberPangea" w:hAnsi="IberPangea" w:cs="IberPangea"/>
                <w:color w:val="008C38" w:themeColor="accent1"/>
                <w:sz w:val="21"/>
                <w:szCs w:val="24"/>
                <w:lang w:val="en-GB"/>
              </w:rPr>
            </w:pPr>
            <w:r w:rsidRPr="006E15D4">
              <w:rPr>
                <w:rFonts w:ascii="IberPangea" w:hAnsi="IberPangea" w:cs="IberPangea"/>
                <w:color w:val="008C38" w:themeColor="accent1"/>
                <w:sz w:val="21"/>
                <w:szCs w:val="24"/>
                <w:lang w:val="en-GB"/>
              </w:rPr>
              <w:t>Amount</w:t>
            </w:r>
            <w:r w:rsidR="00F15334" w:rsidRPr="006E15D4">
              <w:rPr>
                <w:rFonts w:ascii="IberPangea" w:hAnsi="IberPangea" w:cs="IberPangea"/>
                <w:color w:val="008C38" w:themeColor="accent1"/>
                <w:sz w:val="21"/>
                <w:szCs w:val="24"/>
                <w:lang w:val="en-GB"/>
              </w:rPr>
              <w:t xml:space="preserve"> (£)</w:t>
            </w:r>
          </w:p>
        </w:tc>
        <w:tc>
          <w:tcPr>
            <w:tcW w:w="4961" w:type="dxa"/>
          </w:tcPr>
          <w:p w14:paraId="6BD9CE3A" w14:textId="798785C7" w:rsidR="008544E6" w:rsidRPr="006E15D4" w:rsidRDefault="00F15334">
            <w:pPr>
              <w:spacing w:after="160" w:line="259" w:lineRule="auto"/>
              <w:cnfStyle w:val="100000000000" w:firstRow="1" w:lastRow="0" w:firstColumn="0" w:lastColumn="0" w:oddVBand="0" w:evenVBand="0" w:oddHBand="0" w:evenHBand="0" w:firstRowFirstColumn="0" w:firstRowLastColumn="0" w:lastRowFirstColumn="0" w:lastRowLastColumn="0"/>
              <w:rPr>
                <w:rFonts w:ascii="IberPangea" w:hAnsi="IberPangea" w:cs="IberPangea"/>
                <w:color w:val="008C38" w:themeColor="accent1"/>
                <w:sz w:val="21"/>
                <w:szCs w:val="24"/>
                <w:lang w:val="en-GB"/>
              </w:rPr>
            </w:pPr>
            <w:r w:rsidRPr="006E15D4">
              <w:rPr>
                <w:rFonts w:ascii="IberPangea" w:hAnsi="IberPangea" w:cs="IberPangea"/>
                <w:color w:val="008C38" w:themeColor="accent1"/>
                <w:sz w:val="21"/>
                <w:szCs w:val="24"/>
                <w:lang w:val="en-GB"/>
              </w:rPr>
              <w:t>Evidence</w:t>
            </w:r>
          </w:p>
        </w:tc>
      </w:tr>
      <w:tr w:rsidR="008544E6" w:rsidRPr="006E15D4" w14:paraId="60535CEA" w14:textId="77777777" w:rsidTr="00F1465B">
        <w:trPr>
          <w:trHeight w:val="389"/>
        </w:trPr>
        <w:tc>
          <w:tcPr>
            <w:cnfStyle w:val="001000000000" w:firstRow="0" w:lastRow="0" w:firstColumn="1" w:lastColumn="0" w:oddVBand="0" w:evenVBand="0" w:oddHBand="0" w:evenHBand="0" w:firstRowFirstColumn="0" w:firstRowLastColumn="0" w:lastRowFirstColumn="0" w:lastRowLastColumn="0"/>
            <w:tcW w:w="2122" w:type="dxa"/>
          </w:tcPr>
          <w:p w14:paraId="52721290" w14:textId="75206020" w:rsidR="008544E6" w:rsidRPr="006E15D4" w:rsidRDefault="00F15334" w:rsidP="00663CF6">
            <w:pPr>
              <w:rPr>
                <w:rFonts w:ascii="IberPangea Text Light" w:hAnsi="IberPangea Text Light"/>
                <w:sz w:val="21"/>
                <w:szCs w:val="24"/>
                <w:lang w:val="en-GB"/>
              </w:rPr>
            </w:pPr>
            <w:r w:rsidRPr="006E15D4">
              <w:rPr>
                <w:rFonts w:ascii="IberPangea Text Light" w:hAnsi="IberPangea Text Light"/>
                <w:sz w:val="21"/>
                <w:szCs w:val="24"/>
                <w:lang w:val="en-GB"/>
              </w:rPr>
              <w:t>Total Project budget</w:t>
            </w:r>
          </w:p>
        </w:tc>
        <w:tc>
          <w:tcPr>
            <w:tcW w:w="2693" w:type="dxa"/>
          </w:tcPr>
          <w:p w14:paraId="73CB6173" w14:textId="7614A72E" w:rsidR="008544E6" w:rsidRPr="006E15D4" w:rsidRDefault="00F15334">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r w:rsidRPr="006E15D4">
              <w:rPr>
                <w:rFonts w:ascii="IberPangea Text Light" w:hAnsi="IberPangea Text Light"/>
                <w:sz w:val="21"/>
                <w:szCs w:val="24"/>
                <w:lang w:val="en-GB"/>
              </w:rPr>
              <w:t>£</w:t>
            </w:r>
          </w:p>
        </w:tc>
        <w:tc>
          <w:tcPr>
            <w:tcW w:w="4961" w:type="dxa"/>
          </w:tcPr>
          <w:p w14:paraId="5C666C3E" w14:textId="6FF12DCA" w:rsidR="00B720A9" w:rsidRPr="006E15D4" w:rsidRDefault="00274DEC">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r w:rsidRPr="006E15D4">
              <w:rPr>
                <w:rFonts w:ascii="IberPangea Text Light" w:hAnsi="IberPangea Text Light"/>
                <w:sz w:val="21"/>
                <w:szCs w:val="24"/>
                <w:lang w:val="en-GB"/>
              </w:rPr>
              <w:t>N/A</w:t>
            </w:r>
          </w:p>
        </w:tc>
      </w:tr>
      <w:tr w:rsidR="00663CF6" w:rsidRPr="006E15D4" w14:paraId="4D6FBB2B" w14:textId="77777777" w:rsidTr="00F1465B">
        <w:trPr>
          <w:trHeight w:val="471"/>
        </w:trPr>
        <w:tc>
          <w:tcPr>
            <w:cnfStyle w:val="001000000000" w:firstRow="0" w:lastRow="0" w:firstColumn="1" w:lastColumn="0" w:oddVBand="0" w:evenVBand="0" w:oddHBand="0" w:evenHBand="0" w:firstRowFirstColumn="0" w:firstRowLastColumn="0" w:lastRowFirstColumn="0" w:lastRowLastColumn="0"/>
            <w:tcW w:w="2122" w:type="dxa"/>
          </w:tcPr>
          <w:p w14:paraId="79206767" w14:textId="0C1D4B72" w:rsidR="00663CF6" w:rsidRPr="006E15D4" w:rsidRDefault="00F15334" w:rsidP="00663CF6">
            <w:pPr>
              <w:spacing w:after="160" w:line="259" w:lineRule="auto"/>
              <w:rPr>
                <w:rFonts w:ascii="IberPangea Text Light" w:hAnsi="IberPangea Text Light"/>
                <w:sz w:val="21"/>
                <w:szCs w:val="24"/>
                <w:lang w:val="en-GB"/>
              </w:rPr>
            </w:pPr>
            <w:r w:rsidRPr="006E15D4">
              <w:rPr>
                <w:rFonts w:ascii="IberPangea Text Light" w:hAnsi="IberPangea Text Light"/>
                <w:sz w:val="21"/>
                <w:szCs w:val="24"/>
                <w:lang w:val="en-GB"/>
              </w:rPr>
              <w:t>Local Fund request</w:t>
            </w:r>
          </w:p>
        </w:tc>
        <w:tc>
          <w:tcPr>
            <w:tcW w:w="2693" w:type="dxa"/>
          </w:tcPr>
          <w:p w14:paraId="0C075C2B" w14:textId="75AA2686" w:rsidR="00663CF6" w:rsidRPr="006E15D4" w:rsidRDefault="009B458C" w:rsidP="00663CF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r w:rsidRPr="006E15D4">
              <w:rPr>
                <w:rFonts w:ascii="IberPangea Text Light" w:hAnsi="IberPangea Text Light"/>
                <w:sz w:val="21"/>
                <w:szCs w:val="24"/>
                <w:lang w:val="en-GB"/>
              </w:rPr>
              <w:t>£</w:t>
            </w:r>
          </w:p>
        </w:tc>
        <w:tc>
          <w:tcPr>
            <w:tcW w:w="4961" w:type="dxa"/>
          </w:tcPr>
          <w:p w14:paraId="11679299" w14:textId="11969560" w:rsidR="00663CF6" w:rsidRPr="006E15D4" w:rsidRDefault="00F013F3" w:rsidP="00663CF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r w:rsidRPr="006E15D4">
              <w:rPr>
                <w:rFonts w:ascii="IberPangea Text Light" w:hAnsi="IberPangea Text Light"/>
                <w:sz w:val="21"/>
                <w:szCs w:val="24"/>
                <w:lang w:val="en-GB"/>
              </w:rPr>
              <w:t>N/A</w:t>
            </w:r>
          </w:p>
        </w:tc>
      </w:tr>
      <w:tr w:rsidR="00663CF6" w:rsidRPr="006E15D4" w14:paraId="707086C6" w14:textId="77777777" w:rsidTr="00F1465B">
        <w:trPr>
          <w:trHeight w:val="471"/>
        </w:trPr>
        <w:tc>
          <w:tcPr>
            <w:cnfStyle w:val="001000000000" w:firstRow="0" w:lastRow="0" w:firstColumn="1" w:lastColumn="0" w:oddVBand="0" w:evenVBand="0" w:oddHBand="0" w:evenHBand="0" w:firstRowFirstColumn="0" w:firstRowLastColumn="0" w:lastRowFirstColumn="0" w:lastRowLastColumn="0"/>
            <w:tcW w:w="2122" w:type="dxa"/>
          </w:tcPr>
          <w:p w14:paraId="33BEB528" w14:textId="761185A4" w:rsidR="008E7C01" w:rsidRPr="006E15D4" w:rsidRDefault="00C6115F" w:rsidP="008E7C01">
            <w:pPr>
              <w:rPr>
                <w:rFonts w:ascii="IberPangea Text Light" w:hAnsi="IberPangea Text Light"/>
                <w:sz w:val="21"/>
                <w:szCs w:val="24"/>
                <w:lang w:val="en-GB"/>
              </w:rPr>
            </w:pPr>
            <w:r w:rsidRPr="006E15D4">
              <w:rPr>
                <w:rFonts w:ascii="IberPangea Text Light" w:hAnsi="IberPangea Text Light"/>
                <w:sz w:val="21"/>
                <w:szCs w:val="24"/>
                <w:lang w:val="en-GB"/>
              </w:rPr>
              <w:t xml:space="preserve">Match funding </w:t>
            </w:r>
          </w:p>
          <w:p w14:paraId="526C3451" w14:textId="076E7658" w:rsidR="00B365D9" w:rsidRPr="006E15D4" w:rsidRDefault="00B365D9" w:rsidP="008E7C01">
            <w:pPr>
              <w:rPr>
                <w:rFonts w:ascii="IberPangea Text Light" w:hAnsi="IberPangea Text Light"/>
                <w:sz w:val="21"/>
                <w:szCs w:val="24"/>
                <w:lang w:val="en-GB"/>
              </w:rPr>
            </w:pPr>
            <w:r w:rsidRPr="006E15D4">
              <w:rPr>
                <w:rFonts w:ascii="IberPangea Text Light" w:hAnsi="IberPangea Text Light"/>
                <w:b w:val="0"/>
                <w:bCs w:val="0"/>
                <w:lang w:val="en-GB"/>
              </w:rPr>
              <w:t>Evidence by: Proof of award/funds in account</w:t>
            </w:r>
          </w:p>
        </w:tc>
        <w:tc>
          <w:tcPr>
            <w:tcW w:w="2693" w:type="dxa"/>
          </w:tcPr>
          <w:p w14:paraId="0D73A67E" w14:textId="1B94CB82" w:rsidR="00663CF6" w:rsidRPr="006E15D4" w:rsidRDefault="009B458C" w:rsidP="00663CF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r w:rsidRPr="006E15D4">
              <w:rPr>
                <w:rFonts w:ascii="IberPangea Text Light" w:hAnsi="IberPangea Text Light"/>
                <w:sz w:val="21"/>
                <w:szCs w:val="24"/>
                <w:lang w:val="en-GB"/>
              </w:rPr>
              <w:t>£</w:t>
            </w:r>
          </w:p>
        </w:tc>
        <w:tc>
          <w:tcPr>
            <w:tcW w:w="4961" w:type="dxa"/>
          </w:tcPr>
          <w:p w14:paraId="28C6DF48" w14:textId="43F9815A" w:rsidR="00663CF6" w:rsidRPr="006E15D4" w:rsidRDefault="00663CF6" w:rsidP="00663CF6">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bookmarkEnd w:id="5"/>
    </w:tbl>
    <w:p w14:paraId="2485C83F" w14:textId="77777777" w:rsidR="008544E6" w:rsidRPr="006E15D4" w:rsidRDefault="008544E6" w:rsidP="008544E6">
      <w:pPr>
        <w:pStyle w:val="BodyText1"/>
        <w:rPr>
          <w:sz w:val="21"/>
          <w:szCs w:val="24"/>
          <w:lang w:val="en-GB"/>
        </w:rPr>
      </w:pPr>
    </w:p>
    <w:p w14:paraId="62E5641B" w14:textId="0A4A8279" w:rsidR="002C3D64" w:rsidRPr="006E15D4" w:rsidRDefault="00527945" w:rsidP="002C3D64">
      <w:pPr>
        <w:pStyle w:val="Heading1"/>
        <w:rPr>
          <w:sz w:val="52"/>
          <w:szCs w:val="24"/>
          <w:lang w:val="en-GB"/>
        </w:rPr>
      </w:pPr>
      <w:r w:rsidRPr="006E15D4">
        <w:rPr>
          <w:sz w:val="52"/>
          <w:szCs w:val="24"/>
          <w:lang w:val="en-GB"/>
        </w:rPr>
        <w:t xml:space="preserve">Local Fund </w:t>
      </w:r>
      <w:r w:rsidR="00B27094" w:rsidRPr="006E15D4">
        <w:rPr>
          <w:sz w:val="52"/>
          <w:szCs w:val="24"/>
          <w:lang w:val="en-GB"/>
        </w:rPr>
        <w:t>I</w:t>
      </w:r>
      <w:r w:rsidRPr="006E15D4">
        <w:rPr>
          <w:sz w:val="52"/>
          <w:szCs w:val="24"/>
          <w:lang w:val="en-GB"/>
        </w:rPr>
        <w:t xml:space="preserve">temised </w:t>
      </w:r>
      <w:r w:rsidR="00B27094" w:rsidRPr="006E15D4">
        <w:rPr>
          <w:sz w:val="52"/>
          <w:szCs w:val="24"/>
          <w:lang w:val="en-GB"/>
        </w:rPr>
        <w:t>B</w:t>
      </w:r>
      <w:r w:rsidRPr="006E15D4">
        <w:rPr>
          <w:sz w:val="52"/>
          <w:szCs w:val="24"/>
          <w:lang w:val="en-GB"/>
        </w:rPr>
        <w:t>udget</w:t>
      </w:r>
    </w:p>
    <w:tbl>
      <w:tblPr>
        <w:tblStyle w:val="GridTable1Light"/>
        <w:tblW w:w="9776" w:type="dxa"/>
        <w:tblLook w:val="04A0" w:firstRow="1" w:lastRow="0" w:firstColumn="1" w:lastColumn="0" w:noHBand="0" w:noVBand="1"/>
      </w:tblPr>
      <w:tblGrid>
        <w:gridCol w:w="2228"/>
        <w:gridCol w:w="1271"/>
        <w:gridCol w:w="1379"/>
        <w:gridCol w:w="1193"/>
        <w:gridCol w:w="1383"/>
        <w:gridCol w:w="2322"/>
      </w:tblGrid>
      <w:tr w:rsidR="002E4014" w:rsidRPr="00932B2E" w14:paraId="457E3970" w14:textId="44B47737" w:rsidTr="00D113CF">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301" w:type="dxa"/>
          </w:tcPr>
          <w:p w14:paraId="0CA72EAC" w14:textId="77777777" w:rsidR="00527945" w:rsidRPr="006E15D4" w:rsidRDefault="00527945">
            <w:pPr>
              <w:rPr>
                <w:rFonts w:ascii="IberPangea" w:hAnsi="IberPangea" w:cs="IberPangea"/>
                <w:b w:val="0"/>
                <w:bCs w:val="0"/>
                <w:color w:val="008C38" w:themeColor="accent1"/>
                <w:sz w:val="21"/>
                <w:szCs w:val="24"/>
                <w:lang w:val="en-GB"/>
              </w:rPr>
            </w:pPr>
            <w:r w:rsidRPr="006E15D4">
              <w:rPr>
                <w:rFonts w:ascii="IberPangea" w:hAnsi="IberPangea" w:cs="IberPangea"/>
                <w:color w:val="008C38" w:themeColor="accent1"/>
                <w:sz w:val="21"/>
                <w:szCs w:val="24"/>
                <w:lang w:val="en-GB"/>
              </w:rPr>
              <w:t>Type</w:t>
            </w:r>
          </w:p>
          <w:p w14:paraId="0BD03329" w14:textId="5B7F0CF8" w:rsidR="00527945" w:rsidRPr="006E15D4" w:rsidRDefault="00527945" w:rsidP="00527945">
            <w:pPr>
              <w:rPr>
                <w:rFonts w:ascii="IberPangea" w:hAnsi="IberPangea" w:cs="IberPangea"/>
                <w:b w:val="0"/>
                <w:bCs w:val="0"/>
                <w:color w:val="008C38" w:themeColor="accent1"/>
                <w:sz w:val="21"/>
                <w:szCs w:val="24"/>
                <w:lang w:val="en-GB"/>
              </w:rPr>
            </w:pPr>
          </w:p>
        </w:tc>
        <w:tc>
          <w:tcPr>
            <w:tcW w:w="1289" w:type="dxa"/>
          </w:tcPr>
          <w:p w14:paraId="1D9C89BE" w14:textId="022EE11F" w:rsidR="00527945" w:rsidRPr="006E15D4" w:rsidRDefault="00527945" w:rsidP="00527945">
            <w:pPr>
              <w:spacing w:after="160" w:line="259" w:lineRule="auto"/>
              <w:cnfStyle w:val="100000000000" w:firstRow="1" w:lastRow="0" w:firstColumn="0" w:lastColumn="0" w:oddVBand="0" w:evenVBand="0" w:oddHBand="0" w:evenHBand="0" w:firstRowFirstColumn="0" w:firstRowLastColumn="0" w:lastRowFirstColumn="0" w:lastRowLastColumn="0"/>
              <w:rPr>
                <w:rFonts w:ascii="IberPangea" w:hAnsi="IberPangea" w:cs="IberPangea"/>
                <w:b w:val="0"/>
                <w:bCs w:val="0"/>
                <w:color w:val="008C38" w:themeColor="accent1"/>
                <w:sz w:val="21"/>
                <w:szCs w:val="24"/>
                <w:lang w:val="en-GB"/>
              </w:rPr>
            </w:pPr>
            <w:r w:rsidRPr="006E15D4">
              <w:rPr>
                <w:rFonts w:ascii="IberPangea" w:hAnsi="IberPangea" w:cs="IberPangea"/>
                <w:color w:val="008C38" w:themeColor="accent1"/>
                <w:sz w:val="21"/>
                <w:szCs w:val="24"/>
                <w:lang w:val="en-GB"/>
              </w:rPr>
              <w:t>Total cost amount (£)</w:t>
            </w:r>
          </w:p>
        </w:tc>
        <w:tc>
          <w:tcPr>
            <w:tcW w:w="1295" w:type="dxa"/>
          </w:tcPr>
          <w:p w14:paraId="4129443F" w14:textId="7121783E" w:rsidR="00527945" w:rsidRPr="006E15D4" w:rsidRDefault="00B11BAA" w:rsidP="00D113CF">
            <w:pPr>
              <w:spacing w:after="160" w:line="259" w:lineRule="auto"/>
              <w:cnfStyle w:val="100000000000" w:firstRow="1" w:lastRow="0" w:firstColumn="0" w:lastColumn="0" w:oddVBand="0" w:evenVBand="0" w:oddHBand="0" w:evenHBand="0" w:firstRowFirstColumn="0" w:firstRowLastColumn="0" w:lastRowFirstColumn="0" w:lastRowLastColumn="0"/>
              <w:rPr>
                <w:rFonts w:ascii="IberPangea" w:hAnsi="IberPangea" w:cs="IberPangea"/>
                <w:b w:val="0"/>
                <w:bCs w:val="0"/>
                <w:color w:val="008C38" w:themeColor="accent1"/>
                <w:sz w:val="21"/>
                <w:szCs w:val="24"/>
                <w:lang w:val="en-GB"/>
              </w:rPr>
            </w:pPr>
            <w:r w:rsidRPr="006E15D4">
              <w:rPr>
                <w:rFonts w:ascii="IberPangea" w:hAnsi="IberPangea" w:cs="IberPangea"/>
                <w:color w:val="008C38" w:themeColor="accent1"/>
                <w:sz w:val="21"/>
                <w:szCs w:val="24"/>
                <w:lang w:val="en-GB"/>
              </w:rPr>
              <w:t>Non rec</w:t>
            </w:r>
            <w:r w:rsidR="00A47525" w:rsidRPr="006E15D4">
              <w:rPr>
                <w:rFonts w:ascii="IberPangea" w:hAnsi="IberPangea" w:cs="IberPangea"/>
                <w:color w:val="008C38" w:themeColor="accent1"/>
                <w:sz w:val="21"/>
                <w:szCs w:val="24"/>
                <w:lang w:val="en-GB"/>
              </w:rPr>
              <w:t>overable</w:t>
            </w:r>
            <w:r w:rsidRPr="006E15D4">
              <w:rPr>
                <w:rFonts w:ascii="IberPangea" w:hAnsi="IberPangea" w:cs="IberPangea"/>
                <w:color w:val="008C38" w:themeColor="accent1"/>
                <w:sz w:val="21"/>
                <w:szCs w:val="24"/>
                <w:lang w:val="en-GB"/>
              </w:rPr>
              <w:t xml:space="preserve"> </w:t>
            </w:r>
            <w:r w:rsidR="00527945" w:rsidRPr="006E15D4">
              <w:rPr>
                <w:rFonts w:ascii="IberPangea" w:hAnsi="IberPangea" w:cs="IberPangea"/>
                <w:color w:val="008C38" w:themeColor="accent1"/>
                <w:sz w:val="21"/>
                <w:szCs w:val="24"/>
                <w:lang w:val="en-GB"/>
              </w:rPr>
              <w:t>VAT (£)</w:t>
            </w:r>
          </w:p>
        </w:tc>
        <w:tc>
          <w:tcPr>
            <w:tcW w:w="1206" w:type="dxa"/>
          </w:tcPr>
          <w:p w14:paraId="7305EDBC" w14:textId="432C9969" w:rsidR="00527945" w:rsidRPr="006E15D4" w:rsidRDefault="00527945" w:rsidP="00D113CF">
            <w:pPr>
              <w:spacing w:after="160" w:line="259" w:lineRule="auto"/>
              <w:cnfStyle w:val="100000000000" w:firstRow="1" w:lastRow="0" w:firstColumn="0" w:lastColumn="0" w:oddVBand="0" w:evenVBand="0" w:oddHBand="0" w:evenHBand="0" w:firstRowFirstColumn="0" w:firstRowLastColumn="0" w:lastRowFirstColumn="0" w:lastRowLastColumn="0"/>
              <w:rPr>
                <w:rFonts w:ascii="IberPangea" w:hAnsi="IberPangea" w:cs="IberPangea"/>
                <w:b w:val="0"/>
                <w:bCs w:val="0"/>
                <w:color w:val="008C38" w:themeColor="accent1"/>
                <w:sz w:val="21"/>
                <w:szCs w:val="24"/>
                <w:lang w:val="en-GB"/>
              </w:rPr>
            </w:pPr>
            <w:r w:rsidRPr="006E15D4">
              <w:rPr>
                <w:rFonts w:ascii="IberPangea" w:hAnsi="IberPangea" w:cs="IberPangea"/>
                <w:color w:val="008C38" w:themeColor="accent1"/>
                <w:sz w:val="21"/>
                <w:szCs w:val="24"/>
                <w:lang w:val="en-GB"/>
              </w:rPr>
              <w:t>Local fund request (£)</w:t>
            </w:r>
          </w:p>
        </w:tc>
        <w:tc>
          <w:tcPr>
            <w:tcW w:w="1295" w:type="dxa"/>
          </w:tcPr>
          <w:p w14:paraId="5B1848D8" w14:textId="15505F6D" w:rsidR="076D69EB" w:rsidRPr="006E15D4" w:rsidRDefault="076D69EB" w:rsidP="7289778E">
            <w:pPr>
              <w:cnfStyle w:val="100000000000" w:firstRow="1" w:lastRow="0" w:firstColumn="0" w:lastColumn="0" w:oddVBand="0" w:evenVBand="0" w:oddHBand="0" w:evenHBand="0" w:firstRowFirstColumn="0" w:firstRowLastColumn="0" w:lastRowFirstColumn="0" w:lastRowLastColumn="0"/>
              <w:rPr>
                <w:rFonts w:ascii="IberPangea" w:hAnsi="IberPangea" w:cs="IberPangea"/>
                <w:color w:val="008C38" w:themeColor="accent1"/>
                <w:sz w:val="21"/>
                <w:szCs w:val="24"/>
                <w:lang w:val="en-GB"/>
              </w:rPr>
            </w:pPr>
            <w:r w:rsidRPr="006E15D4">
              <w:rPr>
                <w:rFonts w:ascii="IberPangea" w:hAnsi="IberPangea" w:cs="IberPangea"/>
                <w:color w:val="008C38" w:themeColor="accent1"/>
                <w:sz w:val="21"/>
                <w:szCs w:val="24"/>
                <w:lang w:val="en-GB"/>
              </w:rPr>
              <w:t>Item description</w:t>
            </w:r>
            <w:r w:rsidR="002E4014" w:rsidRPr="006E15D4">
              <w:rPr>
                <w:rFonts w:ascii="IberPangea Text Light" w:hAnsi="IberPangea Text Light"/>
                <w:b w:val="0"/>
                <w:bCs w:val="0"/>
                <w:lang w:val="en-GB"/>
              </w:rPr>
              <w:t xml:space="preserve"> model and specification</w:t>
            </w:r>
            <w:r w:rsidR="002E4014">
              <w:rPr>
                <w:rFonts w:ascii="IberPangea Text Light" w:hAnsi="IberPangea Text Light"/>
                <w:b w:val="0"/>
                <w:bCs w:val="0"/>
                <w:lang w:val="en-GB"/>
              </w:rPr>
              <w:t xml:space="preserve"> where applicable</w:t>
            </w:r>
          </w:p>
        </w:tc>
        <w:tc>
          <w:tcPr>
            <w:tcW w:w="2390" w:type="dxa"/>
          </w:tcPr>
          <w:p w14:paraId="2F3D8750" w14:textId="77777777" w:rsidR="002E4014" w:rsidRDefault="00527945">
            <w:pPr>
              <w:cnfStyle w:val="100000000000" w:firstRow="1" w:lastRow="0" w:firstColumn="0" w:lastColumn="0" w:oddVBand="0" w:evenVBand="0" w:oddHBand="0" w:evenHBand="0" w:firstRowFirstColumn="0" w:firstRowLastColumn="0" w:lastRowFirstColumn="0" w:lastRowLastColumn="0"/>
              <w:rPr>
                <w:rFonts w:ascii="IberPangea Text Light" w:hAnsi="IberPangea Text Light"/>
                <w:lang w:val="en-GB"/>
              </w:rPr>
            </w:pPr>
            <w:r w:rsidRPr="006E15D4">
              <w:rPr>
                <w:rFonts w:ascii="IberPangea" w:hAnsi="IberPangea" w:cs="IberPangea"/>
                <w:color w:val="008C38" w:themeColor="accent1"/>
                <w:sz w:val="21"/>
                <w:szCs w:val="24"/>
                <w:lang w:val="en-GB"/>
              </w:rPr>
              <w:t>Evidence</w:t>
            </w:r>
            <w:r w:rsidR="002E4014" w:rsidRPr="006E15D4">
              <w:rPr>
                <w:rFonts w:ascii="IberPangea Text Light" w:hAnsi="IberPangea Text Light"/>
                <w:b w:val="0"/>
                <w:bCs w:val="0"/>
                <w:lang w:val="en-GB"/>
              </w:rPr>
              <w:t xml:space="preserve"> </w:t>
            </w:r>
          </w:p>
          <w:p w14:paraId="5A4E6567" w14:textId="5E660FA5" w:rsidR="00527945" w:rsidRPr="006E15D4" w:rsidRDefault="002E4014">
            <w:pPr>
              <w:cnfStyle w:val="100000000000" w:firstRow="1" w:lastRow="0" w:firstColumn="0" w:lastColumn="0" w:oddVBand="0" w:evenVBand="0" w:oddHBand="0" w:evenHBand="0" w:firstRowFirstColumn="0" w:firstRowLastColumn="0" w:lastRowFirstColumn="0" w:lastRowLastColumn="0"/>
              <w:rPr>
                <w:rFonts w:ascii="IberPangea" w:hAnsi="IberPangea" w:cs="IberPangea"/>
                <w:color w:val="008C38" w:themeColor="accent1"/>
                <w:sz w:val="21"/>
                <w:szCs w:val="24"/>
                <w:lang w:val="en-GB"/>
              </w:rPr>
            </w:pPr>
            <w:r>
              <w:rPr>
                <w:rFonts w:ascii="IberPangea Text Light" w:hAnsi="IberPangea Text Light"/>
                <w:b w:val="0"/>
                <w:bCs w:val="0"/>
                <w:lang w:val="en-GB"/>
              </w:rPr>
              <w:t>Provid</w:t>
            </w:r>
            <w:r w:rsidRPr="00DC7696">
              <w:rPr>
                <w:rFonts w:ascii="IberPangea Text Light" w:hAnsi="IberPangea Text Light"/>
                <w:b w:val="0"/>
                <w:bCs w:val="0"/>
                <w:lang w:val="en-GB"/>
              </w:rPr>
              <w:t>e</w:t>
            </w:r>
            <w:r w:rsidRPr="006E15D4">
              <w:rPr>
                <w:rFonts w:ascii="IberPangea Text Light" w:hAnsi="IberPangea Text Light"/>
                <w:b w:val="0"/>
                <w:bCs w:val="0"/>
                <w:lang w:val="en-GB"/>
              </w:rPr>
              <w:t xml:space="preserve"> 3 quotes, suppliers and preferred quote.</w:t>
            </w:r>
          </w:p>
        </w:tc>
      </w:tr>
      <w:tr w:rsidR="002E4014" w:rsidRPr="006E15D4" w14:paraId="71AC8189" w14:textId="176C9BFE" w:rsidTr="002E4014">
        <w:trPr>
          <w:trHeight w:val="287"/>
        </w:trPr>
        <w:tc>
          <w:tcPr>
            <w:cnfStyle w:val="001000000000" w:firstRow="0" w:lastRow="0" w:firstColumn="1" w:lastColumn="0" w:oddVBand="0" w:evenVBand="0" w:oddHBand="0" w:evenHBand="0" w:firstRowFirstColumn="0" w:firstRowLastColumn="0" w:lastRowFirstColumn="0" w:lastRowLastColumn="0"/>
            <w:tcW w:w="2301" w:type="dxa"/>
          </w:tcPr>
          <w:p w14:paraId="7E8B410C" w14:textId="54AC8E8C" w:rsidR="00106F28" w:rsidRPr="006E15D4" w:rsidRDefault="00527945" w:rsidP="002E4014">
            <w:pPr>
              <w:rPr>
                <w:rFonts w:ascii="IberPangea Text Light" w:hAnsi="IberPangea Text Light"/>
                <w:bCs w:val="0"/>
                <w:sz w:val="21"/>
                <w:szCs w:val="24"/>
                <w:lang w:val="en-GB"/>
              </w:rPr>
            </w:pPr>
            <w:r w:rsidRPr="006E15D4">
              <w:rPr>
                <w:rFonts w:ascii="IberPangea Text Light" w:hAnsi="IberPangea Text Light"/>
                <w:sz w:val="21"/>
                <w:szCs w:val="24"/>
                <w:lang w:val="en-GB"/>
              </w:rPr>
              <w:t>Capital</w:t>
            </w:r>
          </w:p>
        </w:tc>
        <w:tc>
          <w:tcPr>
            <w:tcW w:w="1289" w:type="dxa"/>
          </w:tcPr>
          <w:p w14:paraId="3F4B703B" w14:textId="77777777" w:rsidR="00527945" w:rsidRPr="006E15D4" w:rsidRDefault="00527945">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b/>
                <w:bCs/>
                <w:sz w:val="21"/>
                <w:szCs w:val="24"/>
                <w:lang w:val="en-GB"/>
              </w:rPr>
            </w:pPr>
          </w:p>
        </w:tc>
        <w:tc>
          <w:tcPr>
            <w:tcW w:w="1295" w:type="dxa"/>
          </w:tcPr>
          <w:p w14:paraId="4C1D5F79" w14:textId="77777777" w:rsidR="00527945" w:rsidRPr="006E15D4" w:rsidRDefault="00527945">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b/>
                <w:bCs/>
                <w:sz w:val="21"/>
                <w:szCs w:val="24"/>
                <w:lang w:val="en-GB"/>
              </w:rPr>
            </w:pPr>
          </w:p>
        </w:tc>
        <w:tc>
          <w:tcPr>
            <w:tcW w:w="1206" w:type="dxa"/>
          </w:tcPr>
          <w:p w14:paraId="42773156" w14:textId="41F8BD84" w:rsidR="00527945" w:rsidRPr="006E15D4" w:rsidRDefault="00527945">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1295" w:type="dxa"/>
          </w:tcPr>
          <w:p w14:paraId="054BC0DB" w14:textId="10FF5781" w:rsidR="7289778E" w:rsidRPr="006E15D4" w:rsidRDefault="7289778E" w:rsidP="7289778E">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18"/>
                <w:szCs w:val="18"/>
                <w:lang w:val="en-GB"/>
              </w:rPr>
            </w:pPr>
          </w:p>
        </w:tc>
        <w:tc>
          <w:tcPr>
            <w:tcW w:w="2390" w:type="dxa"/>
          </w:tcPr>
          <w:p w14:paraId="3CA90DA8" w14:textId="137AC707" w:rsidR="00527945" w:rsidRPr="006E15D4" w:rsidRDefault="00527945">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r w:rsidR="002E4014" w:rsidRPr="006E15D4" w14:paraId="2B3FABC8" w14:textId="306E0876" w:rsidTr="00A47525">
        <w:trPr>
          <w:trHeight w:val="320"/>
        </w:trPr>
        <w:tc>
          <w:tcPr>
            <w:cnfStyle w:val="001000000000" w:firstRow="0" w:lastRow="0" w:firstColumn="1" w:lastColumn="0" w:oddVBand="0" w:evenVBand="0" w:oddHBand="0" w:evenHBand="0" w:firstRowFirstColumn="0" w:firstRowLastColumn="0" w:lastRowFirstColumn="0" w:lastRowLastColumn="0"/>
            <w:tcW w:w="2301" w:type="dxa"/>
          </w:tcPr>
          <w:p w14:paraId="267FDD1D" w14:textId="45107EC5" w:rsidR="00527945" w:rsidRPr="006E15D4" w:rsidRDefault="00527945">
            <w:pPr>
              <w:rPr>
                <w:rFonts w:ascii="IberPangea Text Light" w:hAnsi="IberPangea Text Light"/>
                <w:bCs w:val="0"/>
                <w:sz w:val="21"/>
                <w:szCs w:val="24"/>
                <w:lang w:val="en-GB"/>
              </w:rPr>
            </w:pPr>
            <w:r w:rsidRPr="006E15D4">
              <w:rPr>
                <w:rFonts w:ascii="IberPangea Text Light" w:hAnsi="IberPangea Text Light"/>
                <w:bCs w:val="0"/>
                <w:sz w:val="21"/>
                <w:szCs w:val="24"/>
                <w:lang w:val="en-GB"/>
              </w:rPr>
              <w:t xml:space="preserve">Other </w:t>
            </w:r>
          </w:p>
        </w:tc>
        <w:tc>
          <w:tcPr>
            <w:tcW w:w="1289" w:type="dxa"/>
          </w:tcPr>
          <w:p w14:paraId="12525DA1" w14:textId="77777777" w:rsidR="00527945" w:rsidRPr="006E15D4" w:rsidRDefault="00527945">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b/>
                <w:bCs/>
                <w:sz w:val="21"/>
                <w:szCs w:val="24"/>
                <w:lang w:val="en-GB"/>
              </w:rPr>
            </w:pPr>
          </w:p>
        </w:tc>
        <w:tc>
          <w:tcPr>
            <w:tcW w:w="1295" w:type="dxa"/>
          </w:tcPr>
          <w:p w14:paraId="7CDEB6E3" w14:textId="77777777" w:rsidR="00527945" w:rsidRPr="006E15D4" w:rsidRDefault="00527945">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b/>
                <w:bCs/>
                <w:sz w:val="21"/>
                <w:szCs w:val="24"/>
                <w:lang w:val="en-GB"/>
              </w:rPr>
            </w:pPr>
          </w:p>
        </w:tc>
        <w:tc>
          <w:tcPr>
            <w:tcW w:w="1206" w:type="dxa"/>
          </w:tcPr>
          <w:p w14:paraId="2DBF9EE6" w14:textId="423C8324" w:rsidR="00527945" w:rsidRPr="006E15D4" w:rsidRDefault="00527945">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1295" w:type="dxa"/>
          </w:tcPr>
          <w:p w14:paraId="2D7A71D9" w14:textId="0A873FC0" w:rsidR="7289778E" w:rsidRPr="006E15D4" w:rsidRDefault="7289778E" w:rsidP="7289778E">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2390" w:type="dxa"/>
          </w:tcPr>
          <w:p w14:paraId="084764CC" w14:textId="77777777" w:rsidR="00527945" w:rsidRPr="006E15D4" w:rsidRDefault="00527945">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r>
    </w:tbl>
    <w:p w14:paraId="11977D19" w14:textId="5154FD68" w:rsidR="002C3D64" w:rsidRPr="006E15D4" w:rsidRDefault="00CA48E5" w:rsidP="008544E6">
      <w:pPr>
        <w:pStyle w:val="BodyText1"/>
        <w:rPr>
          <w:sz w:val="21"/>
          <w:szCs w:val="24"/>
          <w:lang w:val="en-GB"/>
        </w:rPr>
      </w:pPr>
      <w:r w:rsidRPr="006E15D4">
        <w:rPr>
          <w:sz w:val="21"/>
          <w:szCs w:val="24"/>
          <w:lang w:val="en-GB"/>
        </w:rPr>
        <w:t xml:space="preserve">Please note that you must not include any VAT which can be reclaimed by your organisation. </w:t>
      </w:r>
    </w:p>
    <w:p w14:paraId="4864AC6E" w14:textId="6AE3B46F" w:rsidR="009E77A2" w:rsidRPr="006E15D4" w:rsidRDefault="001F6467" w:rsidP="008544E6">
      <w:pPr>
        <w:pStyle w:val="BodyText1"/>
        <w:rPr>
          <w:rFonts w:ascii="IberPangea Text Medium" w:eastAsia="Times New Roman" w:hAnsi="IberPangea Text Medium" w:cs="Times New Roman"/>
          <w:color w:val="008C38" w:themeColor="accent1"/>
          <w:sz w:val="52"/>
          <w:szCs w:val="24"/>
          <w:lang w:val="en-GB"/>
        </w:rPr>
      </w:pPr>
      <w:r w:rsidRPr="006E15D4">
        <w:rPr>
          <w:rFonts w:ascii="IberPangea Text Medium" w:eastAsia="Times New Roman" w:hAnsi="IberPangea Text Medium" w:cs="Times New Roman"/>
          <w:color w:val="008C38" w:themeColor="accent1"/>
          <w:sz w:val="52"/>
          <w:szCs w:val="24"/>
          <w:lang w:val="en-GB"/>
        </w:rPr>
        <w:t>Staff costs</w:t>
      </w:r>
    </w:p>
    <w:p w14:paraId="4B64AF12" w14:textId="7AF9D40A" w:rsidR="009E77A2" w:rsidRPr="006E15D4" w:rsidRDefault="009E77A2" w:rsidP="008544E6">
      <w:pPr>
        <w:pStyle w:val="BodyText1"/>
        <w:rPr>
          <w:sz w:val="21"/>
          <w:szCs w:val="24"/>
          <w:lang w:val="en-GB"/>
        </w:rPr>
      </w:pPr>
      <w:r w:rsidRPr="006E15D4">
        <w:rPr>
          <w:sz w:val="21"/>
          <w:szCs w:val="24"/>
          <w:lang w:val="en-GB"/>
        </w:rPr>
        <w:t xml:space="preserve">Please detail staff costs below, these should be specific </w:t>
      </w:r>
      <w:r w:rsidR="001F6384" w:rsidRPr="006E15D4">
        <w:rPr>
          <w:sz w:val="21"/>
          <w:szCs w:val="24"/>
          <w:lang w:val="en-GB"/>
        </w:rPr>
        <w:t xml:space="preserve">to the project, please complete a separate </w:t>
      </w:r>
      <w:r w:rsidR="007A4458" w:rsidRPr="006E15D4">
        <w:rPr>
          <w:sz w:val="21"/>
          <w:szCs w:val="24"/>
          <w:lang w:val="en-GB"/>
        </w:rPr>
        <w:t xml:space="preserve">line </w:t>
      </w:r>
      <w:r w:rsidR="001F6384" w:rsidRPr="006E15D4">
        <w:rPr>
          <w:sz w:val="21"/>
          <w:szCs w:val="24"/>
          <w:lang w:val="en-GB"/>
        </w:rPr>
        <w:t>for in</w:t>
      </w:r>
      <w:r w:rsidR="00EB63C5" w:rsidRPr="006E15D4">
        <w:rPr>
          <w:sz w:val="21"/>
          <w:szCs w:val="24"/>
          <w:lang w:val="en-GB"/>
        </w:rPr>
        <w:t>dividual tasks.</w:t>
      </w:r>
      <w:r w:rsidR="007A4458" w:rsidRPr="006E15D4">
        <w:rPr>
          <w:sz w:val="21"/>
          <w:szCs w:val="24"/>
          <w:lang w:val="en-GB"/>
        </w:rPr>
        <w:t xml:space="preserve">  You can add as many rows as required. </w:t>
      </w:r>
      <w:r w:rsidR="00621B6E" w:rsidRPr="006E15D4">
        <w:rPr>
          <w:sz w:val="21"/>
          <w:szCs w:val="24"/>
          <w:lang w:val="en-GB"/>
        </w:rPr>
        <w:t xml:space="preserve"> </w:t>
      </w:r>
    </w:p>
    <w:tbl>
      <w:tblPr>
        <w:tblStyle w:val="GridTable1Light"/>
        <w:tblW w:w="9877" w:type="dxa"/>
        <w:tblInd w:w="-5" w:type="dxa"/>
        <w:tblLook w:val="04A0" w:firstRow="1" w:lastRow="0" w:firstColumn="1" w:lastColumn="0" w:noHBand="0" w:noVBand="1"/>
      </w:tblPr>
      <w:tblGrid>
        <w:gridCol w:w="2107"/>
        <w:gridCol w:w="1344"/>
        <w:gridCol w:w="966"/>
        <w:gridCol w:w="982"/>
        <w:gridCol w:w="968"/>
        <w:gridCol w:w="968"/>
        <w:gridCol w:w="2542"/>
      </w:tblGrid>
      <w:tr w:rsidR="003E5DC2" w:rsidRPr="00932B2E" w14:paraId="48AC7120" w14:textId="77777777" w:rsidTr="003E5DC2">
        <w:trPr>
          <w:cnfStyle w:val="100000000000" w:firstRow="1" w:lastRow="0" w:firstColumn="0" w:lastColumn="0" w:oddVBand="0" w:evenVBand="0" w:oddHBand="0"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2110" w:type="dxa"/>
          </w:tcPr>
          <w:p w14:paraId="2D55BE8E" w14:textId="5EC4A9BF" w:rsidR="003E5DC2" w:rsidRPr="006E15D4" w:rsidRDefault="003E5DC2" w:rsidP="00C26A36">
            <w:pPr>
              <w:rPr>
                <w:rFonts w:ascii="IberPangea" w:hAnsi="IberPangea" w:cs="IberPangea"/>
                <w:color w:val="008C38" w:themeColor="accent1"/>
                <w:sz w:val="21"/>
                <w:szCs w:val="24"/>
                <w:lang w:val="en-GB"/>
              </w:rPr>
            </w:pPr>
            <w:r w:rsidRPr="006E15D4">
              <w:rPr>
                <w:rFonts w:ascii="IberPangea" w:hAnsi="IberPangea" w:cs="IberPangea"/>
                <w:color w:val="008C38" w:themeColor="accent1"/>
                <w:sz w:val="21"/>
                <w:szCs w:val="24"/>
                <w:lang w:val="en-GB"/>
              </w:rPr>
              <w:t>Task description and deliverables</w:t>
            </w:r>
          </w:p>
        </w:tc>
        <w:tc>
          <w:tcPr>
            <w:tcW w:w="1347" w:type="dxa"/>
          </w:tcPr>
          <w:p w14:paraId="0532C268" w14:textId="0212FBE2" w:rsidR="003E5DC2" w:rsidRPr="006E15D4" w:rsidRDefault="003E5DC2" w:rsidP="00C26A36">
            <w:pPr>
              <w:cnfStyle w:val="100000000000" w:firstRow="1" w:lastRow="0" w:firstColumn="0" w:lastColumn="0" w:oddVBand="0" w:evenVBand="0" w:oddHBand="0" w:evenHBand="0" w:firstRowFirstColumn="0" w:firstRowLastColumn="0" w:lastRowFirstColumn="0" w:lastRowLastColumn="0"/>
              <w:rPr>
                <w:rFonts w:ascii="IberPangea" w:hAnsi="IberPangea" w:cs="IberPangea"/>
                <w:b w:val="0"/>
                <w:bCs w:val="0"/>
                <w:color w:val="008C38" w:themeColor="accent1"/>
                <w:sz w:val="21"/>
                <w:szCs w:val="24"/>
                <w:lang w:val="en-GB"/>
              </w:rPr>
            </w:pPr>
            <w:r w:rsidRPr="006E15D4">
              <w:rPr>
                <w:rFonts w:ascii="IberPangea" w:hAnsi="IberPangea" w:cs="IberPangea"/>
                <w:color w:val="008C38" w:themeColor="accent1"/>
                <w:sz w:val="21"/>
                <w:szCs w:val="24"/>
                <w:lang w:val="en-GB"/>
              </w:rPr>
              <w:t>Job title</w:t>
            </w:r>
          </w:p>
          <w:p w14:paraId="0758B27A" w14:textId="77777777" w:rsidR="003E5DC2" w:rsidRPr="006E15D4" w:rsidRDefault="003E5DC2" w:rsidP="00C26A36">
            <w:pPr>
              <w:cnfStyle w:val="100000000000" w:firstRow="1" w:lastRow="0" w:firstColumn="0" w:lastColumn="0" w:oddVBand="0" w:evenVBand="0" w:oddHBand="0" w:evenHBand="0" w:firstRowFirstColumn="0" w:firstRowLastColumn="0" w:lastRowFirstColumn="0" w:lastRowLastColumn="0"/>
              <w:rPr>
                <w:rFonts w:ascii="IberPangea" w:hAnsi="IberPangea" w:cs="IberPangea"/>
                <w:b w:val="0"/>
                <w:bCs w:val="0"/>
                <w:color w:val="008C38" w:themeColor="accent1"/>
                <w:sz w:val="21"/>
                <w:szCs w:val="24"/>
                <w:lang w:val="en-GB"/>
              </w:rPr>
            </w:pPr>
          </w:p>
        </w:tc>
        <w:tc>
          <w:tcPr>
            <w:tcW w:w="968" w:type="dxa"/>
          </w:tcPr>
          <w:p w14:paraId="70C3A99D" w14:textId="71D74209" w:rsidR="003E5DC2" w:rsidRPr="006E15D4" w:rsidRDefault="003E5DC2" w:rsidP="00C26A36">
            <w:pPr>
              <w:spacing w:after="160" w:line="259" w:lineRule="auto"/>
              <w:cnfStyle w:val="100000000000" w:firstRow="1" w:lastRow="0" w:firstColumn="0" w:lastColumn="0" w:oddVBand="0" w:evenVBand="0" w:oddHBand="0" w:evenHBand="0" w:firstRowFirstColumn="0" w:firstRowLastColumn="0" w:lastRowFirstColumn="0" w:lastRowLastColumn="0"/>
              <w:rPr>
                <w:rFonts w:ascii="IberPangea" w:hAnsi="IberPangea" w:cs="IberPangea"/>
                <w:b w:val="0"/>
                <w:bCs w:val="0"/>
                <w:color w:val="008C38" w:themeColor="accent1"/>
                <w:sz w:val="21"/>
                <w:szCs w:val="24"/>
                <w:lang w:val="en-GB"/>
              </w:rPr>
            </w:pPr>
            <w:r w:rsidRPr="006E15D4">
              <w:rPr>
                <w:rFonts w:ascii="IberPangea" w:hAnsi="IberPangea" w:cs="IberPangea"/>
                <w:color w:val="008C38" w:themeColor="accent1"/>
                <w:sz w:val="21"/>
                <w:szCs w:val="24"/>
                <w:lang w:val="en-GB"/>
              </w:rPr>
              <w:t>Day rate (£)</w:t>
            </w:r>
          </w:p>
        </w:tc>
        <w:tc>
          <w:tcPr>
            <w:tcW w:w="968" w:type="dxa"/>
          </w:tcPr>
          <w:p w14:paraId="78146E8B" w14:textId="1AA59AD0" w:rsidR="003E5DC2" w:rsidRPr="006E15D4" w:rsidRDefault="003E5DC2" w:rsidP="00576D3E">
            <w:pPr>
              <w:cnfStyle w:val="100000000000" w:firstRow="1" w:lastRow="0" w:firstColumn="0" w:lastColumn="0" w:oddVBand="0" w:evenVBand="0" w:oddHBand="0" w:evenHBand="0" w:firstRowFirstColumn="0" w:firstRowLastColumn="0" w:lastRowFirstColumn="0" w:lastRowLastColumn="0"/>
              <w:rPr>
                <w:rFonts w:ascii="IberPangea" w:hAnsi="IberPangea" w:cs="IberPangea"/>
                <w:color w:val="008C38" w:themeColor="accent1"/>
                <w:sz w:val="21"/>
                <w:szCs w:val="24"/>
                <w:lang w:val="en-GB"/>
              </w:rPr>
            </w:pPr>
            <w:r w:rsidRPr="006E15D4">
              <w:rPr>
                <w:rFonts w:ascii="IberPangea" w:hAnsi="IberPangea" w:cs="IberPangea"/>
                <w:color w:val="008C38" w:themeColor="accent1"/>
                <w:sz w:val="21"/>
                <w:szCs w:val="24"/>
                <w:lang w:val="en-GB"/>
              </w:rPr>
              <w:t xml:space="preserve">Number of days </w:t>
            </w:r>
          </w:p>
        </w:tc>
        <w:tc>
          <w:tcPr>
            <w:tcW w:w="969" w:type="dxa"/>
          </w:tcPr>
          <w:p w14:paraId="42E1B2CC" w14:textId="2B4AE69D" w:rsidR="003E5DC2" w:rsidRPr="006E15D4" w:rsidRDefault="003E5DC2" w:rsidP="00C26A36">
            <w:pPr>
              <w:spacing w:after="160" w:line="259" w:lineRule="auto"/>
              <w:cnfStyle w:val="100000000000" w:firstRow="1" w:lastRow="0" w:firstColumn="0" w:lastColumn="0" w:oddVBand="0" w:evenVBand="0" w:oddHBand="0" w:evenHBand="0" w:firstRowFirstColumn="0" w:firstRowLastColumn="0" w:lastRowFirstColumn="0" w:lastRowLastColumn="0"/>
              <w:rPr>
                <w:rFonts w:ascii="IberPangea" w:hAnsi="IberPangea" w:cs="IberPangea"/>
                <w:color w:val="008C38" w:themeColor="accent1"/>
                <w:sz w:val="21"/>
                <w:szCs w:val="24"/>
                <w:lang w:val="en-GB"/>
              </w:rPr>
            </w:pPr>
            <w:r w:rsidRPr="006E15D4">
              <w:rPr>
                <w:rFonts w:ascii="IberPangea" w:hAnsi="IberPangea" w:cs="IberPangea"/>
                <w:color w:val="008C38" w:themeColor="accent1"/>
                <w:sz w:val="21"/>
                <w:szCs w:val="24"/>
                <w:lang w:val="en-GB"/>
              </w:rPr>
              <w:t>Total cost (£)</w:t>
            </w:r>
          </w:p>
          <w:p w14:paraId="67950FF4" w14:textId="77777777" w:rsidR="003E5DC2" w:rsidRPr="006E15D4" w:rsidRDefault="003E5DC2" w:rsidP="00C26A36">
            <w:pPr>
              <w:spacing w:after="160" w:line="259" w:lineRule="auto"/>
              <w:cnfStyle w:val="100000000000" w:firstRow="1" w:lastRow="0" w:firstColumn="0" w:lastColumn="0" w:oddVBand="0" w:evenVBand="0" w:oddHBand="0" w:evenHBand="0" w:firstRowFirstColumn="0" w:firstRowLastColumn="0" w:lastRowFirstColumn="0" w:lastRowLastColumn="0"/>
              <w:rPr>
                <w:rFonts w:ascii="IberPangea" w:hAnsi="IberPangea" w:cs="IberPangea"/>
                <w:b w:val="0"/>
                <w:bCs w:val="0"/>
                <w:color w:val="008C38" w:themeColor="accent1"/>
                <w:sz w:val="21"/>
                <w:szCs w:val="24"/>
                <w:lang w:val="en-GB"/>
              </w:rPr>
            </w:pPr>
          </w:p>
        </w:tc>
        <w:tc>
          <w:tcPr>
            <w:tcW w:w="968" w:type="dxa"/>
          </w:tcPr>
          <w:p w14:paraId="33C01C15" w14:textId="0F06145A" w:rsidR="003E5DC2" w:rsidRPr="006E15D4" w:rsidRDefault="003E5DC2" w:rsidP="00C26A36">
            <w:pPr>
              <w:cnfStyle w:val="100000000000" w:firstRow="1" w:lastRow="0" w:firstColumn="0" w:lastColumn="0" w:oddVBand="0" w:evenVBand="0" w:oddHBand="0" w:evenHBand="0" w:firstRowFirstColumn="0" w:firstRowLastColumn="0" w:lastRowFirstColumn="0" w:lastRowLastColumn="0"/>
              <w:rPr>
                <w:rFonts w:ascii="IberPangea" w:hAnsi="IberPangea" w:cs="IberPangea"/>
                <w:color w:val="008C38" w:themeColor="accent1"/>
                <w:sz w:val="21"/>
                <w:szCs w:val="24"/>
                <w:lang w:val="en-GB"/>
              </w:rPr>
            </w:pPr>
            <w:r w:rsidRPr="006E15D4">
              <w:rPr>
                <w:rFonts w:ascii="IberPangea" w:hAnsi="IberPangea" w:cs="IberPangea"/>
                <w:color w:val="008C38" w:themeColor="accent1"/>
                <w:sz w:val="21"/>
                <w:szCs w:val="24"/>
                <w:lang w:val="en-GB"/>
              </w:rPr>
              <w:t>Local fund request (£)</w:t>
            </w:r>
          </w:p>
        </w:tc>
        <w:tc>
          <w:tcPr>
            <w:tcW w:w="2547" w:type="dxa"/>
          </w:tcPr>
          <w:p w14:paraId="54632F20" w14:textId="4CA6BD7C" w:rsidR="003E5DC2" w:rsidRPr="006E15D4" w:rsidRDefault="003E5DC2" w:rsidP="00C26A36">
            <w:pPr>
              <w:cnfStyle w:val="100000000000" w:firstRow="1" w:lastRow="0" w:firstColumn="0" w:lastColumn="0" w:oddVBand="0" w:evenVBand="0" w:oddHBand="0" w:evenHBand="0" w:firstRowFirstColumn="0" w:firstRowLastColumn="0" w:lastRowFirstColumn="0" w:lastRowLastColumn="0"/>
              <w:rPr>
                <w:rFonts w:ascii="IberPangea" w:hAnsi="IberPangea" w:cs="IberPangea"/>
                <w:b w:val="0"/>
                <w:bCs w:val="0"/>
                <w:color w:val="008C38" w:themeColor="accent1"/>
                <w:sz w:val="21"/>
                <w:szCs w:val="24"/>
                <w:lang w:val="en-GB"/>
              </w:rPr>
            </w:pPr>
            <w:r w:rsidRPr="006E15D4">
              <w:rPr>
                <w:rFonts w:ascii="IberPangea" w:hAnsi="IberPangea" w:cs="IberPangea"/>
                <w:color w:val="008C38" w:themeColor="accent1"/>
                <w:sz w:val="21"/>
                <w:szCs w:val="24"/>
                <w:lang w:val="en-GB"/>
              </w:rPr>
              <w:t>Evidence</w:t>
            </w:r>
          </w:p>
          <w:p w14:paraId="64631869" w14:textId="711A5374" w:rsidR="003E5DC2" w:rsidRPr="006E15D4" w:rsidRDefault="003E5DC2" w:rsidP="00C26A36">
            <w:pPr>
              <w:cnfStyle w:val="100000000000" w:firstRow="1" w:lastRow="0" w:firstColumn="0" w:lastColumn="0" w:oddVBand="0" w:evenVBand="0" w:oddHBand="0" w:evenHBand="0" w:firstRowFirstColumn="0" w:firstRowLastColumn="0" w:lastRowFirstColumn="0" w:lastRowLastColumn="0"/>
              <w:rPr>
                <w:rFonts w:ascii="IberPangea" w:hAnsi="IberPangea" w:cs="IberPangea"/>
                <w:b w:val="0"/>
                <w:bCs w:val="0"/>
                <w:sz w:val="21"/>
                <w:szCs w:val="24"/>
                <w:lang w:val="en-GB"/>
              </w:rPr>
            </w:pPr>
            <w:r w:rsidRPr="006E15D4">
              <w:rPr>
                <w:rFonts w:ascii="IberPangea" w:hAnsi="IberPangea" w:cs="IberPangea"/>
                <w:b w:val="0"/>
                <w:bCs w:val="0"/>
                <w:lang w:val="en-GB"/>
              </w:rPr>
              <w:t>Please detail how you will evidence staff time and deliverables</w:t>
            </w:r>
          </w:p>
        </w:tc>
      </w:tr>
      <w:tr w:rsidR="003E5DC2" w:rsidRPr="00932B2E" w14:paraId="47A60943" w14:textId="77777777" w:rsidTr="003E5DC2">
        <w:trPr>
          <w:trHeight w:val="1091"/>
        </w:trPr>
        <w:tc>
          <w:tcPr>
            <w:cnfStyle w:val="001000000000" w:firstRow="0" w:lastRow="0" w:firstColumn="1" w:lastColumn="0" w:oddVBand="0" w:evenVBand="0" w:oddHBand="0" w:evenHBand="0" w:firstRowFirstColumn="0" w:firstRowLastColumn="0" w:lastRowFirstColumn="0" w:lastRowLastColumn="0"/>
            <w:tcW w:w="2110" w:type="dxa"/>
          </w:tcPr>
          <w:p w14:paraId="6BCC58FF" w14:textId="77777777" w:rsidR="003E5DC2" w:rsidRPr="006E15D4" w:rsidRDefault="003E5DC2" w:rsidP="00C26A36">
            <w:pPr>
              <w:rPr>
                <w:rFonts w:ascii="IberPangea Text Light" w:hAnsi="IberPangea Text Light"/>
                <w:bCs w:val="0"/>
                <w:sz w:val="21"/>
                <w:szCs w:val="24"/>
                <w:lang w:val="en-GB"/>
              </w:rPr>
            </w:pPr>
          </w:p>
        </w:tc>
        <w:tc>
          <w:tcPr>
            <w:tcW w:w="1347" w:type="dxa"/>
          </w:tcPr>
          <w:p w14:paraId="7C078B13" w14:textId="6A0B6505" w:rsidR="003E5DC2" w:rsidRPr="006E15D4" w:rsidRDefault="003E5DC2" w:rsidP="00C26A3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bCs/>
                <w:sz w:val="21"/>
                <w:szCs w:val="24"/>
                <w:lang w:val="en-GB"/>
              </w:rPr>
            </w:pPr>
          </w:p>
        </w:tc>
        <w:tc>
          <w:tcPr>
            <w:tcW w:w="968" w:type="dxa"/>
          </w:tcPr>
          <w:p w14:paraId="486F4692" w14:textId="77777777" w:rsidR="003E5DC2" w:rsidRPr="006E15D4" w:rsidRDefault="003E5DC2" w:rsidP="00C26A3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b/>
                <w:bCs/>
                <w:sz w:val="21"/>
                <w:szCs w:val="24"/>
                <w:lang w:val="en-GB"/>
              </w:rPr>
            </w:pPr>
          </w:p>
        </w:tc>
        <w:tc>
          <w:tcPr>
            <w:tcW w:w="968" w:type="dxa"/>
          </w:tcPr>
          <w:p w14:paraId="6FF333D1" w14:textId="77777777" w:rsidR="003E5DC2" w:rsidRPr="006E15D4" w:rsidRDefault="003E5DC2" w:rsidP="00C26A3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b/>
                <w:bCs/>
                <w:sz w:val="21"/>
                <w:szCs w:val="24"/>
                <w:lang w:val="en-GB"/>
              </w:rPr>
            </w:pPr>
          </w:p>
        </w:tc>
        <w:tc>
          <w:tcPr>
            <w:tcW w:w="969" w:type="dxa"/>
          </w:tcPr>
          <w:p w14:paraId="6017BE87" w14:textId="77777777" w:rsidR="003E5DC2" w:rsidRPr="006E15D4" w:rsidRDefault="003E5DC2" w:rsidP="00C26A3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21"/>
                <w:szCs w:val="24"/>
                <w:lang w:val="en-GB"/>
              </w:rPr>
            </w:pPr>
          </w:p>
        </w:tc>
        <w:tc>
          <w:tcPr>
            <w:tcW w:w="968" w:type="dxa"/>
          </w:tcPr>
          <w:p w14:paraId="52D6208E" w14:textId="77777777" w:rsidR="003E5DC2" w:rsidRPr="006E15D4" w:rsidRDefault="003E5DC2" w:rsidP="00C26A3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18"/>
                <w:szCs w:val="18"/>
                <w:lang w:val="en-GB"/>
              </w:rPr>
            </w:pPr>
          </w:p>
        </w:tc>
        <w:tc>
          <w:tcPr>
            <w:tcW w:w="2547" w:type="dxa"/>
          </w:tcPr>
          <w:p w14:paraId="1CD58D9A" w14:textId="78619676" w:rsidR="003E5DC2" w:rsidRPr="006E15D4" w:rsidRDefault="003E5DC2" w:rsidP="00C26A36">
            <w:pPr>
              <w:cnfStyle w:val="000000000000" w:firstRow="0" w:lastRow="0" w:firstColumn="0" w:lastColumn="0" w:oddVBand="0" w:evenVBand="0" w:oddHBand="0" w:evenHBand="0" w:firstRowFirstColumn="0" w:firstRowLastColumn="0" w:lastRowFirstColumn="0" w:lastRowLastColumn="0"/>
              <w:rPr>
                <w:rFonts w:ascii="IberPangea Text Light" w:hAnsi="IberPangea Text Light"/>
                <w:sz w:val="18"/>
                <w:szCs w:val="18"/>
                <w:lang w:val="en-GB"/>
              </w:rPr>
            </w:pPr>
          </w:p>
        </w:tc>
      </w:tr>
    </w:tbl>
    <w:p w14:paraId="64B232D3" w14:textId="285EBD5D" w:rsidR="6C3D7DEE" w:rsidRPr="006E15D4" w:rsidRDefault="6C3D7DEE" w:rsidP="1843D750">
      <w:pPr>
        <w:pStyle w:val="Heading1"/>
        <w:rPr>
          <w:sz w:val="52"/>
          <w:szCs w:val="24"/>
          <w:lang w:val="en-GB"/>
        </w:rPr>
      </w:pPr>
      <w:r w:rsidRPr="006E15D4">
        <w:rPr>
          <w:sz w:val="52"/>
          <w:szCs w:val="24"/>
          <w:lang w:val="en-GB"/>
        </w:rPr>
        <w:t xml:space="preserve">Statutory </w:t>
      </w:r>
      <w:r w:rsidR="00B27094" w:rsidRPr="006E15D4">
        <w:rPr>
          <w:sz w:val="52"/>
          <w:szCs w:val="24"/>
          <w:lang w:val="en-GB"/>
        </w:rPr>
        <w:t>P</w:t>
      </w:r>
      <w:r w:rsidRPr="006E15D4">
        <w:rPr>
          <w:sz w:val="52"/>
          <w:szCs w:val="24"/>
          <w:lang w:val="en-GB"/>
        </w:rPr>
        <w:t>ermissions</w:t>
      </w:r>
    </w:p>
    <w:tbl>
      <w:tblPr>
        <w:tblStyle w:val="GridTable1Light"/>
        <w:tblW w:w="9776" w:type="dxa"/>
        <w:tblLook w:val="04A0" w:firstRow="1" w:lastRow="0" w:firstColumn="1" w:lastColumn="0" w:noHBand="0" w:noVBand="1"/>
      </w:tblPr>
      <w:tblGrid>
        <w:gridCol w:w="2830"/>
        <w:gridCol w:w="2552"/>
        <w:gridCol w:w="4394"/>
      </w:tblGrid>
      <w:tr w:rsidR="1843D750" w:rsidRPr="00932B2E" w14:paraId="56CD9F98" w14:textId="77777777" w:rsidTr="00D44ED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3D4C4C96" w14:textId="02B788D4" w:rsidR="1843D750" w:rsidRPr="006E15D4" w:rsidRDefault="1843D750" w:rsidP="1843D750">
            <w:pPr>
              <w:rPr>
                <w:rFonts w:ascii="IberPangea" w:hAnsi="IberPangea" w:cs="IberPangea"/>
                <w:color w:val="008C38" w:themeColor="accent1"/>
                <w:sz w:val="21"/>
                <w:szCs w:val="24"/>
                <w:lang w:val="en-GB"/>
              </w:rPr>
            </w:pPr>
            <w:r w:rsidRPr="006E15D4">
              <w:rPr>
                <w:rFonts w:ascii="IberPangea" w:hAnsi="IberPangea" w:cs="IberPangea"/>
                <w:color w:val="008C38" w:themeColor="accent1"/>
                <w:sz w:val="21"/>
                <w:szCs w:val="24"/>
                <w:lang w:val="en-GB"/>
              </w:rPr>
              <w:t>Heading</w:t>
            </w:r>
          </w:p>
        </w:tc>
        <w:tc>
          <w:tcPr>
            <w:tcW w:w="2552" w:type="dxa"/>
          </w:tcPr>
          <w:p w14:paraId="46155DED" w14:textId="28D27FE7" w:rsidR="1843D750" w:rsidRPr="006E15D4" w:rsidRDefault="002E4572" w:rsidP="1843D750">
            <w:pPr>
              <w:cnfStyle w:val="100000000000" w:firstRow="1" w:lastRow="0" w:firstColumn="0" w:lastColumn="0" w:oddVBand="0" w:evenVBand="0" w:oddHBand="0" w:evenHBand="0" w:firstRowFirstColumn="0" w:firstRowLastColumn="0" w:lastRowFirstColumn="0" w:lastRowLastColumn="0"/>
              <w:rPr>
                <w:rFonts w:ascii="IberPangea" w:hAnsi="IberPangea" w:cs="IberPangea"/>
                <w:color w:val="008C38" w:themeColor="accent1"/>
                <w:sz w:val="21"/>
                <w:szCs w:val="24"/>
                <w:lang w:val="en-GB"/>
              </w:rPr>
            </w:pPr>
            <w:r>
              <w:rPr>
                <w:rFonts w:ascii="IberPangea" w:hAnsi="IberPangea" w:cs="IberPangea"/>
                <w:color w:val="008C38" w:themeColor="accent1"/>
                <w:sz w:val="21"/>
                <w:szCs w:val="24"/>
                <w:lang w:val="en-GB"/>
              </w:rPr>
              <w:t>Answer</w:t>
            </w:r>
          </w:p>
        </w:tc>
        <w:tc>
          <w:tcPr>
            <w:tcW w:w="4394" w:type="dxa"/>
          </w:tcPr>
          <w:p w14:paraId="39F51895" w14:textId="3B526DE3" w:rsidR="1843D750" w:rsidRPr="006E15D4" w:rsidRDefault="1843D750" w:rsidP="1843D750">
            <w:pPr>
              <w:spacing w:after="160" w:line="259" w:lineRule="auto"/>
              <w:cnfStyle w:val="100000000000" w:firstRow="1" w:lastRow="0" w:firstColumn="0" w:lastColumn="0" w:oddVBand="0" w:evenVBand="0" w:oddHBand="0" w:evenHBand="0" w:firstRowFirstColumn="0" w:firstRowLastColumn="0" w:lastRowFirstColumn="0" w:lastRowLastColumn="0"/>
              <w:rPr>
                <w:rFonts w:ascii="IberPangea" w:hAnsi="IberPangea" w:cs="IberPangea"/>
                <w:sz w:val="21"/>
                <w:szCs w:val="24"/>
                <w:lang w:val="en-GB"/>
              </w:rPr>
            </w:pPr>
            <w:r w:rsidRPr="006E15D4">
              <w:rPr>
                <w:rFonts w:ascii="IberPangea" w:hAnsi="IberPangea" w:cs="IberPangea"/>
                <w:color w:val="008C38" w:themeColor="accent1"/>
                <w:sz w:val="21"/>
                <w:szCs w:val="24"/>
                <w:lang w:val="en-GB"/>
              </w:rPr>
              <w:t>Evidence</w:t>
            </w:r>
            <w:r w:rsidR="00A96064" w:rsidRPr="006E15D4">
              <w:rPr>
                <w:rFonts w:ascii="IberPangea" w:hAnsi="IberPangea" w:cs="IberPangea"/>
                <w:sz w:val="21"/>
                <w:szCs w:val="24"/>
                <w:lang w:val="en-GB"/>
              </w:rPr>
              <w:t xml:space="preserve"> </w:t>
            </w:r>
            <w:r w:rsidR="00A96064" w:rsidRPr="006E15D4">
              <w:rPr>
                <w:rFonts w:ascii="IberPangea" w:hAnsi="IberPangea" w:cs="IberPangea"/>
                <w:b w:val="0"/>
                <w:bCs w:val="0"/>
                <w:szCs w:val="20"/>
                <w:lang w:val="en-GB"/>
              </w:rPr>
              <w:t>(this may be an attachment</w:t>
            </w:r>
            <w:r w:rsidR="00C4414A" w:rsidRPr="006E15D4">
              <w:rPr>
                <w:rFonts w:ascii="IberPangea" w:hAnsi="IberPangea" w:cs="IberPangea"/>
                <w:b w:val="0"/>
                <w:bCs w:val="0"/>
                <w:szCs w:val="20"/>
                <w:lang w:val="en-GB"/>
              </w:rPr>
              <w:t>, please reference the attachment name)</w:t>
            </w:r>
          </w:p>
        </w:tc>
      </w:tr>
      <w:tr w:rsidR="1843D750" w:rsidRPr="006E15D4" w14:paraId="6FC04F19"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3C3A5E4A" w14:textId="21BA532A" w:rsidR="1843D750" w:rsidRPr="006E15D4" w:rsidRDefault="1843D750" w:rsidP="1843D750">
            <w:pPr>
              <w:rPr>
                <w:rFonts w:ascii="IberPangea Text Light" w:eastAsia="IberPangea Text" w:hAnsi="IberPangea Text Light"/>
                <w:bCs w:val="0"/>
                <w:sz w:val="21"/>
                <w:szCs w:val="21"/>
                <w:lang w:val="en-GB"/>
              </w:rPr>
            </w:pPr>
            <w:r w:rsidRPr="006E15D4">
              <w:rPr>
                <w:rFonts w:ascii="IberPangea Text Light" w:eastAsia="IberPangea Text" w:hAnsi="IberPangea Text Light"/>
                <w:bCs w:val="0"/>
                <w:sz w:val="21"/>
                <w:szCs w:val="21"/>
                <w:lang w:val="en-GB"/>
              </w:rPr>
              <w:t>The lead applicant organisation is the owner/responsible for any assets receiving funding</w:t>
            </w:r>
          </w:p>
        </w:tc>
        <w:tc>
          <w:tcPr>
            <w:tcW w:w="2552" w:type="dxa"/>
          </w:tcPr>
          <w:p w14:paraId="12A1721D" w14:textId="5CA0E066" w:rsidR="1843D750" w:rsidRPr="006E15D4" w:rsidRDefault="1843D750" w:rsidP="1843D750">
            <w:pPr>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Yes - proceed</w:t>
            </w:r>
          </w:p>
        </w:tc>
        <w:tc>
          <w:tcPr>
            <w:tcW w:w="4394" w:type="dxa"/>
            <w:vMerge w:val="restart"/>
          </w:tcPr>
          <w:p w14:paraId="2148CA95" w14:textId="0028ACAB" w:rsidR="1843D750" w:rsidRPr="006E15D4" w:rsidRDefault="1843D750" w:rsidP="1843D750">
            <w:pPr>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p>
        </w:tc>
      </w:tr>
      <w:tr w:rsidR="1843D750" w:rsidRPr="006E15D4" w14:paraId="6920DC2A"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tcPr>
          <w:p w14:paraId="1A685634" w14:textId="77777777" w:rsidR="003655D1" w:rsidRPr="006E15D4" w:rsidRDefault="003655D1">
            <w:pPr>
              <w:rPr>
                <w:sz w:val="21"/>
                <w:szCs w:val="24"/>
              </w:rPr>
            </w:pPr>
          </w:p>
        </w:tc>
        <w:tc>
          <w:tcPr>
            <w:tcW w:w="2552" w:type="dxa"/>
          </w:tcPr>
          <w:p w14:paraId="6B6824D5" w14:textId="22CDA357" w:rsidR="1843D750" w:rsidRPr="006E15D4" w:rsidRDefault="1843D750" w:rsidP="1843D750">
            <w:pPr>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No - unable to proceed</w:t>
            </w:r>
          </w:p>
        </w:tc>
        <w:tc>
          <w:tcPr>
            <w:tcW w:w="4394" w:type="dxa"/>
            <w:vMerge/>
          </w:tcPr>
          <w:p w14:paraId="4035A8DB" w14:textId="77777777" w:rsidR="003655D1" w:rsidRPr="006E15D4" w:rsidRDefault="003655D1">
            <w:pPr>
              <w:cnfStyle w:val="000000000000" w:firstRow="0" w:lastRow="0" w:firstColumn="0" w:lastColumn="0" w:oddVBand="0" w:evenVBand="0" w:oddHBand="0" w:evenHBand="0" w:firstRowFirstColumn="0" w:firstRowLastColumn="0" w:lastRowFirstColumn="0" w:lastRowLastColumn="0"/>
              <w:rPr>
                <w:sz w:val="21"/>
                <w:szCs w:val="24"/>
              </w:rPr>
            </w:pPr>
          </w:p>
        </w:tc>
      </w:tr>
      <w:tr w:rsidR="1843D750" w:rsidRPr="006E15D4" w14:paraId="0A683A10"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tcPr>
          <w:p w14:paraId="3B5E9ADD" w14:textId="77777777" w:rsidR="003655D1" w:rsidRPr="006E15D4" w:rsidRDefault="003655D1">
            <w:pPr>
              <w:rPr>
                <w:sz w:val="21"/>
                <w:szCs w:val="24"/>
              </w:rPr>
            </w:pPr>
          </w:p>
        </w:tc>
        <w:tc>
          <w:tcPr>
            <w:tcW w:w="2552" w:type="dxa"/>
          </w:tcPr>
          <w:p w14:paraId="5C6993E0" w14:textId="460004DD" w:rsidR="1843D750" w:rsidRPr="006E15D4" w:rsidRDefault="1843D750" w:rsidP="1843D750">
            <w:pPr>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N/A – not required</w:t>
            </w:r>
          </w:p>
        </w:tc>
        <w:tc>
          <w:tcPr>
            <w:tcW w:w="4394" w:type="dxa"/>
            <w:vMerge/>
          </w:tcPr>
          <w:p w14:paraId="31551045" w14:textId="77777777" w:rsidR="003655D1" w:rsidRPr="006E15D4" w:rsidRDefault="003655D1">
            <w:pPr>
              <w:cnfStyle w:val="000000000000" w:firstRow="0" w:lastRow="0" w:firstColumn="0" w:lastColumn="0" w:oddVBand="0" w:evenVBand="0" w:oddHBand="0" w:evenHBand="0" w:firstRowFirstColumn="0" w:firstRowLastColumn="0" w:lastRowFirstColumn="0" w:lastRowLastColumn="0"/>
              <w:rPr>
                <w:sz w:val="21"/>
                <w:szCs w:val="24"/>
              </w:rPr>
            </w:pPr>
          </w:p>
        </w:tc>
      </w:tr>
      <w:tr w:rsidR="1843D750" w:rsidRPr="006E15D4" w14:paraId="720FE69E"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6D4BD2D5" w14:textId="14541BED" w:rsidR="1843D750" w:rsidRPr="006E15D4" w:rsidRDefault="1843D750" w:rsidP="1843D750">
            <w:pPr>
              <w:spacing w:after="160" w:line="259" w:lineRule="auto"/>
              <w:rPr>
                <w:rFonts w:ascii="IberPangea Text Light" w:eastAsia="IberPangea Text" w:hAnsi="IberPangea Text Light"/>
                <w:bCs w:val="0"/>
                <w:sz w:val="21"/>
                <w:szCs w:val="21"/>
                <w:lang w:val="en-GB"/>
              </w:rPr>
            </w:pPr>
            <w:r w:rsidRPr="006E15D4">
              <w:rPr>
                <w:rFonts w:ascii="IberPangea Text Light" w:eastAsia="IberPangea Text" w:hAnsi="IberPangea Text Light"/>
                <w:bCs w:val="0"/>
                <w:sz w:val="21"/>
                <w:szCs w:val="21"/>
                <w:lang w:val="en-GB"/>
              </w:rPr>
              <w:t xml:space="preserve">My project has </w:t>
            </w:r>
            <w:r w:rsidRPr="006E15D4">
              <w:rPr>
                <w:rFonts w:ascii="IberPangea Text Light" w:eastAsia="IberPangea Text" w:hAnsi="IberPangea Text Light"/>
                <w:bCs w:val="0"/>
                <w:sz w:val="21"/>
                <w:szCs w:val="21"/>
                <w:u w:val="single"/>
                <w:lang w:val="en-GB"/>
              </w:rPr>
              <w:t xml:space="preserve">confirmed </w:t>
            </w:r>
            <w:r w:rsidRPr="006E15D4">
              <w:rPr>
                <w:rFonts w:ascii="IberPangea Text Light" w:eastAsia="IberPangea Text" w:hAnsi="IberPangea Text Light"/>
                <w:bCs w:val="0"/>
                <w:sz w:val="21"/>
                <w:szCs w:val="21"/>
                <w:lang w:val="en-GB"/>
              </w:rPr>
              <w:t xml:space="preserve">planning permission </w:t>
            </w:r>
          </w:p>
        </w:tc>
        <w:tc>
          <w:tcPr>
            <w:tcW w:w="2552" w:type="dxa"/>
          </w:tcPr>
          <w:p w14:paraId="0848FCD7" w14:textId="63E7E4E4"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Yes - proceed</w:t>
            </w:r>
          </w:p>
        </w:tc>
        <w:tc>
          <w:tcPr>
            <w:tcW w:w="4394" w:type="dxa"/>
            <w:vMerge w:val="restart"/>
          </w:tcPr>
          <w:p w14:paraId="5CBA9E91" w14:textId="0F426ED4"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p>
        </w:tc>
      </w:tr>
      <w:tr w:rsidR="1843D750" w:rsidRPr="006E15D4" w14:paraId="256D3334"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tcPr>
          <w:p w14:paraId="63165C77" w14:textId="77777777" w:rsidR="003655D1" w:rsidRPr="006E15D4" w:rsidRDefault="003655D1">
            <w:pPr>
              <w:rPr>
                <w:sz w:val="21"/>
                <w:szCs w:val="24"/>
              </w:rPr>
            </w:pPr>
          </w:p>
        </w:tc>
        <w:tc>
          <w:tcPr>
            <w:tcW w:w="2552" w:type="dxa"/>
          </w:tcPr>
          <w:p w14:paraId="6B4BF859" w14:textId="2123C640"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No - unable to proceed</w:t>
            </w:r>
          </w:p>
        </w:tc>
        <w:tc>
          <w:tcPr>
            <w:tcW w:w="4394" w:type="dxa"/>
            <w:vMerge/>
          </w:tcPr>
          <w:p w14:paraId="07F20E27" w14:textId="77777777" w:rsidR="003655D1" w:rsidRPr="006E15D4" w:rsidRDefault="003655D1">
            <w:pPr>
              <w:cnfStyle w:val="000000000000" w:firstRow="0" w:lastRow="0" w:firstColumn="0" w:lastColumn="0" w:oddVBand="0" w:evenVBand="0" w:oddHBand="0" w:evenHBand="0" w:firstRowFirstColumn="0" w:firstRowLastColumn="0" w:lastRowFirstColumn="0" w:lastRowLastColumn="0"/>
              <w:rPr>
                <w:sz w:val="21"/>
                <w:szCs w:val="24"/>
              </w:rPr>
            </w:pPr>
          </w:p>
        </w:tc>
      </w:tr>
      <w:tr w:rsidR="1843D750" w:rsidRPr="006E15D4" w14:paraId="21694F3D"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tcPr>
          <w:p w14:paraId="49647E54" w14:textId="77777777" w:rsidR="003655D1" w:rsidRPr="006E15D4" w:rsidRDefault="003655D1">
            <w:pPr>
              <w:rPr>
                <w:sz w:val="21"/>
                <w:szCs w:val="24"/>
              </w:rPr>
            </w:pPr>
          </w:p>
        </w:tc>
        <w:tc>
          <w:tcPr>
            <w:tcW w:w="2552" w:type="dxa"/>
          </w:tcPr>
          <w:p w14:paraId="266CA7A3" w14:textId="41FCEE99"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N/A – not required</w:t>
            </w:r>
          </w:p>
        </w:tc>
        <w:tc>
          <w:tcPr>
            <w:tcW w:w="4394" w:type="dxa"/>
            <w:vMerge/>
          </w:tcPr>
          <w:p w14:paraId="61573BD2" w14:textId="77777777" w:rsidR="003655D1" w:rsidRPr="006E15D4" w:rsidRDefault="003655D1">
            <w:pPr>
              <w:cnfStyle w:val="000000000000" w:firstRow="0" w:lastRow="0" w:firstColumn="0" w:lastColumn="0" w:oddVBand="0" w:evenVBand="0" w:oddHBand="0" w:evenHBand="0" w:firstRowFirstColumn="0" w:firstRowLastColumn="0" w:lastRowFirstColumn="0" w:lastRowLastColumn="0"/>
              <w:rPr>
                <w:sz w:val="21"/>
                <w:szCs w:val="24"/>
              </w:rPr>
            </w:pPr>
          </w:p>
        </w:tc>
      </w:tr>
      <w:tr w:rsidR="1843D750" w:rsidRPr="006E15D4" w14:paraId="266B3233"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0523DA8C" w14:textId="503B4BBB" w:rsidR="1843D750" w:rsidRPr="006E15D4" w:rsidRDefault="1843D750" w:rsidP="1843D750">
            <w:pPr>
              <w:spacing w:after="160" w:line="259" w:lineRule="auto"/>
              <w:rPr>
                <w:rFonts w:ascii="IberPangea Text Light" w:eastAsia="IberPangea Text" w:hAnsi="IberPangea Text Light"/>
                <w:bCs w:val="0"/>
                <w:sz w:val="21"/>
                <w:szCs w:val="21"/>
                <w:lang w:val="en-GB"/>
              </w:rPr>
            </w:pPr>
            <w:r w:rsidRPr="006E15D4">
              <w:rPr>
                <w:rFonts w:ascii="IberPangea Text Light" w:eastAsia="IberPangea Text" w:hAnsi="IberPangea Text Light"/>
                <w:bCs w:val="0"/>
                <w:sz w:val="21"/>
                <w:szCs w:val="21"/>
                <w:lang w:val="en-GB"/>
              </w:rPr>
              <w:t xml:space="preserve">My project has a </w:t>
            </w:r>
            <w:r w:rsidRPr="006E15D4">
              <w:rPr>
                <w:rFonts w:ascii="IberPangea Text Light" w:eastAsia="IberPangea Text" w:hAnsi="IberPangea Text Light"/>
                <w:bCs w:val="0"/>
                <w:sz w:val="21"/>
                <w:szCs w:val="21"/>
                <w:u w:val="single"/>
                <w:lang w:val="en-GB"/>
              </w:rPr>
              <w:t>confirmed</w:t>
            </w:r>
            <w:r w:rsidRPr="006E15D4">
              <w:rPr>
                <w:rFonts w:ascii="IberPangea Text Light" w:eastAsia="IberPangea Text" w:hAnsi="IberPangea Text Light"/>
                <w:bCs w:val="0"/>
                <w:sz w:val="21"/>
                <w:szCs w:val="21"/>
                <w:lang w:val="en-GB"/>
              </w:rPr>
              <w:t xml:space="preserve"> building warrant</w:t>
            </w:r>
          </w:p>
        </w:tc>
        <w:tc>
          <w:tcPr>
            <w:tcW w:w="2552" w:type="dxa"/>
          </w:tcPr>
          <w:p w14:paraId="389DB3A9" w14:textId="51063CB0"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Yes - proceed</w:t>
            </w:r>
          </w:p>
        </w:tc>
        <w:tc>
          <w:tcPr>
            <w:tcW w:w="4394" w:type="dxa"/>
            <w:vMerge w:val="restart"/>
          </w:tcPr>
          <w:p w14:paraId="7CF44F58" w14:textId="7A04E2F1"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p>
        </w:tc>
      </w:tr>
      <w:tr w:rsidR="1843D750" w:rsidRPr="006E15D4" w14:paraId="15CD4EC5"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tcPr>
          <w:p w14:paraId="5663611A" w14:textId="77777777" w:rsidR="003655D1" w:rsidRPr="006E15D4" w:rsidRDefault="003655D1">
            <w:pPr>
              <w:rPr>
                <w:sz w:val="21"/>
                <w:szCs w:val="24"/>
              </w:rPr>
            </w:pPr>
          </w:p>
        </w:tc>
        <w:tc>
          <w:tcPr>
            <w:tcW w:w="2552" w:type="dxa"/>
          </w:tcPr>
          <w:p w14:paraId="25105FEA" w14:textId="5A0A35C4"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No – unable to proceed</w:t>
            </w:r>
          </w:p>
        </w:tc>
        <w:tc>
          <w:tcPr>
            <w:tcW w:w="4394" w:type="dxa"/>
            <w:vMerge/>
          </w:tcPr>
          <w:p w14:paraId="613B6362" w14:textId="77777777" w:rsidR="003655D1" w:rsidRPr="006E15D4" w:rsidRDefault="003655D1">
            <w:pPr>
              <w:cnfStyle w:val="000000000000" w:firstRow="0" w:lastRow="0" w:firstColumn="0" w:lastColumn="0" w:oddVBand="0" w:evenVBand="0" w:oddHBand="0" w:evenHBand="0" w:firstRowFirstColumn="0" w:firstRowLastColumn="0" w:lastRowFirstColumn="0" w:lastRowLastColumn="0"/>
              <w:rPr>
                <w:sz w:val="21"/>
                <w:szCs w:val="24"/>
              </w:rPr>
            </w:pPr>
          </w:p>
        </w:tc>
      </w:tr>
      <w:tr w:rsidR="1843D750" w:rsidRPr="006E15D4" w14:paraId="561176F9"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tcPr>
          <w:p w14:paraId="476BE14F" w14:textId="77777777" w:rsidR="003655D1" w:rsidRPr="006E15D4" w:rsidRDefault="003655D1">
            <w:pPr>
              <w:rPr>
                <w:sz w:val="21"/>
                <w:szCs w:val="24"/>
              </w:rPr>
            </w:pPr>
          </w:p>
        </w:tc>
        <w:tc>
          <w:tcPr>
            <w:tcW w:w="2552" w:type="dxa"/>
          </w:tcPr>
          <w:p w14:paraId="7F6828AD" w14:textId="4A815217"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N/A – not required</w:t>
            </w:r>
          </w:p>
        </w:tc>
        <w:tc>
          <w:tcPr>
            <w:tcW w:w="4394" w:type="dxa"/>
            <w:vMerge/>
          </w:tcPr>
          <w:p w14:paraId="5FD55734" w14:textId="77777777" w:rsidR="003655D1" w:rsidRPr="006E15D4" w:rsidRDefault="003655D1">
            <w:pPr>
              <w:cnfStyle w:val="000000000000" w:firstRow="0" w:lastRow="0" w:firstColumn="0" w:lastColumn="0" w:oddVBand="0" w:evenVBand="0" w:oddHBand="0" w:evenHBand="0" w:firstRowFirstColumn="0" w:firstRowLastColumn="0" w:lastRowFirstColumn="0" w:lastRowLastColumn="0"/>
              <w:rPr>
                <w:sz w:val="21"/>
                <w:szCs w:val="24"/>
              </w:rPr>
            </w:pPr>
          </w:p>
        </w:tc>
      </w:tr>
      <w:tr w:rsidR="1843D750" w:rsidRPr="006E15D4" w14:paraId="002B8C54"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4E32292F" w14:textId="24143C39" w:rsidR="1843D750" w:rsidRPr="006E15D4" w:rsidRDefault="1843D750" w:rsidP="1843D750">
            <w:pPr>
              <w:spacing w:after="160" w:line="259" w:lineRule="auto"/>
              <w:rPr>
                <w:rFonts w:ascii="IberPangea Text Light" w:eastAsia="IberPangea Text" w:hAnsi="IberPangea Text Light"/>
                <w:bCs w:val="0"/>
                <w:sz w:val="21"/>
                <w:szCs w:val="21"/>
                <w:lang w:val="en-GB"/>
              </w:rPr>
            </w:pPr>
            <w:r w:rsidRPr="006E15D4">
              <w:rPr>
                <w:rFonts w:ascii="IberPangea Text Light" w:eastAsia="IberPangea Text" w:hAnsi="IberPangea Text Light"/>
                <w:bCs w:val="0"/>
                <w:sz w:val="21"/>
                <w:szCs w:val="21"/>
                <w:lang w:val="en-GB"/>
              </w:rPr>
              <w:t xml:space="preserve">My project has </w:t>
            </w:r>
            <w:r w:rsidRPr="006E15D4">
              <w:rPr>
                <w:rFonts w:ascii="IberPangea Text Light" w:eastAsia="IberPangea Text" w:hAnsi="IberPangea Text Light"/>
                <w:bCs w:val="0"/>
                <w:sz w:val="21"/>
                <w:szCs w:val="21"/>
                <w:u w:val="single"/>
                <w:lang w:val="en-GB"/>
              </w:rPr>
              <w:t xml:space="preserve">confirmed </w:t>
            </w:r>
            <w:r w:rsidRPr="006E15D4">
              <w:rPr>
                <w:rFonts w:ascii="IberPangea Text Light" w:eastAsia="IberPangea Text" w:hAnsi="IberPangea Text Light"/>
                <w:bCs w:val="0"/>
                <w:sz w:val="21"/>
                <w:szCs w:val="21"/>
                <w:lang w:val="en-GB"/>
              </w:rPr>
              <w:t>listed building consent</w:t>
            </w:r>
          </w:p>
        </w:tc>
        <w:tc>
          <w:tcPr>
            <w:tcW w:w="2552" w:type="dxa"/>
          </w:tcPr>
          <w:p w14:paraId="1907DF12" w14:textId="0B24672C"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Yes - proceed</w:t>
            </w:r>
          </w:p>
        </w:tc>
        <w:tc>
          <w:tcPr>
            <w:tcW w:w="4394" w:type="dxa"/>
            <w:vMerge w:val="restart"/>
          </w:tcPr>
          <w:p w14:paraId="1B642676" w14:textId="222F7B7C"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p>
        </w:tc>
      </w:tr>
      <w:tr w:rsidR="1843D750" w:rsidRPr="006E15D4" w14:paraId="5E539238"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tcPr>
          <w:p w14:paraId="5FF17877" w14:textId="77777777" w:rsidR="003655D1" w:rsidRPr="006E15D4" w:rsidRDefault="003655D1">
            <w:pPr>
              <w:rPr>
                <w:sz w:val="21"/>
                <w:szCs w:val="24"/>
              </w:rPr>
            </w:pPr>
          </w:p>
        </w:tc>
        <w:tc>
          <w:tcPr>
            <w:tcW w:w="2552" w:type="dxa"/>
          </w:tcPr>
          <w:p w14:paraId="3F293441" w14:textId="0E96C6DF"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No – unable to proceed</w:t>
            </w:r>
          </w:p>
        </w:tc>
        <w:tc>
          <w:tcPr>
            <w:tcW w:w="4394" w:type="dxa"/>
            <w:vMerge/>
          </w:tcPr>
          <w:p w14:paraId="2EFB67A9" w14:textId="77777777" w:rsidR="003655D1" w:rsidRPr="006E15D4" w:rsidRDefault="003655D1">
            <w:pPr>
              <w:cnfStyle w:val="000000000000" w:firstRow="0" w:lastRow="0" w:firstColumn="0" w:lastColumn="0" w:oddVBand="0" w:evenVBand="0" w:oddHBand="0" w:evenHBand="0" w:firstRowFirstColumn="0" w:firstRowLastColumn="0" w:lastRowFirstColumn="0" w:lastRowLastColumn="0"/>
              <w:rPr>
                <w:sz w:val="21"/>
                <w:szCs w:val="24"/>
              </w:rPr>
            </w:pPr>
          </w:p>
        </w:tc>
      </w:tr>
      <w:tr w:rsidR="1843D750" w:rsidRPr="006E15D4" w14:paraId="77830EF6"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tcPr>
          <w:p w14:paraId="2C43558A" w14:textId="77777777" w:rsidR="003655D1" w:rsidRPr="006E15D4" w:rsidRDefault="003655D1">
            <w:pPr>
              <w:rPr>
                <w:sz w:val="21"/>
                <w:szCs w:val="24"/>
              </w:rPr>
            </w:pPr>
          </w:p>
        </w:tc>
        <w:tc>
          <w:tcPr>
            <w:tcW w:w="2552" w:type="dxa"/>
          </w:tcPr>
          <w:p w14:paraId="30099572" w14:textId="49582237"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N/A – not required</w:t>
            </w:r>
          </w:p>
        </w:tc>
        <w:tc>
          <w:tcPr>
            <w:tcW w:w="4394" w:type="dxa"/>
            <w:vMerge/>
          </w:tcPr>
          <w:p w14:paraId="1D7B636C" w14:textId="77777777" w:rsidR="003655D1" w:rsidRPr="006E15D4" w:rsidRDefault="003655D1">
            <w:pPr>
              <w:cnfStyle w:val="000000000000" w:firstRow="0" w:lastRow="0" w:firstColumn="0" w:lastColumn="0" w:oddVBand="0" w:evenVBand="0" w:oddHBand="0" w:evenHBand="0" w:firstRowFirstColumn="0" w:firstRowLastColumn="0" w:lastRowFirstColumn="0" w:lastRowLastColumn="0"/>
              <w:rPr>
                <w:sz w:val="21"/>
                <w:szCs w:val="24"/>
              </w:rPr>
            </w:pPr>
          </w:p>
        </w:tc>
      </w:tr>
      <w:tr w:rsidR="1843D750" w:rsidRPr="006E15D4" w14:paraId="35852383"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5432CBAF" w14:textId="77777777" w:rsidR="1843D750" w:rsidRPr="006E15D4" w:rsidRDefault="1843D750" w:rsidP="0056400E">
            <w:pPr>
              <w:rPr>
                <w:rFonts w:ascii="IberPangea Text Light" w:hAnsi="IberPangea Text Light"/>
                <w:sz w:val="21"/>
                <w:szCs w:val="24"/>
                <w:lang w:val="en-GB"/>
              </w:rPr>
            </w:pPr>
            <w:r w:rsidRPr="006E15D4">
              <w:rPr>
                <w:rFonts w:ascii="IberPangea Text Light" w:hAnsi="IberPangea Text Light"/>
                <w:sz w:val="21"/>
                <w:szCs w:val="24"/>
                <w:lang w:val="en-GB"/>
              </w:rPr>
              <w:t xml:space="preserve">My project has other environmental permits confirmed </w:t>
            </w:r>
          </w:p>
          <w:p w14:paraId="005FF8E0" w14:textId="1F143B05" w:rsidR="009E03B4" w:rsidRPr="006E15D4" w:rsidRDefault="00F06E91" w:rsidP="0056400E">
            <w:pPr>
              <w:rPr>
                <w:rFonts w:ascii="IberPangea Text Light" w:hAnsi="IberPangea Text Light"/>
                <w:b w:val="0"/>
                <w:bCs w:val="0"/>
                <w:lang w:val="en-GB"/>
              </w:rPr>
            </w:pPr>
            <w:r w:rsidRPr="006E15D4">
              <w:rPr>
                <w:rFonts w:ascii="IberPangea Text Light" w:hAnsi="IberPangea Text Light"/>
                <w:b w:val="0"/>
                <w:bCs w:val="0"/>
                <w:lang w:val="en-GB"/>
              </w:rPr>
              <w:t>I</w:t>
            </w:r>
            <w:r w:rsidR="009E03B4" w:rsidRPr="006E15D4">
              <w:rPr>
                <w:rFonts w:ascii="IberPangea Text Light" w:hAnsi="IberPangea Text Light"/>
                <w:b w:val="0"/>
                <w:bCs w:val="0"/>
                <w:lang w:val="en-GB"/>
              </w:rPr>
              <w:t xml:space="preserve">f </w:t>
            </w:r>
            <w:r w:rsidR="000E2759" w:rsidRPr="006E15D4">
              <w:rPr>
                <w:rFonts w:ascii="IberPangea Text Light" w:hAnsi="IberPangea Text Light"/>
                <w:b w:val="0"/>
                <w:bCs w:val="0"/>
                <w:lang w:val="en-GB"/>
              </w:rPr>
              <w:t>unsure</w:t>
            </w:r>
            <w:r w:rsidR="000E2759" w:rsidRPr="006E15D4">
              <w:rPr>
                <w:rFonts w:ascii="IberPangea Text Light" w:hAnsi="IberPangea Text Light"/>
                <w:lang w:val="en-GB"/>
              </w:rPr>
              <w:t>,</w:t>
            </w:r>
            <w:r w:rsidR="009E03B4" w:rsidRPr="006E15D4">
              <w:rPr>
                <w:rFonts w:ascii="IberPangea Text Light" w:hAnsi="IberPangea Text Light"/>
                <w:b w:val="0"/>
                <w:bCs w:val="0"/>
                <w:lang w:val="en-GB"/>
              </w:rPr>
              <w:t xml:space="preserve"> please contact the Scottish Environmental Protection Agency (SEPA) or your local authority (waste permits etc.) </w:t>
            </w:r>
          </w:p>
        </w:tc>
        <w:tc>
          <w:tcPr>
            <w:tcW w:w="2552" w:type="dxa"/>
          </w:tcPr>
          <w:p w14:paraId="29633105" w14:textId="4752020A"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Yes - proceed</w:t>
            </w:r>
          </w:p>
        </w:tc>
        <w:tc>
          <w:tcPr>
            <w:tcW w:w="4394" w:type="dxa"/>
            <w:vMerge w:val="restart"/>
          </w:tcPr>
          <w:p w14:paraId="06B444FB" w14:textId="51E8DC75"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18"/>
                <w:szCs w:val="18"/>
                <w:lang w:val="en-GB"/>
              </w:rPr>
            </w:pPr>
          </w:p>
        </w:tc>
      </w:tr>
      <w:tr w:rsidR="1843D750" w:rsidRPr="006E15D4" w14:paraId="3950CF11"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tcPr>
          <w:p w14:paraId="582191A1" w14:textId="77777777" w:rsidR="003655D1" w:rsidRPr="006E15D4" w:rsidRDefault="003655D1">
            <w:pPr>
              <w:rPr>
                <w:rFonts w:ascii="IberPangea Text Light" w:hAnsi="IberPangea Text Light"/>
                <w:b w:val="0"/>
                <w:bCs w:val="0"/>
                <w:lang w:val="en-GB"/>
              </w:rPr>
            </w:pPr>
          </w:p>
        </w:tc>
        <w:tc>
          <w:tcPr>
            <w:tcW w:w="2552" w:type="dxa"/>
          </w:tcPr>
          <w:p w14:paraId="1BA5E401" w14:textId="30250ADB"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No – unable to proceed</w:t>
            </w:r>
          </w:p>
        </w:tc>
        <w:tc>
          <w:tcPr>
            <w:tcW w:w="4394" w:type="dxa"/>
            <w:vMerge/>
          </w:tcPr>
          <w:p w14:paraId="2D93D333" w14:textId="77777777" w:rsidR="003655D1" w:rsidRPr="006E15D4" w:rsidRDefault="003655D1">
            <w:pPr>
              <w:cnfStyle w:val="000000000000" w:firstRow="0" w:lastRow="0" w:firstColumn="0" w:lastColumn="0" w:oddVBand="0" w:evenVBand="0" w:oddHBand="0" w:evenHBand="0" w:firstRowFirstColumn="0" w:firstRowLastColumn="0" w:lastRowFirstColumn="0" w:lastRowLastColumn="0"/>
              <w:rPr>
                <w:sz w:val="21"/>
                <w:szCs w:val="24"/>
              </w:rPr>
            </w:pPr>
          </w:p>
        </w:tc>
      </w:tr>
      <w:tr w:rsidR="1843D750" w:rsidRPr="006E15D4" w14:paraId="4D5C97C2"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tcPr>
          <w:p w14:paraId="07CF8730" w14:textId="77777777" w:rsidR="003655D1" w:rsidRPr="006E15D4" w:rsidRDefault="003655D1">
            <w:pPr>
              <w:rPr>
                <w:rFonts w:ascii="IberPangea Text Light" w:hAnsi="IberPangea Text Light"/>
                <w:b w:val="0"/>
                <w:bCs w:val="0"/>
                <w:lang w:val="en-GB"/>
              </w:rPr>
            </w:pPr>
          </w:p>
        </w:tc>
        <w:tc>
          <w:tcPr>
            <w:tcW w:w="2552" w:type="dxa"/>
          </w:tcPr>
          <w:p w14:paraId="6C3FEDC8" w14:textId="181E4981"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N/A – not required</w:t>
            </w:r>
          </w:p>
        </w:tc>
        <w:tc>
          <w:tcPr>
            <w:tcW w:w="4394" w:type="dxa"/>
            <w:vMerge/>
          </w:tcPr>
          <w:p w14:paraId="0B18F308" w14:textId="77777777" w:rsidR="003655D1" w:rsidRPr="006E15D4" w:rsidRDefault="003655D1">
            <w:pPr>
              <w:cnfStyle w:val="000000000000" w:firstRow="0" w:lastRow="0" w:firstColumn="0" w:lastColumn="0" w:oddVBand="0" w:evenVBand="0" w:oddHBand="0" w:evenHBand="0" w:firstRowFirstColumn="0" w:firstRowLastColumn="0" w:lastRowFirstColumn="0" w:lastRowLastColumn="0"/>
              <w:rPr>
                <w:sz w:val="21"/>
                <w:szCs w:val="24"/>
              </w:rPr>
            </w:pPr>
          </w:p>
        </w:tc>
      </w:tr>
      <w:tr w:rsidR="1843D750" w:rsidRPr="006E15D4" w14:paraId="7CBB1C62" w14:textId="77777777" w:rsidTr="00D44EDE">
        <w:trPr>
          <w:trHeight w:val="645"/>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1F2429A9" w14:textId="77777777" w:rsidR="1843D750" w:rsidRPr="006E15D4" w:rsidRDefault="1843D750" w:rsidP="0056400E">
            <w:pPr>
              <w:rPr>
                <w:rFonts w:ascii="IberPangea Text Light" w:hAnsi="IberPangea Text Light"/>
                <w:sz w:val="21"/>
                <w:szCs w:val="24"/>
                <w:lang w:val="en-GB"/>
              </w:rPr>
            </w:pPr>
            <w:r w:rsidRPr="006E15D4">
              <w:rPr>
                <w:rFonts w:ascii="IberPangea Text Light" w:hAnsi="IberPangea Text Light"/>
                <w:sz w:val="21"/>
                <w:szCs w:val="24"/>
                <w:lang w:val="en-GB"/>
              </w:rPr>
              <w:t>Confirmed DNO connection</w:t>
            </w:r>
          </w:p>
          <w:p w14:paraId="41CFB2F7" w14:textId="546B2B6D" w:rsidR="0022014D" w:rsidRPr="006E15D4" w:rsidRDefault="0022014D" w:rsidP="0056400E">
            <w:pPr>
              <w:rPr>
                <w:rFonts w:ascii="IberPangea Text Light" w:hAnsi="IberPangea Text Light"/>
                <w:b w:val="0"/>
                <w:bCs w:val="0"/>
                <w:lang w:val="en-GB"/>
              </w:rPr>
            </w:pPr>
            <w:r w:rsidRPr="006E15D4">
              <w:rPr>
                <w:rFonts w:ascii="IberPangea Text Light" w:hAnsi="IberPangea Text Light"/>
                <w:b w:val="0"/>
                <w:bCs w:val="0"/>
                <w:lang w:val="en-GB"/>
              </w:rPr>
              <w:t>A DNO connection refers to the process of connecting electrical systems, such as solar panels, to the electricity grid through a Distribution Network Operator (DNO), which manages the local electricity distribution network.</w:t>
            </w:r>
          </w:p>
        </w:tc>
        <w:tc>
          <w:tcPr>
            <w:tcW w:w="2552" w:type="dxa"/>
          </w:tcPr>
          <w:p w14:paraId="106BAA75" w14:textId="06E6D17B"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Yes - proceed</w:t>
            </w:r>
          </w:p>
        </w:tc>
        <w:tc>
          <w:tcPr>
            <w:tcW w:w="4394" w:type="dxa"/>
            <w:vMerge w:val="restart"/>
          </w:tcPr>
          <w:p w14:paraId="7C0A4CA2" w14:textId="53781D99"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18"/>
                <w:szCs w:val="18"/>
                <w:lang w:val="en-GB"/>
              </w:rPr>
            </w:pPr>
          </w:p>
        </w:tc>
      </w:tr>
      <w:tr w:rsidR="1843D750" w:rsidRPr="006E15D4" w14:paraId="50EDCFB8"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tcPr>
          <w:p w14:paraId="3FD44A35" w14:textId="77777777" w:rsidR="003655D1" w:rsidRPr="006E15D4" w:rsidRDefault="003655D1">
            <w:pPr>
              <w:rPr>
                <w:sz w:val="21"/>
                <w:szCs w:val="24"/>
                <w:lang w:val="en-GB"/>
                <w:rPrChange w:id="6" w:author="CORRY-ROBERTS, AVA" w:date="2025-12-31T14:28:00Z" w16du:dateUtc="2025-12-31T14:28:00Z">
                  <w:rPr/>
                </w:rPrChange>
              </w:rPr>
            </w:pPr>
          </w:p>
        </w:tc>
        <w:tc>
          <w:tcPr>
            <w:tcW w:w="2552" w:type="dxa"/>
          </w:tcPr>
          <w:p w14:paraId="05E5819F" w14:textId="5FFF05CB"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No – unable to proceed</w:t>
            </w:r>
          </w:p>
        </w:tc>
        <w:tc>
          <w:tcPr>
            <w:tcW w:w="4394" w:type="dxa"/>
            <w:vMerge/>
          </w:tcPr>
          <w:p w14:paraId="52582287" w14:textId="77777777" w:rsidR="003655D1" w:rsidRPr="006E15D4" w:rsidRDefault="003655D1">
            <w:pPr>
              <w:cnfStyle w:val="000000000000" w:firstRow="0" w:lastRow="0" w:firstColumn="0" w:lastColumn="0" w:oddVBand="0" w:evenVBand="0" w:oddHBand="0" w:evenHBand="0" w:firstRowFirstColumn="0" w:firstRowLastColumn="0" w:lastRowFirstColumn="0" w:lastRowLastColumn="0"/>
              <w:rPr>
                <w:sz w:val="21"/>
                <w:szCs w:val="24"/>
              </w:rPr>
            </w:pPr>
          </w:p>
        </w:tc>
      </w:tr>
      <w:tr w:rsidR="1843D750" w:rsidRPr="006E15D4" w14:paraId="1D3099B4" w14:textId="77777777" w:rsidTr="00D44EDE">
        <w:trPr>
          <w:trHeight w:val="300"/>
        </w:trPr>
        <w:tc>
          <w:tcPr>
            <w:cnfStyle w:val="001000000000" w:firstRow="0" w:lastRow="0" w:firstColumn="1" w:lastColumn="0" w:oddVBand="0" w:evenVBand="0" w:oddHBand="0" w:evenHBand="0" w:firstRowFirstColumn="0" w:firstRowLastColumn="0" w:lastRowFirstColumn="0" w:lastRowLastColumn="0"/>
            <w:tcW w:w="2830" w:type="dxa"/>
            <w:vMerge/>
          </w:tcPr>
          <w:p w14:paraId="69FDDACE" w14:textId="77777777" w:rsidR="003655D1" w:rsidRPr="006E15D4" w:rsidRDefault="003655D1">
            <w:pPr>
              <w:rPr>
                <w:sz w:val="21"/>
                <w:szCs w:val="24"/>
              </w:rPr>
            </w:pPr>
          </w:p>
        </w:tc>
        <w:tc>
          <w:tcPr>
            <w:tcW w:w="2552" w:type="dxa"/>
          </w:tcPr>
          <w:p w14:paraId="2B2A83FF" w14:textId="558E19BB" w:rsidR="1843D750" w:rsidRPr="006E15D4" w:rsidRDefault="1843D750" w:rsidP="1843D750">
            <w:pPr>
              <w:spacing w:after="160" w:line="259" w:lineRule="auto"/>
              <w:cnfStyle w:val="000000000000" w:firstRow="0" w:lastRow="0" w:firstColumn="0" w:lastColumn="0" w:oddVBand="0" w:evenVBand="0" w:oddHBand="0" w:evenHBand="0" w:firstRowFirstColumn="0" w:firstRowLastColumn="0" w:lastRowFirstColumn="0" w:lastRowLastColumn="0"/>
              <w:rPr>
                <w:rFonts w:ascii="IberPangea Text Light" w:eastAsia="IberPangea Text" w:hAnsi="IberPangea Text Light"/>
                <w:sz w:val="21"/>
                <w:szCs w:val="21"/>
                <w:lang w:val="en-GB"/>
              </w:rPr>
            </w:pPr>
            <w:r w:rsidRPr="006E15D4">
              <w:rPr>
                <w:rFonts w:ascii="IberPangea Text Light" w:eastAsia="IberPangea Text" w:hAnsi="IberPangea Text Light"/>
                <w:sz w:val="21"/>
                <w:szCs w:val="21"/>
                <w:lang w:val="en-GB"/>
              </w:rPr>
              <w:t>N/A – not required</w:t>
            </w:r>
          </w:p>
        </w:tc>
        <w:tc>
          <w:tcPr>
            <w:tcW w:w="4394" w:type="dxa"/>
            <w:vMerge/>
          </w:tcPr>
          <w:p w14:paraId="06334CC8" w14:textId="77777777" w:rsidR="003655D1" w:rsidRPr="006E15D4" w:rsidRDefault="003655D1">
            <w:pPr>
              <w:cnfStyle w:val="000000000000" w:firstRow="0" w:lastRow="0" w:firstColumn="0" w:lastColumn="0" w:oddVBand="0" w:evenVBand="0" w:oddHBand="0" w:evenHBand="0" w:firstRowFirstColumn="0" w:firstRowLastColumn="0" w:lastRowFirstColumn="0" w:lastRowLastColumn="0"/>
              <w:rPr>
                <w:sz w:val="21"/>
                <w:szCs w:val="24"/>
              </w:rPr>
            </w:pPr>
          </w:p>
        </w:tc>
      </w:tr>
    </w:tbl>
    <w:p w14:paraId="0472FED3" w14:textId="473AB67E" w:rsidR="1843D750" w:rsidRPr="006E15D4" w:rsidRDefault="1843D750" w:rsidP="1843D750">
      <w:pPr>
        <w:pStyle w:val="BodyText1"/>
        <w:rPr>
          <w:sz w:val="21"/>
          <w:szCs w:val="24"/>
          <w:lang w:val="en-GB"/>
        </w:rPr>
      </w:pPr>
    </w:p>
    <w:p w14:paraId="4BA32CF5" w14:textId="77777777" w:rsidR="00413936" w:rsidRPr="006E15D4" w:rsidRDefault="00413936" w:rsidP="008820A1">
      <w:pPr>
        <w:pStyle w:val="BodyText1"/>
        <w:rPr>
          <w:sz w:val="21"/>
          <w:szCs w:val="24"/>
          <w:lang w:val="en-GB"/>
        </w:rPr>
      </w:pPr>
    </w:p>
    <w:p w14:paraId="0A6D9B30" w14:textId="05644469" w:rsidR="00C62084" w:rsidRPr="006E15D4" w:rsidRDefault="00C62084" w:rsidP="007F0372">
      <w:pPr>
        <w:pStyle w:val="Heading1"/>
        <w:spacing w:after="0"/>
        <w:rPr>
          <w:sz w:val="52"/>
          <w:szCs w:val="24"/>
        </w:rPr>
      </w:pPr>
      <w:bookmarkStart w:id="7" w:name="_Toc142308333"/>
      <w:bookmarkStart w:id="8" w:name="_Toc142308362"/>
      <w:bookmarkEnd w:id="7"/>
      <w:r w:rsidRPr="006E15D4">
        <w:rPr>
          <w:sz w:val="52"/>
          <w:szCs w:val="24"/>
        </w:rPr>
        <w:t xml:space="preserve">Important </w:t>
      </w:r>
      <w:r w:rsidR="00B27094" w:rsidRPr="006E15D4">
        <w:rPr>
          <w:sz w:val="52"/>
          <w:szCs w:val="24"/>
        </w:rPr>
        <w:t>I</w:t>
      </w:r>
      <w:r w:rsidRPr="006E15D4">
        <w:rPr>
          <w:sz w:val="52"/>
          <w:szCs w:val="24"/>
        </w:rPr>
        <w:t xml:space="preserve">nformation and </w:t>
      </w:r>
      <w:r w:rsidR="00B27094" w:rsidRPr="006E15D4">
        <w:rPr>
          <w:sz w:val="52"/>
          <w:szCs w:val="24"/>
        </w:rPr>
        <w:t>S</w:t>
      </w:r>
      <w:r w:rsidRPr="006E15D4">
        <w:rPr>
          <w:sz w:val="52"/>
          <w:szCs w:val="24"/>
        </w:rPr>
        <w:t>ignature</w:t>
      </w:r>
      <w:bookmarkEnd w:id="8"/>
    </w:p>
    <w:p w14:paraId="1612E224" w14:textId="55676F89" w:rsidR="00C62084" w:rsidRPr="006E15D4" w:rsidRDefault="00C62084" w:rsidP="007F0372">
      <w:pPr>
        <w:spacing w:before="240"/>
        <w:rPr>
          <w:rFonts w:ascii="IberPangea Text" w:eastAsia="IberPangea Text" w:hAnsi="IberPangea Text" w:cs="IberPangea Text"/>
          <w:sz w:val="21"/>
          <w:szCs w:val="21"/>
          <w:lang w:val="en-GB"/>
        </w:rPr>
      </w:pPr>
      <w:r w:rsidRPr="006E15D4">
        <w:rPr>
          <w:rFonts w:cstheme="minorBidi"/>
          <w:sz w:val="21"/>
          <w:szCs w:val="24"/>
          <w:lang w:val="en-GB"/>
        </w:rPr>
        <w:t xml:space="preserve">Please note that all applications for funding will be subject to review, follow up questions, due diligence checks, independent panel assessment, project board review/approval and final clarification questions. </w:t>
      </w:r>
    </w:p>
    <w:p w14:paraId="0B02A199" w14:textId="5CF83600" w:rsidR="00C62084" w:rsidRPr="006E15D4" w:rsidRDefault="5574F30B" w:rsidP="00C62084">
      <w:pPr>
        <w:rPr>
          <w:rFonts w:ascii="IberPangea" w:eastAsia="IberPangea Text" w:hAnsi="IberPangea" w:cs="IberPangea"/>
          <w:sz w:val="22"/>
          <w:lang w:val="en-GB"/>
        </w:rPr>
      </w:pPr>
      <w:r w:rsidRPr="006E15D4">
        <w:rPr>
          <w:rFonts w:ascii="IberPangea" w:eastAsia="Segoe UI" w:hAnsi="IberPangea" w:cs="IberPangea"/>
          <w:color w:val="333333"/>
          <w:sz w:val="21"/>
          <w:szCs w:val="21"/>
          <w:lang w:val="en-GB"/>
        </w:rPr>
        <w:t>Failure to respond to questions or provide information may result in a delayed award decision.</w:t>
      </w:r>
    </w:p>
    <w:p w14:paraId="7EFE28D8" w14:textId="016EC304" w:rsidR="00C62084" w:rsidRPr="006E15D4" w:rsidRDefault="00C62084" w:rsidP="00C62084">
      <w:pPr>
        <w:pStyle w:val="Heading2"/>
        <w:ind w:left="709" w:hanging="709"/>
        <w:rPr>
          <w:rFonts w:cstheme="minorHAnsi"/>
          <w:sz w:val="36"/>
          <w:szCs w:val="36"/>
          <w:lang w:val="en-GB"/>
        </w:rPr>
      </w:pPr>
      <w:bookmarkStart w:id="9" w:name="_Toc142308185"/>
      <w:bookmarkStart w:id="10" w:name="_Toc142308363"/>
      <w:r w:rsidRPr="006E15D4">
        <w:rPr>
          <w:rFonts w:cstheme="minorHAnsi"/>
          <w:sz w:val="36"/>
          <w:szCs w:val="36"/>
          <w:lang w:val="en-GB"/>
        </w:rPr>
        <w:t>Data protection</w:t>
      </w:r>
      <w:bookmarkEnd w:id="9"/>
      <w:bookmarkEnd w:id="10"/>
    </w:p>
    <w:p w14:paraId="6757CA0E" w14:textId="77777777" w:rsidR="00C62084" w:rsidRPr="006E15D4" w:rsidRDefault="00C62084" w:rsidP="00C62084">
      <w:pPr>
        <w:rPr>
          <w:rFonts w:cstheme="minorHAnsi"/>
          <w:sz w:val="21"/>
          <w:szCs w:val="21"/>
          <w:lang w:val="en-GB"/>
        </w:rPr>
      </w:pPr>
      <w:r w:rsidRPr="006E15D4">
        <w:rPr>
          <w:rFonts w:cstheme="minorHAnsi"/>
          <w:sz w:val="21"/>
          <w:szCs w:val="21"/>
          <w:lang w:val="en-GB"/>
        </w:rPr>
        <w:t>Privacy Notice</w:t>
      </w:r>
    </w:p>
    <w:p w14:paraId="2DEF66E9" w14:textId="4F8423A1" w:rsidR="00C62084" w:rsidRPr="006E15D4" w:rsidRDefault="00C62084" w:rsidP="00C62084">
      <w:pPr>
        <w:rPr>
          <w:rFonts w:cstheme="minorBidi"/>
          <w:sz w:val="21"/>
          <w:szCs w:val="24"/>
          <w:lang w:val="en-GB"/>
        </w:rPr>
      </w:pPr>
      <w:r w:rsidRPr="006E15D4">
        <w:rPr>
          <w:rFonts w:cstheme="minorBidi"/>
          <w:sz w:val="21"/>
          <w:szCs w:val="24"/>
          <w:lang w:val="en-GB"/>
        </w:rPr>
        <w:t xml:space="preserve">This privacy notice describes how SP Energy Networks ("SPEN") processes your personal data collected </w:t>
      </w:r>
      <w:r w:rsidR="6D33CD49" w:rsidRPr="006E15D4">
        <w:rPr>
          <w:rFonts w:cstheme="minorBidi"/>
          <w:sz w:val="21"/>
          <w:szCs w:val="24"/>
          <w:lang w:val="en-GB"/>
        </w:rPr>
        <w:t>in this</w:t>
      </w:r>
      <w:r w:rsidRPr="006E15D4" w:rsidDel="00B210C7">
        <w:rPr>
          <w:rFonts w:cstheme="minorBidi"/>
          <w:sz w:val="21"/>
          <w:szCs w:val="24"/>
          <w:lang w:val="en-GB"/>
        </w:rPr>
        <w:t xml:space="preserve"> </w:t>
      </w:r>
      <w:r w:rsidR="008B1159" w:rsidRPr="006E15D4">
        <w:rPr>
          <w:rFonts w:cstheme="minorBidi"/>
          <w:sz w:val="21"/>
          <w:szCs w:val="24"/>
          <w:lang w:val="en-GB"/>
        </w:rPr>
        <w:t>Local</w:t>
      </w:r>
      <w:r w:rsidRPr="006E15D4">
        <w:rPr>
          <w:rFonts w:cstheme="minorBidi"/>
          <w:sz w:val="21"/>
          <w:szCs w:val="24"/>
          <w:lang w:val="en-GB"/>
        </w:rPr>
        <w:t xml:space="preserve"> Fund application process. In this Policy, references to "we", "us", and "our" (and other similar terms) means SPEN and "you" and "your" (and other similar terms) mean applicant, main contact and second contact.</w:t>
      </w:r>
    </w:p>
    <w:p w14:paraId="544BBABB" w14:textId="77777777" w:rsidR="00C62084" w:rsidRPr="006E15D4" w:rsidRDefault="00C62084" w:rsidP="00C62084">
      <w:pPr>
        <w:rPr>
          <w:rFonts w:cstheme="minorHAnsi"/>
          <w:sz w:val="21"/>
          <w:szCs w:val="21"/>
          <w:lang w:val="en-GB"/>
        </w:rPr>
      </w:pPr>
      <w:r w:rsidRPr="006E15D4">
        <w:rPr>
          <w:rFonts w:cstheme="minorHAnsi"/>
          <w:sz w:val="21"/>
          <w:szCs w:val="21"/>
          <w:lang w:val="en-GB"/>
        </w:rPr>
        <w:t>Under Data Protection Legislation our lawful bases for processing your personal data are:</w:t>
      </w:r>
    </w:p>
    <w:p w14:paraId="784779B6" w14:textId="77777777" w:rsidR="00C62084" w:rsidRPr="006E15D4" w:rsidRDefault="00C62084" w:rsidP="00C62084">
      <w:pPr>
        <w:rPr>
          <w:rFonts w:cstheme="minorHAnsi"/>
          <w:sz w:val="21"/>
          <w:szCs w:val="21"/>
          <w:lang w:val="en-GB"/>
        </w:rPr>
      </w:pPr>
      <w:r w:rsidRPr="006E15D4">
        <w:rPr>
          <w:rFonts w:cstheme="minorHAnsi"/>
          <w:sz w:val="21"/>
          <w:szCs w:val="21"/>
          <w:lang w:val="en-GB"/>
        </w:rPr>
        <w:t xml:space="preserve">Legitimate Interest of SPEN to process applicants and invites to knowledge sharing sessions. </w:t>
      </w:r>
    </w:p>
    <w:p w14:paraId="69153CE4" w14:textId="77777777" w:rsidR="00C62084" w:rsidRPr="006E15D4" w:rsidRDefault="00C62084" w:rsidP="00C62084">
      <w:pPr>
        <w:rPr>
          <w:rFonts w:cstheme="minorHAnsi"/>
          <w:sz w:val="21"/>
          <w:szCs w:val="21"/>
          <w:lang w:val="en-GB"/>
        </w:rPr>
      </w:pPr>
      <w:r w:rsidRPr="006E15D4">
        <w:rPr>
          <w:rFonts w:cstheme="minorHAnsi"/>
          <w:sz w:val="21"/>
          <w:szCs w:val="21"/>
          <w:lang w:val="en-GB"/>
        </w:rPr>
        <w:t>Contractual as applications must be submitted in line with our Terms and Conditions and due diligence is necessary step to be undertaken before awarding the funding and entering the contract.</w:t>
      </w:r>
    </w:p>
    <w:p w14:paraId="6ECDE7BE" w14:textId="316808F1" w:rsidR="00C62084" w:rsidRPr="006E15D4" w:rsidRDefault="00C62084" w:rsidP="00C62084">
      <w:pPr>
        <w:rPr>
          <w:rFonts w:cstheme="minorHAnsi"/>
          <w:sz w:val="21"/>
          <w:szCs w:val="21"/>
          <w:lang w:val="en-GB"/>
        </w:rPr>
      </w:pPr>
      <w:r w:rsidRPr="006E15D4">
        <w:rPr>
          <w:rFonts w:cstheme="minorHAnsi"/>
          <w:sz w:val="21"/>
          <w:szCs w:val="21"/>
          <w:lang w:val="en-GB"/>
        </w:rPr>
        <w:t xml:space="preserve">SPEN will share your personal data with the fund administrator, Energy Saving Trust (EST) as part of the application process to organise sessions, process application and complete diligence for the funding process.  </w:t>
      </w:r>
      <w:bookmarkStart w:id="11" w:name="_Hlk142298573"/>
      <w:r w:rsidRPr="006E15D4">
        <w:rPr>
          <w:rFonts w:cstheme="minorHAnsi"/>
          <w:sz w:val="21"/>
          <w:szCs w:val="21"/>
          <w:lang w:val="en-GB"/>
        </w:rPr>
        <w:t xml:space="preserve">For more information on how EST process your personal data please see their privacy notice </w:t>
      </w:r>
      <w:hyperlink r:id="rId12" w:history="1">
        <w:r w:rsidRPr="006E15D4">
          <w:rPr>
            <w:rStyle w:val="Hyperlink"/>
            <w:rFonts w:cstheme="minorHAnsi"/>
            <w:sz w:val="21"/>
            <w:szCs w:val="21"/>
            <w:lang w:val="en-GB"/>
          </w:rPr>
          <w:t>here</w:t>
        </w:r>
        <w:bookmarkEnd w:id="11"/>
      </w:hyperlink>
      <w:r w:rsidRPr="006E15D4">
        <w:rPr>
          <w:rFonts w:cstheme="minorHAnsi"/>
          <w:sz w:val="21"/>
          <w:szCs w:val="21"/>
          <w:lang w:val="en-GB"/>
        </w:rPr>
        <w:t>.</w:t>
      </w:r>
    </w:p>
    <w:p w14:paraId="6C4059F5" w14:textId="29D8BDC5" w:rsidR="00C62084" w:rsidRPr="006E15D4" w:rsidRDefault="00C62084" w:rsidP="00C62084">
      <w:pPr>
        <w:rPr>
          <w:rFonts w:cstheme="minorHAnsi"/>
          <w:sz w:val="21"/>
          <w:szCs w:val="21"/>
          <w:lang w:val="en-GB"/>
        </w:rPr>
      </w:pPr>
      <w:r w:rsidRPr="006E15D4">
        <w:rPr>
          <w:rFonts w:cstheme="minorHAnsi"/>
          <w:sz w:val="21"/>
          <w:szCs w:val="21"/>
          <w:lang w:val="en-GB"/>
        </w:rPr>
        <w:t xml:space="preserve">When SPEN engage with data processors who are third parties i.e. consultants, contractors, and suppliers, we have agreements in place with our data processors that restrict the purposes for which they can process the personal </w:t>
      </w:r>
      <w:r w:rsidR="00F27733" w:rsidRPr="006E15D4">
        <w:rPr>
          <w:rFonts w:cstheme="minorHAnsi"/>
          <w:sz w:val="21"/>
          <w:szCs w:val="21"/>
          <w:lang w:val="en-GB"/>
        </w:rPr>
        <w:t>data,</w:t>
      </w:r>
      <w:r w:rsidRPr="006E15D4">
        <w:rPr>
          <w:rFonts w:cstheme="minorHAnsi"/>
          <w:sz w:val="21"/>
          <w:szCs w:val="21"/>
          <w:lang w:val="en-GB"/>
        </w:rPr>
        <w:t xml:space="preserve"> and we will only share personal data that is required to enable them to perform these services. However, the personal data will not be shared with any other third-parties unless we are required to do so by law. When we are required to share personal data, we will take appropriate measures to ensure we have a lawful basis to share the data, that we provide only the personal data which is required for the purpose and to provide this data securely.</w:t>
      </w:r>
    </w:p>
    <w:p w14:paraId="43FF2535" w14:textId="6C03DAED" w:rsidR="00C62084" w:rsidRPr="006E15D4" w:rsidRDefault="00C62084" w:rsidP="00C62084">
      <w:pPr>
        <w:rPr>
          <w:rFonts w:cstheme="minorHAnsi"/>
          <w:sz w:val="21"/>
          <w:szCs w:val="21"/>
          <w:lang w:val="en-GB"/>
        </w:rPr>
      </w:pPr>
      <w:r w:rsidRPr="006E15D4">
        <w:rPr>
          <w:rFonts w:cstheme="minorHAnsi"/>
          <w:sz w:val="21"/>
          <w:szCs w:val="21"/>
          <w:lang w:val="en-GB"/>
        </w:rPr>
        <w:t xml:space="preserve">We have in place appropriate technical and organisational security measures to protect your personal data against unauthorised or unlawful use, and against accidental loss, damage, or destruction. We have put in place strict confidentiality agreements (including data protection obligations) with our third-party service providers and processors. </w:t>
      </w:r>
      <w:bookmarkStart w:id="12" w:name="_Hlk142298765"/>
      <w:r w:rsidRPr="006E15D4">
        <w:rPr>
          <w:rFonts w:cstheme="minorHAnsi"/>
          <w:sz w:val="21"/>
          <w:szCs w:val="21"/>
          <w:lang w:val="en-GB"/>
        </w:rPr>
        <w:t>We will process and retain your personal data for the duration of the fund and the contractual period in line with our retention schedule.</w:t>
      </w:r>
      <w:bookmarkEnd w:id="12"/>
    </w:p>
    <w:p w14:paraId="2E4348AF" w14:textId="54F525B4" w:rsidR="00C62084" w:rsidRPr="006E15D4" w:rsidRDefault="00C62084" w:rsidP="00C62084">
      <w:pPr>
        <w:rPr>
          <w:rFonts w:cstheme="minorHAnsi"/>
          <w:sz w:val="21"/>
          <w:szCs w:val="21"/>
          <w:lang w:val="en-GB"/>
        </w:rPr>
      </w:pPr>
      <w:r w:rsidRPr="006E15D4">
        <w:rPr>
          <w:rFonts w:cstheme="minorHAnsi"/>
          <w:sz w:val="21"/>
          <w:szCs w:val="21"/>
          <w:lang w:val="en-GB"/>
        </w:rPr>
        <w:t xml:space="preserve">Your personal data will be processed and stored within the UK or the European Economic Area (“EEA”). In any instances where this data is to be transferred out with these areas, we will implement appropriate safeguards and security measures.  SPEN are part of the Iberdrola Group and as such any data transfers that occur within the group are carried out in accordance with the applicable data protection laws and our Binding Corporate Rules (“BCRs”). The Iberdrola Group’s BCRs reflect European legislation on data protection (General Data Protection Regulation) which means that all companies in our Group must comply with the same internal rules. </w:t>
      </w:r>
      <w:bookmarkStart w:id="13" w:name="_Hlk142299309"/>
      <w:r w:rsidRPr="006E15D4">
        <w:rPr>
          <w:rFonts w:cstheme="minorHAnsi"/>
          <w:sz w:val="21"/>
          <w:szCs w:val="21"/>
          <w:lang w:val="en-GB"/>
        </w:rPr>
        <w:t>Yo</w:t>
      </w:r>
      <w:r w:rsidR="007B4242" w:rsidRPr="006E15D4">
        <w:rPr>
          <w:rFonts w:cstheme="minorHAnsi"/>
          <w:sz w:val="21"/>
          <w:szCs w:val="21"/>
          <w:lang w:val="en-GB"/>
        </w:rPr>
        <w:t xml:space="preserve">u </w:t>
      </w:r>
      <w:r w:rsidRPr="006E15D4">
        <w:rPr>
          <w:rFonts w:cstheme="minorHAnsi"/>
          <w:sz w:val="21"/>
          <w:szCs w:val="21"/>
          <w:lang w:val="en-GB"/>
        </w:rPr>
        <w:t xml:space="preserve">can download a copy of the Iberdrola BCR </w:t>
      </w:r>
      <w:hyperlink r:id="rId13" w:history="1">
        <w:r w:rsidRPr="006E15D4">
          <w:rPr>
            <w:rStyle w:val="Hyperlink"/>
            <w:rFonts w:cstheme="minorHAnsi"/>
            <w:sz w:val="21"/>
            <w:szCs w:val="21"/>
            <w:lang w:val="en-GB"/>
          </w:rPr>
          <w:t>here</w:t>
        </w:r>
      </w:hyperlink>
      <w:r w:rsidRPr="006E15D4">
        <w:rPr>
          <w:rFonts w:cstheme="minorHAnsi"/>
          <w:sz w:val="21"/>
          <w:szCs w:val="21"/>
          <w:lang w:val="en-GB"/>
        </w:rPr>
        <w:t>.</w:t>
      </w:r>
    </w:p>
    <w:bookmarkEnd w:id="13"/>
    <w:p w14:paraId="7819F159" w14:textId="77777777" w:rsidR="00C62084" w:rsidRPr="006E15D4" w:rsidRDefault="00C62084" w:rsidP="00C62084">
      <w:pPr>
        <w:rPr>
          <w:rFonts w:cstheme="minorHAnsi"/>
          <w:sz w:val="21"/>
          <w:szCs w:val="21"/>
          <w:lang w:val="en-GB"/>
        </w:rPr>
      </w:pPr>
      <w:r w:rsidRPr="006E15D4">
        <w:rPr>
          <w:rFonts w:cstheme="minorHAnsi"/>
          <w:sz w:val="21"/>
          <w:szCs w:val="21"/>
          <w:lang w:val="en-GB"/>
        </w:rPr>
        <w:t>Right of access – you have the right to obtain confirmation of what personal data is being processed and to receive a copy of this personal data</w:t>
      </w:r>
    </w:p>
    <w:p w14:paraId="164CCA23" w14:textId="77777777" w:rsidR="00C62084" w:rsidRPr="006E15D4" w:rsidRDefault="00C62084" w:rsidP="00C62084">
      <w:pPr>
        <w:rPr>
          <w:rFonts w:cstheme="minorHAnsi"/>
          <w:sz w:val="21"/>
          <w:szCs w:val="21"/>
          <w:lang w:val="en-GB"/>
        </w:rPr>
      </w:pPr>
      <w:r w:rsidRPr="006E15D4">
        <w:rPr>
          <w:rFonts w:cstheme="minorHAnsi"/>
          <w:sz w:val="21"/>
          <w:szCs w:val="21"/>
          <w:lang w:val="en-GB"/>
        </w:rPr>
        <w:t>Right to rectification – you have the right to have your personal data rectified if it is inaccurate or incomplete</w:t>
      </w:r>
    </w:p>
    <w:p w14:paraId="1AF35C49" w14:textId="77777777" w:rsidR="00C62084" w:rsidRPr="006E15D4" w:rsidRDefault="00C62084" w:rsidP="00C62084">
      <w:pPr>
        <w:rPr>
          <w:rFonts w:cstheme="minorHAnsi"/>
          <w:sz w:val="21"/>
          <w:szCs w:val="21"/>
          <w:lang w:val="en-GB"/>
        </w:rPr>
      </w:pPr>
      <w:r w:rsidRPr="006E15D4">
        <w:rPr>
          <w:rFonts w:cstheme="minorHAnsi"/>
          <w:sz w:val="21"/>
          <w:szCs w:val="21"/>
          <w:lang w:val="en-GB"/>
        </w:rPr>
        <w:t>Right to erasure (Right to be forgotten) – you have the right to request the deletion or removal of your personal data where there is no legal basis for its continued processing</w:t>
      </w:r>
    </w:p>
    <w:p w14:paraId="05281F82" w14:textId="77777777" w:rsidR="00C62084" w:rsidRPr="006E15D4" w:rsidRDefault="00C62084" w:rsidP="00C62084">
      <w:pPr>
        <w:rPr>
          <w:rFonts w:cstheme="minorHAnsi"/>
          <w:sz w:val="21"/>
          <w:szCs w:val="21"/>
          <w:lang w:val="en-GB"/>
        </w:rPr>
      </w:pPr>
      <w:r w:rsidRPr="006E15D4">
        <w:rPr>
          <w:rFonts w:cstheme="minorHAnsi"/>
          <w:sz w:val="21"/>
          <w:szCs w:val="21"/>
          <w:lang w:val="en-GB"/>
        </w:rPr>
        <w:t>Right to restrict processing – you have the right to request that we block or suppress processing of your personal data</w:t>
      </w:r>
    </w:p>
    <w:p w14:paraId="6F4D8089" w14:textId="77777777" w:rsidR="00C62084" w:rsidRPr="006E15D4" w:rsidRDefault="00C62084" w:rsidP="00C62084">
      <w:pPr>
        <w:rPr>
          <w:rFonts w:cstheme="minorHAnsi"/>
          <w:sz w:val="21"/>
          <w:szCs w:val="21"/>
          <w:lang w:val="en-GB"/>
        </w:rPr>
      </w:pPr>
      <w:r w:rsidRPr="006E15D4">
        <w:rPr>
          <w:rFonts w:cstheme="minorHAnsi"/>
          <w:sz w:val="21"/>
          <w:szCs w:val="21"/>
          <w:lang w:val="en-GB"/>
        </w:rPr>
        <w:t>Right to object to processing – you have the right to object to the processing of your personal data, under certain circumstances</w:t>
      </w:r>
    </w:p>
    <w:p w14:paraId="0B48FE76" w14:textId="77777777" w:rsidR="00C62084" w:rsidRPr="006E15D4" w:rsidRDefault="00C62084" w:rsidP="00C62084">
      <w:pPr>
        <w:rPr>
          <w:rFonts w:cstheme="minorHAnsi"/>
          <w:sz w:val="21"/>
          <w:szCs w:val="21"/>
          <w:lang w:val="en-GB"/>
        </w:rPr>
      </w:pPr>
      <w:r w:rsidRPr="006E15D4">
        <w:rPr>
          <w:rFonts w:cstheme="minorHAnsi"/>
          <w:sz w:val="21"/>
          <w:szCs w:val="21"/>
          <w:lang w:val="en-GB"/>
        </w:rPr>
        <w:t>Right to data portability – you have the right to obtain and reuse your personal data for your own purposes across different services</w:t>
      </w:r>
    </w:p>
    <w:p w14:paraId="0A569D8F" w14:textId="77777777" w:rsidR="00C62084" w:rsidRPr="006E15D4" w:rsidRDefault="00C62084" w:rsidP="00C62084">
      <w:pPr>
        <w:rPr>
          <w:rFonts w:cstheme="minorHAnsi"/>
          <w:sz w:val="21"/>
          <w:szCs w:val="21"/>
          <w:lang w:val="en-GB"/>
        </w:rPr>
      </w:pPr>
      <w:r w:rsidRPr="006E15D4">
        <w:rPr>
          <w:rFonts w:cstheme="minorHAnsi"/>
          <w:sz w:val="21"/>
          <w:szCs w:val="21"/>
          <w:lang w:val="en-GB"/>
        </w:rPr>
        <w:t xml:space="preserve">For more information on how SPEN process personal data please see our full privacy notice </w:t>
      </w:r>
      <w:hyperlink r:id="rId14" w:history="1">
        <w:r w:rsidRPr="006E15D4">
          <w:rPr>
            <w:rStyle w:val="Hyperlink"/>
            <w:rFonts w:cstheme="minorHAnsi"/>
            <w:sz w:val="21"/>
            <w:szCs w:val="21"/>
            <w:lang w:val="en-GB"/>
          </w:rPr>
          <w:t>here.</w:t>
        </w:r>
      </w:hyperlink>
    </w:p>
    <w:p w14:paraId="37E71C44" w14:textId="77777777" w:rsidR="00C62084" w:rsidRPr="006E15D4" w:rsidRDefault="00C62084" w:rsidP="00C62084">
      <w:pPr>
        <w:rPr>
          <w:rFonts w:cstheme="minorHAnsi"/>
          <w:sz w:val="21"/>
          <w:szCs w:val="21"/>
          <w:lang w:val="en-GB"/>
        </w:rPr>
      </w:pPr>
      <w:r w:rsidRPr="006E15D4">
        <w:rPr>
          <w:rFonts w:cstheme="minorHAnsi"/>
          <w:sz w:val="21"/>
          <w:szCs w:val="21"/>
          <w:lang w:val="en-GB"/>
        </w:rPr>
        <w:t xml:space="preserve">Additionally, if you believe that your personal data is not being processed in line with this privacy notice you have the right to lodge a complaint with our Data Protection Officer, by contacting: </w:t>
      </w:r>
      <w:hyperlink r:id="rId15" w:history="1">
        <w:r w:rsidRPr="006E15D4">
          <w:rPr>
            <w:rStyle w:val="Hyperlink"/>
            <w:rFonts w:cstheme="minorHAnsi"/>
            <w:sz w:val="21"/>
            <w:szCs w:val="21"/>
            <w:lang w:val="en-GB"/>
          </w:rPr>
          <w:t>dataprotection_corporate@scottishpower.com</w:t>
        </w:r>
      </w:hyperlink>
      <w:r w:rsidRPr="006E15D4">
        <w:rPr>
          <w:rFonts w:cstheme="minorHAnsi"/>
          <w:sz w:val="21"/>
          <w:szCs w:val="21"/>
          <w:lang w:val="en-GB"/>
        </w:rPr>
        <w:t xml:space="preserve"> or Data Protection Officer,  Scottish Power UK, 320 St Vincent Street, GLASGOW, G2 5AD.</w:t>
      </w:r>
    </w:p>
    <w:p w14:paraId="383421B6" w14:textId="77777777" w:rsidR="00C62084" w:rsidRPr="006E15D4" w:rsidRDefault="00C62084" w:rsidP="00C62084">
      <w:pPr>
        <w:rPr>
          <w:rFonts w:cstheme="minorHAnsi"/>
          <w:sz w:val="21"/>
          <w:szCs w:val="21"/>
          <w:lang w:val="en-GB"/>
        </w:rPr>
      </w:pPr>
      <w:r w:rsidRPr="006E15D4">
        <w:rPr>
          <w:rFonts w:cstheme="minorHAnsi"/>
          <w:sz w:val="21"/>
          <w:szCs w:val="21"/>
          <w:lang w:val="en-GB"/>
        </w:rPr>
        <w:t>If you are not satisfied with the response, you have the right to lodge a complaint with the UK Information Commissioner’s Office (ICO) by contacting: Information Commissioner's Office, Wycliffe House, Water Lane, Wilmslow, Cheshire, SK9 5AF, or 0303 123 1113.</w:t>
      </w:r>
    </w:p>
    <w:p w14:paraId="42FE281F" w14:textId="77777777" w:rsidR="00C62084" w:rsidRPr="006E15D4" w:rsidRDefault="00C62084" w:rsidP="00C62084">
      <w:pPr>
        <w:rPr>
          <w:rFonts w:cstheme="minorHAnsi"/>
          <w:sz w:val="21"/>
          <w:szCs w:val="21"/>
          <w:lang w:val="en-GB"/>
        </w:rPr>
      </w:pPr>
    </w:p>
    <w:p w14:paraId="2B560168" w14:textId="77777777" w:rsidR="00C62084" w:rsidRPr="006E15D4" w:rsidRDefault="00C62084" w:rsidP="00C62084">
      <w:pPr>
        <w:rPr>
          <w:rFonts w:ascii="Arial" w:hAnsi="Arial" w:cs="Arial"/>
          <w:sz w:val="21"/>
          <w:szCs w:val="24"/>
          <w:lang w:val="en-GB"/>
        </w:rPr>
      </w:pPr>
    </w:p>
    <w:p w14:paraId="1D80CBF3" w14:textId="77777777" w:rsidR="00C62084" w:rsidRPr="006E15D4" w:rsidRDefault="00C62084" w:rsidP="00C62084">
      <w:pPr>
        <w:rPr>
          <w:rFonts w:ascii="Arial" w:eastAsiaTheme="majorEastAsia" w:hAnsi="Arial" w:cs="Arial"/>
          <w:color w:val="006829" w:themeColor="accent1" w:themeShade="BF"/>
          <w:sz w:val="28"/>
          <w:szCs w:val="28"/>
          <w:lang w:val="en-GB"/>
        </w:rPr>
      </w:pPr>
      <w:r w:rsidRPr="006E15D4">
        <w:rPr>
          <w:rFonts w:ascii="Arial" w:hAnsi="Arial" w:cs="Arial"/>
          <w:sz w:val="21"/>
          <w:szCs w:val="24"/>
          <w:lang w:val="en-GB"/>
        </w:rPr>
        <w:br w:type="page"/>
      </w:r>
    </w:p>
    <w:p w14:paraId="711CE298" w14:textId="7F018D01" w:rsidR="00C62084" w:rsidRPr="006E15D4" w:rsidRDefault="00C62084" w:rsidP="00A14233">
      <w:pPr>
        <w:pStyle w:val="Heading2"/>
        <w:ind w:left="709" w:hanging="709"/>
        <w:rPr>
          <w:rFonts w:cstheme="minorHAnsi"/>
          <w:sz w:val="36"/>
          <w:szCs w:val="28"/>
          <w:lang w:val="en-GB"/>
        </w:rPr>
      </w:pPr>
      <w:bookmarkStart w:id="14" w:name="_Toc142308186"/>
      <w:bookmarkStart w:id="15" w:name="_Toc142308364"/>
      <w:r w:rsidRPr="006E15D4">
        <w:rPr>
          <w:rFonts w:cstheme="minorHAnsi"/>
          <w:sz w:val="36"/>
          <w:szCs w:val="28"/>
          <w:lang w:val="en-GB"/>
        </w:rPr>
        <w:t xml:space="preserve">Authorised </w:t>
      </w:r>
      <w:r w:rsidR="00B27094" w:rsidRPr="006E15D4">
        <w:rPr>
          <w:rFonts w:cstheme="minorHAnsi"/>
          <w:sz w:val="36"/>
          <w:szCs w:val="28"/>
          <w:lang w:val="en-GB"/>
        </w:rPr>
        <w:t>S</w:t>
      </w:r>
      <w:r w:rsidRPr="006E15D4">
        <w:rPr>
          <w:rFonts w:cstheme="minorHAnsi"/>
          <w:sz w:val="36"/>
          <w:szCs w:val="28"/>
          <w:lang w:val="en-GB"/>
        </w:rPr>
        <w:t xml:space="preserve">ignatory for </w:t>
      </w:r>
      <w:r w:rsidR="00B27094" w:rsidRPr="006E15D4">
        <w:rPr>
          <w:rFonts w:cstheme="minorHAnsi"/>
          <w:sz w:val="36"/>
          <w:szCs w:val="28"/>
          <w:lang w:val="en-GB"/>
        </w:rPr>
        <w:t>O</w:t>
      </w:r>
      <w:r w:rsidRPr="006E15D4">
        <w:rPr>
          <w:rFonts w:cstheme="minorHAnsi"/>
          <w:sz w:val="36"/>
          <w:szCs w:val="28"/>
          <w:lang w:val="en-GB"/>
        </w:rPr>
        <w:t>rganisation</w:t>
      </w:r>
      <w:bookmarkEnd w:id="14"/>
      <w:bookmarkEnd w:id="15"/>
    </w:p>
    <w:p w14:paraId="4FFF402A" w14:textId="6E340522" w:rsidR="0086780C" w:rsidRPr="006E15D4" w:rsidRDefault="00001366" w:rsidP="00C62084">
      <w:pPr>
        <w:rPr>
          <w:rFonts w:cstheme="minorBidi"/>
          <w:sz w:val="21"/>
          <w:szCs w:val="24"/>
          <w:lang w:val="en-GB"/>
        </w:rPr>
      </w:pPr>
      <w:r w:rsidRPr="006E15D4">
        <w:rPr>
          <w:rFonts w:cstheme="minorBidi"/>
          <w:sz w:val="21"/>
          <w:szCs w:val="24"/>
          <w:lang w:val="en-GB"/>
        </w:rPr>
        <w:t xml:space="preserve">An individual with the authority to sign on behalf of your organisation </w:t>
      </w:r>
      <w:r w:rsidR="5CE68339" w:rsidRPr="006E15D4">
        <w:rPr>
          <w:rFonts w:cstheme="minorBidi"/>
          <w:sz w:val="21"/>
          <w:szCs w:val="24"/>
          <w:lang w:val="en-GB"/>
        </w:rPr>
        <w:t>e.g.</w:t>
      </w:r>
      <w:r w:rsidR="006C002E" w:rsidRPr="006E15D4">
        <w:rPr>
          <w:rFonts w:cstheme="minorBidi"/>
          <w:sz w:val="21"/>
          <w:szCs w:val="24"/>
          <w:lang w:val="en-GB"/>
        </w:rPr>
        <w:t xml:space="preserve"> Directo</w:t>
      </w:r>
      <w:r w:rsidR="003565D1" w:rsidRPr="006E15D4">
        <w:rPr>
          <w:rFonts w:cstheme="minorBidi"/>
          <w:sz w:val="21"/>
          <w:szCs w:val="24"/>
          <w:lang w:val="en-GB"/>
        </w:rPr>
        <w:t>r</w:t>
      </w:r>
      <w:r w:rsidR="006C002E" w:rsidRPr="006E15D4">
        <w:rPr>
          <w:rFonts w:cstheme="minorBidi"/>
          <w:sz w:val="21"/>
          <w:szCs w:val="24"/>
          <w:lang w:val="en-GB"/>
        </w:rPr>
        <w:t xml:space="preserve">, </w:t>
      </w:r>
      <w:r w:rsidR="003565D1" w:rsidRPr="006E15D4">
        <w:rPr>
          <w:rFonts w:cstheme="minorBidi"/>
          <w:sz w:val="21"/>
          <w:szCs w:val="24"/>
          <w:lang w:val="en-GB"/>
        </w:rPr>
        <w:t>T</w:t>
      </w:r>
      <w:r w:rsidR="006C002E" w:rsidRPr="006E15D4">
        <w:rPr>
          <w:rFonts w:cstheme="minorBidi"/>
          <w:sz w:val="21"/>
          <w:szCs w:val="24"/>
          <w:lang w:val="en-GB"/>
        </w:rPr>
        <w:t xml:space="preserve">reasurer or </w:t>
      </w:r>
      <w:r w:rsidR="003565D1" w:rsidRPr="006E15D4">
        <w:rPr>
          <w:rFonts w:cstheme="minorBidi"/>
          <w:sz w:val="21"/>
          <w:szCs w:val="24"/>
          <w:lang w:val="en-GB"/>
        </w:rPr>
        <w:t>signatory of</w:t>
      </w:r>
      <w:r w:rsidR="006C002E" w:rsidRPr="006E15D4">
        <w:rPr>
          <w:rFonts w:cstheme="minorBidi"/>
          <w:sz w:val="21"/>
          <w:szCs w:val="24"/>
          <w:lang w:val="en-GB"/>
        </w:rPr>
        <w:t xml:space="preserve"> the </w:t>
      </w:r>
      <w:r w:rsidR="003565D1" w:rsidRPr="006E15D4">
        <w:rPr>
          <w:rFonts w:cstheme="minorBidi"/>
          <w:sz w:val="21"/>
          <w:szCs w:val="24"/>
          <w:lang w:val="en-GB"/>
        </w:rPr>
        <w:t xml:space="preserve">organisations </w:t>
      </w:r>
      <w:r w:rsidR="006C002E" w:rsidRPr="006E15D4">
        <w:rPr>
          <w:rFonts w:cstheme="minorBidi"/>
          <w:sz w:val="21"/>
          <w:szCs w:val="24"/>
          <w:lang w:val="en-GB"/>
        </w:rPr>
        <w:t xml:space="preserve">bank account </w:t>
      </w:r>
      <w:r w:rsidR="003565D1" w:rsidRPr="006E15D4">
        <w:rPr>
          <w:rFonts w:cstheme="minorBidi"/>
          <w:sz w:val="21"/>
          <w:szCs w:val="24"/>
          <w:lang w:val="en-GB"/>
        </w:rPr>
        <w:t>must complete this section</w:t>
      </w:r>
      <w:r w:rsidR="00EE389C" w:rsidRPr="006E15D4">
        <w:rPr>
          <w:rFonts w:cstheme="minorBidi"/>
          <w:sz w:val="21"/>
          <w:szCs w:val="24"/>
          <w:lang w:val="en-GB"/>
        </w:rPr>
        <w:t>.</w:t>
      </w:r>
    </w:p>
    <w:p w14:paraId="7AD38754" w14:textId="4DAB78CF" w:rsidR="00FF3DAD" w:rsidRPr="006E15D4" w:rsidRDefault="6D33CD49" w:rsidP="00C62084">
      <w:pPr>
        <w:rPr>
          <w:rFonts w:cstheme="minorBidi"/>
          <w:sz w:val="21"/>
          <w:szCs w:val="24"/>
          <w:lang w:val="en-GB"/>
        </w:rPr>
      </w:pPr>
      <w:r w:rsidRPr="006E15D4">
        <w:rPr>
          <w:rFonts w:cstheme="minorBidi"/>
          <w:sz w:val="21"/>
          <w:szCs w:val="24"/>
          <w:lang w:val="en-GB"/>
        </w:rPr>
        <w:t>I</w:t>
      </w:r>
      <w:r w:rsidR="00C62084" w:rsidRPr="006E15D4" w:rsidDel="00B673B1">
        <w:rPr>
          <w:rFonts w:cstheme="minorBidi"/>
          <w:sz w:val="21"/>
          <w:szCs w:val="24"/>
          <w:lang w:val="en-GB"/>
        </w:rPr>
        <w:t xml:space="preserve"> </w:t>
      </w:r>
      <w:r w:rsidR="00C62084" w:rsidRPr="006E15D4">
        <w:rPr>
          <w:rFonts w:cstheme="minorBidi"/>
          <w:sz w:val="21"/>
          <w:szCs w:val="24"/>
          <w:lang w:val="en-GB"/>
        </w:rPr>
        <w:t xml:space="preserve">confirm that I have read </w:t>
      </w:r>
      <w:r w:rsidR="000E2759" w:rsidRPr="006E15D4">
        <w:rPr>
          <w:rFonts w:cstheme="minorBidi"/>
          <w:sz w:val="21"/>
          <w:szCs w:val="24"/>
          <w:lang w:val="en-GB"/>
        </w:rPr>
        <w:t>all</w:t>
      </w:r>
      <w:r w:rsidR="00C62084" w:rsidRPr="006E15D4">
        <w:rPr>
          <w:rFonts w:cstheme="minorBidi"/>
          <w:sz w:val="21"/>
          <w:szCs w:val="24"/>
          <w:lang w:val="en-GB"/>
        </w:rPr>
        <w:t xml:space="preserve"> the application information and it is accurate at the time of submission</w:t>
      </w:r>
      <w:r w:rsidR="000C3071" w:rsidRPr="006E15D4">
        <w:rPr>
          <w:rFonts w:cstheme="minorBidi"/>
          <w:sz w:val="21"/>
          <w:szCs w:val="24"/>
          <w:lang w:val="en-GB"/>
        </w:rPr>
        <w:t xml:space="preserve"> and that any </w:t>
      </w:r>
      <w:r w:rsidR="009C1119" w:rsidRPr="006E15D4">
        <w:rPr>
          <w:rFonts w:cstheme="minorBidi"/>
          <w:sz w:val="21"/>
          <w:szCs w:val="24"/>
          <w:lang w:val="en-GB"/>
        </w:rPr>
        <w:t>suppliers</w:t>
      </w:r>
      <w:r w:rsidR="000C3071" w:rsidRPr="006E15D4">
        <w:rPr>
          <w:rFonts w:cstheme="minorBidi"/>
          <w:sz w:val="21"/>
          <w:szCs w:val="24"/>
          <w:lang w:val="en-GB"/>
        </w:rPr>
        <w:t xml:space="preserve"> or products or services </w:t>
      </w:r>
      <w:r w:rsidR="009C1119" w:rsidRPr="006E15D4">
        <w:rPr>
          <w:rFonts w:cstheme="minorBidi"/>
          <w:sz w:val="21"/>
          <w:szCs w:val="24"/>
          <w:lang w:val="en-GB"/>
        </w:rPr>
        <w:t xml:space="preserve">used will be selected </w:t>
      </w:r>
      <w:r w:rsidR="00855F9E" w:rsidRPr="006E15D4">
        <w:rPr>
          <w:rFonts w:cstheme="minorBidi"/>
          <w:sz w:val="21"/>
          <w:szCs w:val="24"/>
          <w:lang w:val="en-GB"/>
        </w:rPr>
        <w:t>through</w:t>
      </w:r>
      <w:r w:rsidR="00BE632F" w:rsidRPr="006E15D4">
        <w:rPr>
          <w:rFonts w:cstheme="minorBidi"/>
          <w:sz w:val="21"/>
          <w:szCs w:val="24"/>
          <w:lang w:val="en-GB"/>
        </w:rPr>
        <w:t xml:space="preserve"> a competitive </w:t>
      </w:r>
      <w:r w:rsidR="00855F9E" w:rsidRPr="006E15D4">
        <w:rPr>
          <w:rFonts w:cstheme="minorBidi"/>
          <w:sz w:val="21"/>
          <w:szCs w:val="24"/>
          <w:lang w:val="en-GB"/>
        </w:rPr>
        <w:t xml:space="preserve">process and </w:t>
      </w:r>
      <w:r w:rsidR="009C1119" w:rsidRPr="006E15D4">
        <w:rPr>
          <w:rFonts w:cstheme="minorBidi"/>
          <w:sz w:val="21"/>
          <w:szCs w:val="24"/>
          <w:lang w:val="en-GB"/>
        </w:rPr>
        <w:t>without conflict of interest</w:t>
      </w:r>
      <w:r w:rsidR="00C80729" w:rsidRPr="006E15D4">
        <w:rPr>
          <w:rFonts w:cstheme="minorBidi"/>
          <w:sz w:val="21"/>
          <w:szCs w:val="24"/>
          <w:lang w:val="en-GB"/>
        </w:rPr>
        <w:t>.</w:t>
      </w:r>
    </w:p>
    <w:p w14:paraId="7C2DDFB2" w14:textId="0CC41AD5" w:rsidR="00C62084" w:rsidRPr="006E15D4" w:rsidRDefault="00C62084" w:rsidP="00C62084">
      <w:pPr>
        <w:rPr>
          <w:rFonts w:cstheme="minorHAnsi"/>
          <w:sz w:val="21"/>
          <w:szCs w:val="24"/>
          <w:lang w:val="en-GB"/>
        </w:rPr>
      </w:pPr>
    </w:p>
    <w:p w14:paraId="06EBA0E2" w14:textId="70B408AD" w:rsidR="00C62084" w:rsidRPr="006E15D4" w:rsidRDefault="00C62084" w:rsidP="00FA5271">
      <w:pPr>
        <w:spacing w:line="480" w:lineRule="auto"/>
        <w:rPr>
          <w:rFonts w:cstheme="minorHAnsi"/>
          <w:sz w:val="21"/>
          <w:szCs w:val="24"/>
          <w:lang w:val="en-GB"/>
        </w:rPr>
      </w:pPr>
      <w:r w:rsidRPr="006E15D4">
        <w:rPr>
          <w:rFonts w:cstheme="minorHAnsi"/>
          <w:sz w:val="21"/>
          <w:szCs w:val="24"/>
          <w:lang w:val="en-GB"/>
        </w:rPr>
        <w:t>Full name</w:t>
      </w:r>
      <w:r w:rsidR="00A14233" w:rsidRPr="006E15D4">
        <w:rPr>
          <w:rFonts w:cstheme="minorHAnsi"/>
          <w:sz w:val="21"/>
          <w:szCs w:val="24"/>
          <w:lang w:val="en-GB"/>
        </w:rPr>
        <w:t>:</w:t>
      </w:r>
    </w:p>
    <w:p w14:paraId="1887C343" w14:textId="24655E3C" w:rsidR="00C62084" w:rsidRPr="006E15D4" w:rsidRDefault="00C62084" w:rsidP="00FA5271">
      <w:pPr>
        <w:spacing w:line="480" w:lineRule="auto"/>
        <w:rPr>
          <w:rFonts w:cstheme="minorHAnsi"/>
          <w:sz w:val="21"/>
          <w:szCs w:val="24"/>
          <w:lang w:val="en-GB"/>
        </w:rPr>
      </w:pPr>
      <w:r w:rsidRPr="006E15D4">
        <w:rPr>
          <w:rFonts w:cstheme="minorHAnsi"/>
          <w:sz w:val="21"/>
          <w:szCs w:val="24"/>
          <w:lang w:val="en-GB"/>
        </w:rPr>
        <w:t>Position in the organisation</w:t>
      </w:r>
      <w:r w:rsidR="00A14233" w:rsidRPr="006E15D4">
        <w:rPr>
          <w:rFonts w:cstheme="minorHAnsi"/>
          <w:sz w:val="21"/>
          <w:szCs w:val="24"/>
          <w:lang w:val="en-GB"/>
        </w:rPr>
        <w:t>:</w:t>
      </w:r>
    </w:p>
    <w:p w14:paraId="6D52228E" w14:textId="25482A26" w:rsidR="004D411E" w:rsidRPr="006E15D4" w:rsidRDefault="004D411E" w:rsidP="00FA5271">
      <w:pPr>
        <w:spacing w:line="480" w:lineRule="auto"/>
        <w:rPr>
          <w:rFonts w:cstheme="minorHAnsi"/>
          <w:sz w:val="21"/>
          <w:szCs w:val="24"/>
          <w:lang w:val="en-GB"/>
        </w:rPr>
      </w:pPr>
      <w:r w:rsidRPr="006E15D4">
        <w:rPr>
          <w:rFonts w:cstheme="minorHAnsi"/>
          <w:sz w:val="21"/>
          <w:szCs w:val="24"/>
          <w:lang w:val="en-GB"/>
        </w:rPr>
        <w:t>Date:</w:t>
      </w:r>
    </w:p>
    <w:p w14:paraId="2B5AADEB" w14:textId="75BA4513" w:rsidR="00C62084" w:rsidRPr="006E15D4" w:rsidRDefault="00C62084" w:rsidP="00FA5271">
      <w:pPr>
        <w:spacing w:line="480" w:lineRule="auto"/>
        <w:rPr>
          <w:rFonts w:cstheme="minorHAnsi"/>
          <w:sz w:val="21"/>
          <w:szCs w:val="24"/>
          <w:lang w:val="en-GB"/>
        </w:rPr>
      </w:pPr>
      <w:r w:rsidRPr="006E15D4">
        <w:rPr>
          <w:rFonts w:cstheme="minorHAnsi"/>
          <w:sz w:val="21"/>
          <w:szCs w:val="24"/>
          <w:lang w:val="en-GB"/>
        </w:rPr>
        <w:t>Witness signature</w:t>
      </w:r>
      <w:r w:rsidR="00A14233" w:rsidRPr="006E15D4">
        <w:rPr>
          <w:rFonts w:cstheme="minorHAnsi"/>
          <w:sz w:val="21"/>
          <w:szCs w:val="24"/>
          <w:lang w:val="en-GB"/>
        </w:rPr>
        <w:t>:</w:t>
      </w:r>
    </w:p>
    <w:p w14:paraId="54FC6449" w14:textId="0D8CF3F9" w:rsidR="00A14233" w:rsidRPr="006E15D4" w:rsidRDefault="00C62084" w:rsidP="00FA5271">
      <w:pPr>
        <w:spacing w:line="480" w:lineRule="auto"/>
        <w:rPr>
          <w:rFonts w:cstheme="minorHAnsi"/>
          <w:sz w:val="21"/>
          <w:szCs w:val="24"/>
          <w:lang w:val="en-GB"/>
        </w:rPr>
      </w:pPr>
      <w:r w:rsidRPr="006E15D4">
        <w:rPr>
          <w:rFonts w:cstheme="minorHAnsi"/>
          <w:sz w:val="21"/>
          <w:szCs w:val="24"/>
          <w:lang w:val="en-GB"/>
        </w:rPr>
        <w:t>Full name</w:t>
      </w:r>
      <w:r w:rsidR="00A14233" w:rsidRPr="006E15D4">
        <w:rPr>
          <w:rFonts w:cstheme="minorHAnsi"/>
          <w:sz w:val="21"/>
          <w:szCs w:val="24"/>
          <w:lang w:val="en-GB"/>
        </w:rPr>
        <w:t>:</w:t>
      </w:r>
    </w:p>
    <w:p w14:paraId="2AE54358" w14:textId="27CD74AE" w:rsidR="00C62084" w:rsidRPr="006E15D4" w:rsidRDefault="00C62084" w:rsidP="00FA5271">
      <w:pPr>
        <w:spacing w:line="480" w:lineRule="auto"/>
        <w:rPr>
          <w:rFonts w:cstheme="minorHAnsi"/>
          <w:sz w:val="21"/>
          <w:szCs w:val="24"/>
          <w:lang w:val="en-GB"/>
        </w:rPr>
      </w:pPr>
      <w:r w:rsidRPr="006E15D4">
        <w:rPr>
          <w:rFonts w:cstheme="minorHAnsi"/>
          <w:sz w:val="21"/>
          <w:szCs w:val="24"/>
          <w:lang w:val="en-GB"/>
        </w:rPr>
        <w:t>Position in the organisation</w:t>
      </w:r>
      <w:r w:rsidR="00A14233" w:rsidRPr="006E15D4">
        <w:rPr>
          <w:rFonts w:cstheme="minorHAnsi"/>
          <w:sz w:val="21"/>
          <w:szCs w:val="24"/>
          <w:lang w:val="en-GB"/>
        </w:rPr>
        <w:t>:</w:t>
      </w:r>
    </w:p>
    <w:p w14:paraId="11CAC02A" w14:textId="566F4C89" w:rsidR="004D411E" w:rsidRPr="006E15D4" w:rsidRDefault="004D411E" w:rsidP="00FA5271">
      <w:pPr>
        <w:spacing w:line="480" w:lineRule="auto"/>
        <w:rPr>
          <w:rFonts w:cstheme="minorHAnsi"/>
          <w:sz w:val="21"/>
          <w:szCs w:val="24"/>
          <w:lang w:val="en-GB"/>
        </w:rPr>
      </w:pPr>
      <w:r w:rsidRPr="006E15D4">
        <w:rPr>
          <w:rFonts w:cstheme="minorHAnsi"/>
          <w:sz w:val="21"/>
          <w:szCs w:val="24"/>
          <w:lang w:val="en-GB"/>
        </w:rPr>
        <w:t>Date:</w:t>
      </w:r>
    </w:p>
    <w:p w14:paraId="38555F9C" w14:textId="77777777" w:rsidR="00C62084" w:rsidRPr="006E15D4" w:rsidRDefault="00C62084" w:rsidP="00C62084">
      <w:pPr>
        <w:rPr>
          <w:rFonts w:ascii="Arial" w:hAnsi="Arial" w:cs="Arial"/>
          <w:sz w:val="21"/>
          <w:szCs w:val="24"/>
          <w:lang w:val="en-GB"/>
        </w:rPr>
      </w:pPr>
    </w:p>
    <w:p w14:paraId="3E41B8F1" w14:textId="77777777" w:rsidR="00C62084" w:rsidRPr="006E15D4" w:rsidRDefault="00C62084" w:rsidP="00C62084">
      <w:pPr>
        <w:rPr>
          <w:rFonts w:ascii="Arial" w:hAnsi="Arial" w:cs="Arial"/>
          <w:sz w:val="21"/>
          <w:szCs w:val="24"/>
          <w:lang w:val="en-GB"/>
        </w:rPr>
      </w:pPr>
    </w:p>
    <w:p w14:paraId="7A60C426" w14:textId="77777777" w:rsidR="00C62084" w:rsidRPr="006E15D4" w:rsidRDefault="00C62084" w:rsidP="00C62084">
      <w:pPr>
        <w:rPr>
          <w:rFonts w:ascii="Arial" w:hAnsi="Arial" w:cs="Arial"/>
          <w:sz w:val="21"/>
          <w:szCs w:val="24"/>
          <w:lang w:val="en-GB"/>
        </w:rPr>
      </w:pPr>
    </w:p>
    <w:p w14:paraId="6D51D465" w14:textId="77777777" w:rsidR="00C62084" w:rsidRPr="006E15D4" w:rsidRDefault="00C62084" w:rsidP="00C62084">
      <w:pPr>
        <w:rPr>
          <w:rFonts w:ascii="Arial" w:hAnsi="Arial" w:cs="Arial"/>
          <w:sz w:val="21"/>
          <w:szCs w:val="24"/>
          <w:lang w:val="en-GB"/>
        </w:rPr>
      </w:pPr>
    </w:p>
    <w:p w14:paraId="774E2AC9" w14:textId="77777777" w:rsidR="00C62084" w:rsidRPr="006E15D4" w:rsidRDefault="00C62084" w:rsidP="00C62084">
      <w:pPr>
        <w:rPr>
          <w:rFonts w:ascii="Arial" w:hAnsi="Arial" w:cs="Arial"/>
          <w:sz w:val="21"/>
          <w:szCs w:val="24"/>
          <w:lang w:val="en-GB"/>
        </w:rPr>
      </w:pPr>
    </w:p>
    <w:p w14:paraId="0CCC6A37" w14:textId="77777777" w:rsidR="00C62084" w:rsidRPr="006E15D4" w:rsidRDefault="00C62084" w:rsidP="00C62084">
      <w:pPr>
        <w:rPr>
          <w:rFonts w:ascii="Arial" w:hAnsi="Arial" w:cs="Arial"/>
          <w:sz w:val="21"/>
          <w:szCs w:val="24"/>
          <w:lang w:val="en-GB"/>
        </w:rPr>
      </w:pPr>
    </w:p>
    <w:p w14:paraId="191389F0" w14:textId="77777777" w:rsidR="00C62084" w:rsidRPr="006E15D4" w:rsidRDefault="00C62084" w:rsidP="00C62084">
      <w:pPr>
        <w:rPr>
          <w:rFonts w:ascii="Arial" w:hAnsi="Arial" w:cs="Arial"/>
          <w:sz w:val="21"/>
          <w:szCs w:val="24"/>
          <w:lang w:val="en-GB"/>
        </w:rPr>
      </w:pPr>
    </w:p>
    <w:p w14:paraId="1D9F7A61" w14:textId="77777777" w:rsidR="00C62084" w:rsidRPr="006E15D4" w:rsidRDefault="00C62084" w:rsidP="00C62084">
      <w:pPr>
        <w:rPr>
          <w:rFonts w:ascii="Arial" w:hAnsi="Arial" w:cs="Arial"/>
          <w:sz w:val="21"/>
          <w:szCs w:val="24"/>
          <w:lang w:val="en-GB"/>
        </w:rPr>
      </w:pPr>
    </w:p>
    <w:p w14:paraId="0A26ABF1" w14:textId="77777777" w:rsidR="00C62084" w:rsidRPr="006E15D4" w:rsidRDefault="00C62084" w:rsidP="00C62084">
      <w:pPr>
        <w:rPr>
          <w:rFonts w:ascii="Arial" w:hAnsi="Arial" w:cs="Arial"/>
          <w:sz w:val="21"/>
          <w:szCs w:val="24"/>
          <w:lang w:val="en-GB"/>
        </w:rPr>
      </w:pPr>
    </w:p>
    <w:p w14:paraId="089EE1B8" w14:textId="77777777" w:rsidR="00C62084" w:rsidRPr="006E15D4" w:rsidRDefault="00C62084" w:rsidP="00C62084">
      <w:pPr>
        <w:rPr>
          <w:rFonts w:ascii="Arial" w:hAnsi="Arial" w:cs="Arial"/>
          <w:sz w:val="21"/>
          <w:szCs w:val="24"/>
          <w:lang w:val="en-GB"/>
        </w:rPr>
      </w:pPr>
    </w:p>
    <w:p w14:paraId="524606EA" w14:textId="77777777" w:rsidR="00C62084" w:rsidRPr="006E15D4" w:rsidRDefault="00C62084" w:rsidP="00C62084">
      <w:pPr>
        <w:rPr>
          <w:rFonts w:ascii="Arial" w:hAnsi="Arial" w:cs="Arial"/>
          <w:sz w:val="21"/>
          <w:szCs w:val="24"/>
          <w:lang w:val="en-GB"/>
        </w:rPr>
      </w:pPr>
    </w:p>
    <w:p w14:paraId="63842C40" w14:textId="77777777" w:rsidR="00C62084" w:rsidRPr="006E15D4" w:rsidRDefault="00C62084" w:rsidP="00C62084">
      <w:pPr>
        <w:rPr>
          <w:rFonts w:ascii="Arial" w:eastAsiaTheme="majorEastAsia" w:hAnsi="Arial" w:cs="Arial"/>
          <w:color w:val="006829" w:themeColor="accent1" w:themeShade="BF"/>
          <w:sz w:val="36"/>
          <w:szCs w:val="36"/>
          <w:lang w:val="en-GB"/>
        </w:rPr>
      </w:pPr>
      <w:r w:rsidRPr="006E15D4">
        <w:rPr>
          <w:rFonts w:ascii="Arial" w:hAnsi="Arial" w:cs="Arial"/>
          <w:sz w:val="21"/>
          <w:szCs w:val="24"/>
          <w:lang w:val="en-GB"/>
        </w:rPr>
        <w:br w:type="page"/>
      </w:r>
    </w:p>
    <w:p w14:paraId="41E3E821" w14:textId="2FBA2564" w:rsidR="00E62794" w:rsidRPr="006E15D4" w:rsidRDefault="00A14233" w:rsidP="00B27094">
      <w:pPr>
        <w:pStyle w:val="Heading1"/>
        <w:spacing w:after="0"/>
        <w:rPr>
          <w:sz w:val="52"/>
          <w:szCs w:val="24"/>
        </w:rPr>
      </w:pPr>
      <w:bookmarkStart w:id="16" w:name="_Toc142308365"/>
      <w:r w:rsidRPr="006E15D4">
        <w:rPr>
          <w:sz w:val="52"/>
          <w:szCs w:val="24"/>
        </w:rPr>
        <w:t xml:space="preserve">Additional </w:t>
      </w:r>
      <w:r w:rsidR="00B27094" w:rsidRPr="006E15D4">
        <w:rPr>
          <w:color w:val="008C38"/>
          <w:sz w:val="52"/>
          <w:szCs w:val="24"/>
        </w:rPr>
        <w:t>I</w:t>
      </w:r>
      <w:r w:rsidRPr="006E15D4">
        <w:rPr>
          <w:color w:val="008C38"/>
          <w:sz w:val="52"/>
          <w:szCs w:val="24"/>
        </w:rPr>
        <w:t>nformation</w:t>
      </w:r>
      <w:bookmarkEnd w:id="16"/>
      <w:r w:rsidRPr="006E15D4">
        <w:rPr>
          <w:sz w:val="52"/>
          <w:szCs w:val="24"/>
        </w:rPr>
        <w:t xml:space="preserve"> </w:t>
      </w:r>
    </w:p>
    <w:p w14:paraId="3D45E307" w14:textId="1522290C" w:rsidR="00A14233" w:rsidRPr="006E15D4" w:rsidRDefault="00A14233" w:rsidP="00A14233">
      <w:pPr>
        <w:pStyle w:val="Heading2"/>
        <w:rPr>
          <w:rFonts w:cstheme="minorHAnsi"/>
          <w:sz w:val="36"/>
          <w:szCs w:val="28"/>
        </w:rPr>
      </w:pPr>
      <w:bookmarkStart w:id="17" w:name="_Toc142308188"/>
      <w:bookmarkStart w:id="18" w:name="_Toc142308366"/>
      <w:r w:rsidRPr="006E15D4">
        <w:rPr>
          <w:rFonts w:cstheme="minorHAnsi"/>
          <w:sz w:val="36"/>
          <w:szCs w:val="28"/>
        </w:rPr>
        <w:t xml:space="preserve">Mandatory </w:t>
      </w:r>
      <w:r w:rsidR="00B27094" w:rsidRPr="006E15D4">
        <w:rPr>
          <w:rFonts w:cstheme="minorHAnsi"/>
          <w:sz w:val="36"/>
          <w:szCs w:val="28"/>
        </w:rPr>
        <w:t>D</w:t>
      </w:r>
      <w:r w:rsidRPr="006E15D4">
        <w:rPr>
          <w:rFonts w:cstheme="minorHAnsi"/>
          <w:sz w:val="36"/>
          <w:szCs w:val="28"/>
        </w:rPr>
        <w:t>ocuments</w:t>
      </w:r>
      <w:bookmarkEnd w:id="17"/>
      <w:bookmarkEnd w:id="18"/>
      <w:r w:rsidRPr="006E15D4">
        <w:rPr>
          <w:rFonts w:cstheme="minorHAnsi"/>
          <w:sz w:val="36"/>
          <w:szCs w:val="28"/>
        </w:rPr>
        <w:t xml:space="preserve"> </w:t>
      </w:r>
    </w:p>
    <w:tbl>
      <w:tblPr>
        <w:tblStyle w:val="TableGrid"/>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2109"/>
        <w:gridCol w:w="2125"/>
        <w:gridCol w:w="3411"/>
      </w:tblGrid>
      <w:tr w:rsidR="00A14233" w:rsidRPr="006E15D4" w14:paraId="7D9732B1" w14:textId="77777777" w:rsidTr="00B24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1" w:type="dxa"/>
            <w:vAlign w:val="center"/>
          </w:tcPr>
          <w:p w14:paraId="0E9A631B" w14:textId="684C2B4C" w:rsidR="00A14233" w:rsidRPr="006E15D4" w:rsidRDefault="00A14233">
            <w:pPr>
              <w:rPr>
                <w:rFonts w:cstheme="minorHAnsi"/>
                <w:b/>
                <w:color w:val="008C38" w:themeColor="accent1"/>
                <w:sz w:val="21"/>
                <w:szCs w:val="21"/>
              </w:rPr>
            </w:pPr>
            <w:r w:rsidRPr="006E15D4">
              <w:rPr>
                <w:rFonts w:cstheme="minorHAnsi"/>
                <w:b/>
                <w:caps w:val="0"/>
                <w:color w:val="008C38" w:themeColor="accent1"/>
                <w:sz w:val="21"/>
                <w:szCs w:val="21"/>
              </w:rPr>
              <w:t xml:space="preserve">Document </w:t>
            </w:r>
          </w:p>
        </w:tc>
        <w:tc>
          <w:tcPr>
            <w:tcW w:w="2109" w:type="dxa"/>
            <w:vAlign w:val="center"/>
          </w:tcPr>
          <w:p w14:paraId="53D8CDD0" w14:textId="61621A84" w:rsidR="00A14233" w:rsidRPr="006E15D4" w:rsidRDefault="00A14233">
            <w:pPr>
              <w:cnfStyle w:val="100000000000" w:firstRow="1" w:lastRow="0" w:firstColumn="0" w:lastColumn="0" w:oddVBand="0" w:evenVBand="0" w:oddHBand="0" w:evenHBand="0" w:firstRowFirstColumn="0" w:firstRowLastColumn="0" w:lastRowFirstColumn="0" w:lastRowLastColumn="0"/>
              <w:rPr>
                <w:rFonts w:cstheme="minorHAnsi"/>
                <w:b/>
                <w:color w:val="008C38" w:themeColor="accent1"/>
                <w:sz w:val="21"/>
                <w:szCs w:val="21"/>
              </w:rPr>
            </w:pPr>
            <w:r w:rsidRPr="006E15D4">
              <w:rPr>
                <w:rFonts w:cstheme="minorHAnsi"/>
                <w:b/>
                <w:caps w:val="0"/>
                <w:color w:val="008C38" w:themeColor="accent1"/>
                <w:sz w:val="21"/>
                <w:szCs w:val="21"/>
              </w:rPr>
              <w:t>File</w:t>
            </w:r>
            <w:r w:rsidR="00B27094" w:rsidRPr="006E15D4">
              <w:rPr>
                <w:rFonts w:cstheme="minorHAnsi"/>
                <w:b/>
                <w:caps w:val="0"/>
                <w:color w:val="008C38" w:themeColor="accent1"/>
                <w:sz w:val="21"/>
                <w:szCs w:val="21"/>
              </w:rPr>
              <w:t xml:space="preserve"> </w:t>
            </w:r>
            <w:r w:rsidRPr="006E15D4">
              <w:rPr>
                <w:rFonts w:cstheme="minorHAnsi"/>
                <w:b/>
                <w:caps w:val="0"/>
                <w:color w:val="008C38" w:themeColor="accent1"/>
                <w:sz w:val="21"/>
                <w:szCs w:val="21"/>
              </w:rPr>
              <w:t>name</w:t>
            </w:r>
          </w:p>
        </w:tc>
        <w:tc>
          <w:tcPr>
            <w:tcW w:w="2125" w:type="dxa"/>
            <w:vAlign w:val="center"/>
          </w:tcPr>
          <w:p w14:paraId="3F5C7795" w14:textId="65DEC7ED" w:rsidR="00A14233" w:rsidRPr="006E15D4" w:rsidRDefault="00A14233">
            <w:pPr>
              <w:cnfStyle w:val="100000000000" w:firstRow="1" w:lastRow="0" w:firstColumn="0" w:lastColumn="0" w:oddVBand="0" w:evenVBand="0" w:oddHBand="0" w:evenHBand="0" w:firstRowFirstColumn="0" w:firstRowLastColumn="0" w:lastRowFirstColumn="0" w:lastRowLastColumn="0"/>
              <w:rPr>
                <w:rFonts w:cstheme="minorHAnsi"/>
                <w:b/>
                <w:color w:val="008C38" w:themeColor="accent1"/>
                <w:sz w:val="21"/>
                <w:szCs w:val="21"/>
              </w:rPr>
            </w:pPr>
            <w:r w:rsidRPr="006E15D4">
              <w:rPr>
                <w:rFonts w:cstheme="minorHAnsi"/>
                <w:b/>
                <w:caps w:val="0"/>
                <w:color w:val="008C38" w:themeColor="accent1"/>
                <w:sz w:val="21"/>
                <w:szCs w:val="21"/>
              </w:rPr>
              <w:t>Uploaded by</w:t>
            </w:r>
          </w:p>
        </w:tc>
        <w:tc>
          <w:tcPr>
            <w:tcW w:w="3411" w:type="dxa"/>
            <w:vAlign w:val="center"/>
          </w:tcPr>
          <w:p w14:paraId="596472DB" w14:textId="357E4CCE" w:rsidR="00A14233" w:rsidRPr="006E15D4" w:rsidRDefault="00A14233">
            <w:pPr>
              <w:cnfStyle w:val="100000000000" w:firstRow="1" w:lastRow="0" w:firstColumn="0" w:lastColumn="0" w:oddVBand="0" w:evenVBand="0" w:oddHBand="0" w:evenHBand="0" w:firstRowFirstColumn="0" w:firstRowLastColumn="0" w:lastRowFirstColumn="0" w:lastRowLastColumn="0"/>
              <w:rPr>
                <w:rFonts w:cstheme="minorHAnsi"/>
                <w:b/>
                <w:color w:val="008C38" w:themeColor="accent1"/>
                <w:sz w:val="21"/>
                <w:szCs w:val="21"/>
              </w:rPr>
            </w:pPr>
            <w:r w:rsidRPr="006E15D4">
              <w:rPr>
                <w:rFonts w:cstheme="minorHAnsi"/>
                <w:b/>
                <w:caps w:val="0"/>
                <w:color w:val="008C38" w:themeColor="accent1"/>
                <w:sz w:val="21"/>
                <w:szCs w:val="21"/>
              </w:rPr>
              <w:t>Uploaded date/time</w:t>
            </w:r>
          </w:p>
        </w:tc>
      </w:tr>
      <w:tr w:rsidR="00A14233" w:rsidRPr="006E15D4" w14:paraId="6C86699B" w14:textId="77777777" w:rsidTr="00B243A3">
        <w:tc>
          <w:tcPr>
            <w:cnfStyle w:val="001000000000" w:firstRow="0" w:lastRow="0" w:firstColumn="1" w:lastColumn="0" w:oddVBand="0" w:evenVBand="0" w:oddHBand="0" w:evenHBand="0" w:firstRowFirstColumn="0" w:firstRowLastColumn="0" w:lastRowFirstColumn="0" w:lastRowLastColumn="0"/>
            <w:tcW w:w="2131" w:type="dxa"/>
            <w:vAlign w:val="center"/>
          </w:tcPr>
          <w:p w14:paraId="1A47531F" w14:textId="11A0F3EF" w:rsidR="00A14233" w:rsidRPr="006E15D4" w:rsidRDefault="2673D7E6" w:rsidP="34B90105">
            <w:pPr>
              <w:rPr>
                <w:rFonts w:cstheme="minorBidi"/>
                <w:sz w:val="21"/>
                <w:szCs w:val="21"/>
              </w:rPr>
            </w:pPr>
            <w:r w:rsidRPr="006E15D4">
              <w:rPr>
                <w:rFonts w:cstheme="minorBidi"/>
                <w:sz w:val="21"/>
                <w:szCs w:val="21"/>
              </w:rPr>
              <w:t xml:space="preserve">Cost evidence </w:t>
            </w:r>
            <w:r w:rsidR="756421E0" w:rsidRPr="006E15D4">
              <w:rPr>
                <w:rFonts w:cstheme="minorBidi"/>
                <w:sz w:val="21"/>
                <w:szCs w:val="21"/>
              </w:rPr>
              <w:t>-</w:t>
            </w:r>
            <w:r w:rsidR="7BDF6DC0" w:rsidRPr="006E15D4">
              <w:rPr>
                <w:rFonts w:cstheme="minorBidi"/>
                <w:sz w:val="21"/>
                <w:szCs w:val="21"/>
              </w:rPr>
              <w:t xml:space="preserve"> </w:t>
            </w:r>
            <w:r w:rsidR="00FA7BCD" w:rsidRPr="006E15D4">
              <w:rPr>
                <w:rFonts w:cstheme="minorBidi"/>
                <w:sz w:val="21"/>
                <w:szCs w:val="21"/>
              </w:rPr>
              <w:t>quotes</w:t>
            </w:r>
            <w:r w:rsidRPr="006E15D4">
              <w:rPr>
                <w:rFonts w:cstheme="minorBidi"/>
                <w:sz w:val="21"/>
                <w:szCs w:val="21"/>
              </w:rPr>
              <w:t xml:space="preserve">  </w:t>
            </w:r>
          </w:p>
        </w:tc>
        <w:tc>
          <w:tcPr>
            <w:tcW w:w="2109" w:type="dxa"/>
            <w:vAlign w:val="center"/>
          </w:tcPr>
          <w:p w14:paraId="3D4C885B" w14:textId="77777777" w:rsidR="00A14233" w:rsidRPr="006E15D4" w:rsidRDefault="00A14233" w:rsidP="34B90105">
            <w:pPr>
              <w:cnfStyle w:val="000000000000" w:firstRow="0" w:lastRow="0" w:firstColumn="0" w:lastColumn="0" w:oddVBand="0" w:evenVBand="0" w:oddHBand="0" w:evenHBand="0" w:firstRowFirstColumn="0" w:firstRowLastColumn="0" w:lastRowFirstColumn="0" w:lastRowLastColumn="0"/>
              <w:rPr>
                <w:rFonts w:cstheme="minorBidi"/>
                <w:sz w:val="21"/>
                <w:szCs w:val="21"/>
              </w:rPr>
            </w:pPr>
          </w:p>
        </w:tc>
        <w:tc>
          <w:tcPr>
            <w:tcW w:w="2125" w:type="dxa"/>
            <w:vAlign w:val="center"/>
          </w:tcPr>
          <w:p w14:paraId="3C17D876" w14:textId="77777777" w:rsidR="00A14233" w:rsidRPr="006E15D4" w:rsidRDefault="00A14233" w:rsidP="34B90105">
            <w:pPr>
              <w:cnfStyle w:val="000000000000" w:firstRow="0" w:lastRow="0" w:firstColumn="0" w:lastColumn="0" w:oddVBand="0" w:evenVBand="0" w:oddHBand="0" w:evenHBand="0" w:firstRowFirstColumn="0" w:firstRowLastColumn="0" w:lastRowFirstColumn="0" w:lastRowLastColumn="0"/>
              <w:rPr>
                <w:rFonts w:cstheme="minorBidi"/>
                <w:sz w:val="21"/>
                <w:szCs w:val="21"/>
              </w:rPr>
            </w:pPr>
          </w:p>
        </w:tc>
        <w:tc>
          <w:tcPr>
            <w:tcW w:w="3411" w:type="dxa"/>
            <w:vAlign w:val="center"/>
          </w:tcPr>
          <w:p w14:paraId="79D7F2B1" w14:textId="77777777" w:rsidR="00A14233" w:rsidRPr="006E15D4" w:rsidRDefault="00A14233" w:rsidP="34B90105">
            <w:pPr>
              <w:cnfStyle w:val="000000000000" w:firstRow="0" w:lastRow="0" w:firstColumn="0" w:lastColumn="0" w:oddVBand="0" w:evenVBand="0" w:oddHBand="0" w:evenHBand="0" w:firstRowFirstColumn="0" w:firstRowLastColumn="0" w:lastRowFirstColumn="0" w:lastRowLastColumn="0"/>
              <w:rPr>
                <w:rFonts w:cstheme="minorBidi"/>
                <w:sz w:val="21"/>
                <w:szCs w:val="21"/>
              </w:rPr>
            </w:pPr>
          </w:p>
        </w:tc>
      </w:tr>
      <w:tr w:rsidR="00A14233" w:rsidRPr="00932B2E" w14:paraId="63E36B87" w14:textId="77777777" w:rsidTr="00B243A3">
        <w:tc>
          <w:tcPr>
            <w:cnfStyle w:val="001000000000" w:firstRow="0" w:lastRow="0" w:firstColumn="1" w:lastColumn="0" w:oddVBand="0" w:evenVBand="0" w:oddHBand="0" w:evenHBand="0" w:firstRowFirstColumn="0" w:firstRowLastColumn="0" w:lastRowFirstColumn="0" w:lastRowLastColumn="0"/>
            <w:tcW w:w="2131" w:type="dxa"/>
            <w:vAlign w:val="center"/>
          </w:tcPr>
          <w:p w14:paraId="5640481D" w14:textId="5856E759" w:rsidR="00A14233" w:rsidRPr="006E15D4" w:rsidRDefault="2673D7E6" w:rsidP="34B90105">
            <w:pPr>
              <w:rPr>
                <w:rFonts w:cstheme="minorBidi"/>
                <w:sz w:val="21"/>
                <w:szCs w:val="21"/>
                <w:lang w:val="en-GB"/>
              </w:rPr>
            </w:pPr>
            <w:r w:rsidRPr="006E15D4">
              <w:rPr>
                <w:rFonts w:cstheme="minorBidi"/>
                <w:sz w:val="21"/>
                <w:szCs w:val="21"/>
                <w:lang w:val="en-GB"/>
              </w:rPr>
              <w:t xml:space="preserve">Statutory documentation including planning permission  </w:t>
            </w:r>
          </w:p>
        </w:tc>
        <w:tc>
          <w:tcPr>
            <w:tcW w:w="2109" w:type="dxa"/>
            <w:vAlign w:val="center"/>
          </w:tcPr>
          <w:p w14:paraId="7B1B64C9" w14:textId="77777777" w:rsidR="00A14233" w:rsidRPr="006E15D4" w:rsidRDefault="00A14233" w:rsidP="34B90105">
            <w:pPr>
              <w:cnfStyle w:val="000000000000" w:firstRow="0" w:lastRow="0" w:firstColumn="0" w:lastColumn="0" w:oddVBand="0" w:evenVBand="0" w:oddHBand="0" w:evenHBand="0" w:firstRowFirstColumn="0" w:firstRowLastColumn="0" w:lastRowFirstColumn="0" w:lastRowLastColumn="0"/>
              <w:rPr>
                <w:rFonts w:cstheme="minorBidi"/>
                <w:sz w:val="21"/>
                <w:szCs w:val="21"/>
                <w:lang w:val="en-GB"/>
              </w:rPr>
            </w:pPr>
          </w:p>
        </w:tc>
        <w:tc>
          <w:tcPr>
            <w:tcW w:w="2125" w:type="dxa"/>
            <w:vAlign w:val="center"/>
          </w:tcPr>
          <w:p w14:paraId="64F67492" w14:textId="77777777" w:rsidR="00A14233" w:rsidRPr="006E15D4" w:rsidRDefault="00A14233" w:rsidP="34B90105">
            <w:pPr>
              <w:cnfStyle w:val="000000000000" w:firstRow="0" w:lastRow="0" w:firstColumn="0" w:lastColumn="0" w:oddVBand="0" w:evenVBand="0" w:oddHBand="0" w:evenHBand="0" w:firstRowFirstColumn="0" w:firstRowLastColumn="0" w:lastRowFirstColumn="0" w:lastRowLastColumn="0"/>
              <w:rPr>
                <w:rFonts w:cstheme="minorBidi"/>
                <w:sz w:val="21"/>
                <w:szCs w:val="21"/>
                <w:lang w:val="en-GB"/>
              </w:rPr>
            </w:pPr>
          </w:p>
        </w:tc>
        <w:tc>
          <w:tcPr>
            <w:tcW w:w="3411" w:type="dxa"/>
            <w:vAlign w:val="center"/>
          </w:tcPr>
          <w:p w14:paraId="5DE2E120" w14:textId="77777777" w:rsidR="00A14233" w:rsidRPr="006E15D4" w:rsidRDefault="00A14233" w:rsidP="34B90105">
            <w:pPr>
              <w:cnfStyle w:val="000000000000" w:firstRow="0" w:lastRow="0" w:firstColumn="0" w:lastColumn="0" w:oddVBand="0" w:evenVBand="0" w:oddHBand="0" w:evenHBand="0" w:firstRowFirstColumn="0" w:firstRowLastColumn="0" w:lastRowFirstColumn="0" w:lastRowLastColumn="0"/>
              <w:rPr>
                <w:rFonts w:cstheme="minorBidi"/>
                <w:sz w:val="21"/>
                <w:szCs w:val="21"/>
                <w:lang w:val="en-GB"/>
              </w:rPr>
            </w:pPr>
          </w:p>
        </w:tc>
      </w:tr>
      <w:tr w:rsidR="00A14233" w:rsidRPr="00932B2E" w14:paraId="2F6520DA" w14:textId="77777777" w:rsidTr="00B243A3">
        <w:tc>
          <w:tcPr>
            <w:cnfStyle w:val="001000000000" w:firstRow="0" w:lastRow="0" w:firstColumn="1" w:lastColumn="0" w:oddVBand="0" w:evenVBand="0" w:oddHBand="0" w:evenHBand="0" w:firstRowFirstColumn="0" w:firstRowLastColumn="0" w:lastRowFirstColumn="0" w:lastRowLastColumn="0"/>
            <w:tcW w:w="2131" w:type="dxa"/>
            <w:vAlign w:val="center"/>
          </w:tcPr>
          <w:p w14:paraId="26A11141" w14:textId="54FA5547" w:rsidR="00A14233" w:rsidRPr="006E15D4" w:rsidRDefault="08136C50" w:rsidP="34B90105">
            <w:pPr>
              <w:rPr>
                <w:rFonts w:cstheme="minorBidi"/>
                <w:sz w:val="21"/>
                <w:szCs w:val="21"/>
                <w:lang w:val="en-GB"/>
              </w:rPr>
            </w:pPr>
            <w:r w:rsidRPr="006E15D4">
              <w:rPr>
                <w:rFonts w:cstheme="minorBidi"/>
                <w:sz w:val="21"/>
                <w:szCs w:val="21"/>
                <w:lang w:val="en-US"/>
              </w:rPr>
              <w:t>C</w:t>
            </w:r>
            <w:r w:rsidR="7BDF6DC0" w:rsidRPr="006E15D4">
              <w:rPr>
                <w:rFonts w:cstheme="minorBidi"/>
                <w:sz w:val="21"/>
                <w:szCs w:val="21"/>
                <w:lang w:val="en-US"/>
              </w:rPr>
              <w:t xml:space="preserve">opy of your latest financial </w:t>
            </w:r>
            <w:r w:rsidR="001E6E8C" w:rsidRPr="006E15D4">
              <w:rPr>
                <w:rFonts w:cstheme="minorBidi"/>
                <w:sz w:val="21"/>
                <w:szCs w:val="21"/>
                <w:lang w:val="en-US"/>
              </w:rPr>
              <w:t>accounts, or if a new organisation provide a 12-month financial projection.</w:t>
            </w:r>
          </w:p>
        </w:tc>
        <w:tc>
          <w:tcPr>
            <w:tcW w:w="2109" w:type="dxa"/>
            <w:vAlign w:val="center"/>
          </w:tcPr>
          <w:p w14:paraId="0C1FC415" w14:textId="77777777" w:rsidR="00A14233" w:rsidRPr="006E15D4" w:rsidRDefault="00A14233" w:rsidP="34B90105">
            <w:pPr>
              <w:cnfStyle w:val="000000000000" w:firstRow="0" w:lastRow="0" w:firstColumn="0" w:lastColumn="0" w:oddVBand="0" w:evenVBand="0" w:oddHBand="0" w:evenHBand="0" w:firstRowFirstColumn="0" w:firstRowLastColumn="0" w:lastRowFirstColumn="0" w:lastRowLastColumn="0"/>
              <w:rPr>
                <w:rFonts w:cstheme="minorBidi"/>
                <w:sz w:val="21"/>
                <w:szCs w:val="21"/>
                <w:lang w:val="en-GB"/>
              </w:rPr>
            </w:pPr>
          </w:p>
        </w:tc>
        <w:tc>
          <w:tcPr>
            <w:tcW w:w="2125" w:type="dxa"/>
            <w:vAlign w:val="center"/>
          </w:tcPr>
          <w:p w14:paraId="39B20876" w14:textId="77777777" w:rsidR="00A14233" w:rsidRPr="006E15D4" w:rsidRDefault="00A14233" w:rsidP="34B90105">
            <w:pPr>
              <w:cnfStyle w:val="000000000000" w:firstRow="0" w:lastRow="0" w:firstColumn="0" w:lastColumn="0" w:oddVBand="0" w:evenVBand="0" w:oddHBand="0" w:evenHBand="0" w:firstRowFirstColumn="0" w:firstRowLastColumn="0" w:lastRowFirstColumn="0" w:lastRowLastColumn="0"/>
              <w:rPr>
                <w:rFonts w:cstheme="minorBidi"/>
                <w:sz w:val="21"/>
                <w:szCs w:val="21"/>
                <w:lang w:val="en-GB"/>
              </w:rPr>
            </w:pPr>
          </w:p>
        </w:tc>
        <w:tc>
          <w:tcPr>
            <w:tcW w:w="3411" w:type="dxa"/>
            <w:vAlign w:val="center"/>
          </w:tcPr>
          <w:p w14:paraId="7DFB5E7F" w14:textId="77777777" w:rsidR="00A14233" w:rsidRPr="006E15D4" w:rsidRDefault="00A14233" w:rsidP="34B90105">
            <w:pPr>
              <w:cnfStyle w:val="000000000000" w:firstRow="0" w:lastRow="0" w:firstColumn="0" w:lastColumn="0" w:oddVBand="0" w:evenVBand="0" w:oddHBand="0" w:evenHBand="0" w:firstRowFirstColumn="0" w:firstRowLastColumn="0" w:lastRowFirstColumn="0" w:lastRowLastColumn="0"/>
              <w:rPr>
                <w:rFonts w:cstheme="minorBidi"/>
                <w:sz w:val="21"/>
                <w:szCs w:val="21"/>
                <w:lang w:val="en-GB"/>
              </w:rPr>
            </w:pPr>
          </w:p>
        </w:tc>
      </w:tr>
      <w:tr w:rsidR="34B90105" w:rsidRPr="00932B2E" w14:paraId="26F9EA29" w14:textId="77777777" w:rsidTr="00B243A3">
        <w:trPr>
          <w:trHeight w:val="300"/>
        </w:trPr>
        <w:tc>
          <w:tcPr>
            <w:cnfStyle w:val="001000000000" w:firstRow="0" w:lastRow="0" w:firstColumn="1" w:lastColumn="0" w:oddVBand="0" w:evenVBand="0" w:oddHBand="0" w:evenHBand="0" w:firstRowFirstColumn="0" w:firstRowLastColumn="0" w:lastRowFirstColumn="0" w:lastRowLastColumn="0"/>
            <w:tcW w:w="2131" w:type="dxa"/>
            <w:vAlign w:val="center"/>
          </w:tcPr>
          <w:p w14:paraId="3F592A33" w14:textId="0CE73AC6" w:rsidR="2673D7E6" w:rsidRPr="006E15D4" w:rsidRDefault="2673D7E6" w:rsidP="34B90105">
            <w:pPr>
              <w:rPr>
                <w:rFonts w:cstheme="minorBidi"/>
                <w:sz w:val="21"/>
                <w:szCs w:val="21"/>
                <w:lang w:val="en-GB"/>
              </w:rPr>
            </w:pPr>
            <w:r w:rsidRPr="006E15D4">
              <w:rPr>
                <w:rFonts w:cstheme="minorBidi"/>
                <w:sz w:val="21"/>
                <w:szCs w:val="21"/>
                <w:lang w:val="en-GB"/>
              </w:rPr>
              <w:t xml:space="preserve">Signed copy of your organisation’s constitution  </w:t>
            </w:r>
          </w:p>
        </w:tc>
        <w:tc>
          <w:tcPr>
            <w:tcW w:w="2109" w:type="dxa"/>
            <w:vAlign w:val="center"/>
          </w:tcPr>
          <w:p w14:paraId="65023635" w14:textId="09C970AC" w:rsidR="34B90105" w:rsidRPr="006E15D4" w:rsidRDefault="34B90105" w:rsidP="34B90105">
            <w:pPr>
              <w:cnfStyle w:val="000000000000" w:firstRow="0" w:lastRow="0" w:firstColumn="0" w:lastColumn="0" w:oddVBand="0" w:evenVBand="0" w:oddHBand="0" w:evenHBand="0" w:firstRowFirstColumn="0" w:firstRowLastColumn="0" w:lastRowFirstColumn="0" w:lastRowLastColumn="0"/>
              <w:rPr>
                <w:rFonts w:cstheme="minorBidi"/>
                <w:sz w:val="21"/>
                <w:szCs w:val="21"/>
                <w:lang w:val="en-GB"/>
              </w:rPr>
            </w:pPr>
          </w:p>
        </w:tc>
        <w:tc>
          <w:tcPr>
            <w:tcW w:w="2125" w:type="dxa"/>
            <w:vAlign w:val="center"/>
          </w:tcPr>
          <w:p w14:paraId="3D65FECA" w14:textId="7AAACF2F" w:rsidR="34B90105" w:rsidRPr="006E15D4" w:rsidRDefault="34B90105" w:rsidP="34B90105">
            <w:pPr>
              <w:cnfStyle w:val="000000000000" w:firstRow="0" w:lastRow="0" w:firstColumn="0" w:lastColumn="0" w:oddVBand="0" w:evenVBand="0" w:oddHBand="0" w:evenHBand="0" w:firstRowFirstColumn="0" w:firstRowLastColumn="0" w:lastRowFirstColumn="0" w:lastRowLastColumn="0"/>
              <w:rPr>
                <w:rFonts w:cstheme="minorBidi"/>
                <w:sz w:val="21"/>
                <w:szCs w:val="21"/>
                <w:lang w:val="en-GB"/>
              </w:rPr>
            </w:pPr>
          </w:p>
        </w:tc>
        <w:tc>
          <w:tcPr>
            <w:tcW w:w="3411" w:type="dxa"/>
            <w:vAlign w:val="center"/>
          </w:tcPr>
          <w:p w14:paraId="224277F4" w14:textId="3C9ACD78" w:rsidR="34B90105" w:rsidRPr="006E15D4" w:rsidRDefault="34B90105" w:rsidP="34B90105">
            <w:pPr>
              <w:cnfStyle w:val="000000000000" w:firstRow="0" w:lastRow="0" w:firstColumn="0" w:lastColumn="0" w:oddVBand="0" w:evenVBand="0" w:oddHBand="0" w:evenHBand="0" w:firstRowFirstColumn="0" w:firstRowLastColumn="0" w:lastRowFirstColumn="0" w:lastRowLastColumn="0"/>
              <w:rPr>
                <w:rFonts w:cstheme="minorBidi"/>
                <w:sz w:val="21"/>
                <w:szCs w:val="21"/>
                <w:lang w:val="en-GB"/>
              </w:rPr>
            </w:pPr>
          </w:p>
        </w:tc>
      </w:tr>
      <w:tr w:rsidR="007F4763" w:rsidRPr="00932B2E" w14:paraId="432B5270" w14:textId="77777777" w:rsidTr="00B243A3">
        <w:trPr>
          <w:trHeight w:val="300"/>
        </w:trPr>
        <w:tc>
          <w:tcPr>
            <w:cnfStyle w:val="001000000000" w:firstRow="0" w:lastRow="0" w:firstColumn="1" w:lastColumn="0" w:oddVBand="0" w:evenVBand="0" w:oddHBand="0" w:evenHBand="0" w:firstRowFirstColumn="0" w:firstRowLastColumn="0" w:lastRowFirstColumn="0" w:lastRowLastColumn="0"/>
            <w:tcW w:w="2131" w:type="dxa"/>
            <w:vAlign w:val="center"/>
          </w:tcPr>
          <w:p w14:paraId="6C472DC2" w14:textId="13A78D41" w:rsidR="007F4763" w:rsidRPr="006E15D4" w:rsidRDefault="007F4763" w:rsidP="34B90105">
            <w:pPr>
              <w:rPr>
                <w:rFonts w:cstheme="minorBidi"/>
                <w:sz w:val="21"/>
                <w:szCs w:val="21"/>
                <w:lang w:val="en-GB"/>
              </w:rPr>
            </w:pPr>
            <w:r w:rsidRPr="006E15D4">
              <w:rPr>
                <w:rFonts w:cstheme="minorBidi"/>
                <w:sz w:val="21"/>
                <w:szCs w:val="21"/>
                <w:lang w:val="en-GB"/>
              </w:rPr>
              <w:t>Proof of match fun</w:t>
            </w:r>
            <w:r w:rsidR="00DF1653" w:rsidRPr="006E15D4">
              <w:rPr>
                <w:rFonts w:cstheme="minorBidi"/>
                <w:sz w:val="21"/>
                <w:szCs w:val="21"/>
                <w:lang w:val="en-GB"/>
              </w:rPr>
              <w:t>ding (if applicable.</w:t>
            </w:r>
          </w:p>
        </w:tc>
        <w:tc>
          <w:tcPr>
            <w:tcW w:w="2109" w:type="dxa"/>
            <w:vAlign w:val="center"/>
          </w:tcPr>
          <w:p w14:paraId="01B361DE" w14:textId="77777777" w:rsidR="007F4763" w:rsidRPr="006E15D4" w:rsidRDefault="007F4763" w:rsidP="34B90105">
            <w:pPr>
              <w:cnfStyle w:val="000000000000" w:firstRow="0" w:lastRow="0" w:firstColumn="0" w:lastColumn="0" w:oddVBand="0" w:evenVBand="0" w:oddHBand="0" w:evenHBand="0" w:firstRowFirstColumn="0" w:firstRowLastColumn="0" w:lastRowFirstColumn="0" w:lastRowLastColumn="0"/>
              <w:rPr>
                <w:rFonts w:cstheme="minorBidi"/>
                <w:sz w:val="21"/>
                <w:szCs w:val="21"/>
                <w:lang w:val="en-GB"/>
              </w:rPr>
            </w:pPr>
          </w:p>
        </w:tc>
        <w:tc>
          <w:tcPr>
            <w:tcW w:w="2125" w:type="dxa"/>
            <w:vAlign w:val="center"/>
          </w:tcPr>
          <w:p w14:paraId="59BE34D3" w14:textId="77777777" w:rsidR="007F4763" w:rsidRPr="006E15D4" w:rsidRDefault="007F4763" w:rsidP="34B90105">
            <w:pPr>
              <w:cnfStyle w:val="000000000000" w:firstRow="0" w:lastRow="0" w:firstColumn="0" w:lastColumn="0" w:oddVBand="0" w:evenVBand="0" w:oddHBand="0" w:evenHBand="0" w:firstRowFirstColumn="0" w:firstRowLastColumn="0" w:lastRowFirstColumn="0" w:lastRowLastColumn="0"/>
              <w:rPr>
                <w:rFonts w:cstheme="minorBidi"/>
                <w:sz w:val="21"/>
                <w:szCs w:val="21"/>
                <w:lang w:val="en-GB"/>
              </w:rPr>
            </w:pPr>
          </w:p>
        </w:tc>
        <w:tc>
          <w:tcPr>
            <w:tcW w:w="3411" w:type="dxa"/>
            <w:vAlign w:val="center"/>
          </w:tcPr>
          <w:p w14:paraId="70FD5ED0" w14:textId="77777777" w:rsidR="007F4763" w:rsidRPr="006E15D4" w:rsidRDefault="007F4763" w:rsidP="34B90105">
            <w:pPr>
              <w:cnfStyle w:val="000000000000" w:firstRow="0" w:lastRow="0" w:firstColumn="0" w:lastColumn="0" w:oddVBand="0" w:evenVBand="0" w:oddHBand="0" w:evenHBand="0" w:firstRowFirstColumn="0" w:firstRowLastColumn="0" w:lastRowFirstColumn="0" w:lastRowLastColumn="0"/>
              <w:rPr>
                <w:rFonts w:cstheme="minorBidi"/>
                <w:sz w:val="21"/>
                <w:szCs w:val="21"/>
                <w:lang w:val="en-GB"/>
              </w:rPr>
            </w:pPr>
          </w:p>
        </w:tc>
      </w:tr>
    </w:tbl>
    <w:p w14:paraId="55AA28A1" w14:textId="7DA35938" w:rsidR="00A14233" w:rsidRPr="006E15D4" w:rsidRDefault="5907FFB3" w:rsidP="00A14233">
      <w:pPr>
        <w:rPr>
          <w:sz w:val="21"/>
          <w:szCs w:val="24"/>
          <w:lang w:val="en-GB"/>
        </w:rPr>
      </w:pPr>
      <w:r w:rsidRPr="006E15D4">
        <w:rPr>
          <w:sz w:val="21"/>
          <w:szCs w:val="24"/>
          <w:lang w:val="en-GB"/>
        </w:rPr>
        <w:t>Please note that if successful, you will be asked to provide bank account details for the lead organisation</w:t>
      </w:r>
      <w:r w:rsidR="1E992979" w:rsidRPr="006E15D4">
        <w:rPr>
          <w:sz w:val="21"/>
          <w:szCs w:val="24"/>
          <w:lang w:val="en-GB"/>
        </w:rPr>
        <w:t xml:space="preserve">. </w:t>
      </w:r>
      <w:r w:rsidRPr="006E15D4">
        <w:rPr>
          <w:sz w:val="21"/>
          <w:szCs w:val="24"/>
          <w:lang w:val="en-GB"/>
        </w:rPr>
        <w:t xml:space="preserve"> </w:t>
      </w:r>
    </w:p>
    <w:p w14:paraId="7BE595BB" w14:textId="77777777" w:rsidR="00A14233" w:rsidRPr="006E15D4" w:rsidRDefault="00A14233" w:rsidP="00A14233">
      <w:pPr>
        <w:pStyle w:val="Heading2"/>
        <w:ind w:left="709" w:hanging="709"/>
        <w:rPr>
          <w:rFonts w:cstheme="minorHAnsi"/>
          <w:sz w:val="36"/>
          <w:szCs w:val="28"/>
        </w:rPr>
      </w:pPr>
      <w:bookmarkStart w:id="19" w:name="_Toc142308189"/>
      <w:bookmarkStart w:id="20" w:name="_Toc142308367"/>
      <w:r w:rsidRPr="006E15D4">
        <w:rPr>
          <w:rFonts w:cstheme="minorHAnsi"/>
          <w:sz w:val="36"/>
          <w:szCs w:val="28"/>
        </w:rPr>
        <w:t>Other documents</w:t>
      </w:r>
      <w:bookmarkEnd w:id="19"/>
      <w:bookmarkEnd w:id="20"/>
    </w:p>
    <w:tbl>
      <w:tblPr>
        <w:tblStyle w:val="TableGrid"/>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2109"/>
        <w:gridCol w:w="2125"/>
        <w:gridCol w:w="3411"/>
      </w:tblGrid>
      <w:tr w:rsidR="00A14233" w:rsidRPr="006E15D4" w14:paraId="738C28FD" w14:textId="77777777" w:rsidTr="00B24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1" w:type="dxa"/>
            <w:vAlign w:val="center"/>
          </w:tcPr>
          <w:p w14:paraId="00290696" w14:textId="230728FF" w:rsidR="00A14233" w:rsidRPr="006E15D4" w:rsidRDefault="00A14233">
            <w:pPr>
              <w:rPr>
                <w:rFonts w:cstheme="minorHAnsi"/>
                <w:b/>
                <w:color w:val="008C38" w:themeColor="accent1"/>
                <w:sz w:val="21"/>
                <w:szCs w:val="18"/>
              </w:rPr>
            </w:pPr>
            <w:r w:rsidRPr="006E15D4">
              <w:rPr>
                <w:rFonts w:cstheme="minorHAnsi"/>
                <w:b/>
                <w:caps w:val="0"/>
                <w:color w:val="008C38" w:themeColor="accent1"/>
                <w:sz w:val="21"/>
                <w:szCs w:val="18"/>
              </w:rPr>
              <w:t xml:space="preserve">Document </w:t>
            </w:r>
          </w:p>
        </w:tc>
        <w:tc>
          <w:tcPr>
            <w:tcW w:w="2109" w:type="dxa"/>
            <w:vAlign w:val="center"/>
          </w:tcPr>
          <w:p w14:paraId="40EE6BA1" w14:textId="31A2372E" w:rsidR="00A14233" w:rsidRPr="006E15D4" w:rsidRDefault="00A14233">
            <w:pPr>
              <w:cnfStyle w:val="100000000000" w:firstRow="1" w:lastRow="0" w:firstColumn="0" w:lastColumn="0" w:oddVBand="0" w:evenVBand="0" w:oddHBand="0" w:evenHBand="0" w:firstRowFirstColumn="0" w:firstRowLastColumn="0" w:lastRowFirstColumn="0" w:lastRowLastColumn="0"/>
              <w:rPr>
                <w:rFonts w:cstheme="minorHAnsi"/>
                <w:b/>
                <w:color w:val="008C38" w:themeColor="accent1"/>
                <w:sz w:val="21"/>
                <w:szCs w:val="18"/>
              </w:rPr>
            </w:pPr>
            <w:r w:rsidRPr="006E15D4">
              <w:rPr>
                <w:rFonts w:cstheme="minorHAnsi"/>
                <w:b/>
                <w:caps w:val="0"/>
                <w:color w:val="008C38" w:themeColor="accent1"/>
                <w:sz w:val="21"/>
                <w:szCs w:val="18"/>
              </w:rPr>
              <w:t>File</w:t>
            </w:r>
            <w:r w:rsidR="00B27094" w:rsidRPr="006E15D4">
              <w:rPr>
                <w:rFonts w:cstheme="minorHAnsi"/>
                <w:b/>
                <w:caps w:val="0"/>
                <w:color w:val="008C38" w:themeColor="accent1"/>
                <w:sz w:val="21"/>
                <w:szCs w:val="18"/>
              </w:rPr>
              <w:t xml:space="preserve"> </w:t>
            </w:r>
            <w:r w:rsidRPr="006E15D4">
              <w:rPr>
                <w:rFonts w:cstheme="minorHAnsi"/>
                <w:b/>
                <w:caps w:val="0"/>
                <w:color w:val="008C38" w:themeColor="accent1"/>
                <w:sz w:val="21"/>
                <w:szCs w:val="18"/>
              </w:rPr>
              <w:t>name</w:t>
            </w:r>
          </w:p>
        </w:tc>
        <w:tc>
          <w:tcPr>
            <w:tcW w:w="2125" w:type="dxa"/>
            <w:vAlign w:val="center"/>
          </w:tcPr>
          <w:p w14:paraId="15A3CFBE" w14:textId="512E6BF4" w:rsidR="00A14233" w:rsidRPr="006E15D4" w:rsidRDefault="00A14233">
            <w:pPr>
              <w:cnfStyle w:val="100000000000" w:firstRow="1" w:lastRow="0" w:firstColumn="0" w:lastColumn="0" w:oddVBand="0" w:evenVBand="0" w:oddHBand="0" w:evenHBand="0" w:firstRowFirstColumn="0" w:firstRowLastColumn="0" w:lastRowFirstColumn="0" w:lastRowLastColumn="0"/>
              <w:rPr>
                <w:rFonts w:cstheme="minorHAnsi"/>
                <w:b/>
                <w:color w:val="008C38" w:themeColor="accent1"/>
                <w:sz w:val="21"/>
                <w:szCs w:val="18"/>
              </w:rPr>
            </w:pPr>
            <w:r w:rsidRPr="006E15D4">
              <w:rPr>
                <w:rFonts w:cstheme="minorHAnsi"/>
                <w:b/>
                <w:caps w:val="0"/>
                <w:color w:val="008C38" w:themeColor="accent1"/>
                <w:sz w:val="21"/>
                <w:szCs w:val="18"/>
              </w:rPr>
              <w:t>Uploaded by</w:t>
            </w:r>
          </w:p>
        </w:tc>
        <w:tc>
          <w:tcPr>
            <w:tcW w:w="3411" w:type="dxa"/>
            <w:vAlign w:val="center"/>
          </w:tcPr>
          <w:p w14:paraId="48655C21" w14:textId="2B7EAB7E" w:rsidR="00A14233" w:rsidRPr="006E15D4" w:rsidRDefault="00A14233">
            <w:pPr>
              <w:cnfStyle w:val="100000000000" w:firstRow="1" w:lastRow="0" w:firstColumn="0" w:lastColumn="0" w:oddVBand="0" w:evenVBand="0" w:oddHBand="0" w:evenHBand="0" w:firstRowFirstColumn="0" w:firstRowLastColumn="0" w:lastRowFirstColumn="0" w:lastRowLastColumn="0"/>
              <w:rPr>
                <w:rFonts w:cstheme="minorHAnsi"/>
                <w:b/>
                <w:color w:val="008C38" w:themeColor="accent1"/>
                <w:sz w:val="21"/>
                <w:szCs w:val="18"/>
              </w:rPr>
            </w:pPr>
            <w:r w:rsidRPr="006E15D4">
              <w:rPr>
                <w:rFonts w:cstheme="minorHAnsi"/>
                <w:b/>
                <w:caps w:val="0"/>
                <w:color w:val="008C38" w:themeColor="accent1"/>
                <w:sz w:val="21"/>
                <w:szCs w:val="18"/>
              </w:rPr>
              <w:t>Uploaded date/time</w:t>
            </w:r>
          </w:p>
        </w:tc>
      </w:tr>
      <w:tr w:rsidR="00A14233" w:rsidRPr="006E15D4" w14:paraId="162B94CC" w14:textId="77777777" w:rsidTr="00B243A3">
        <w:tc>
          <w:tcPr>
            <w:cnfStyle w:val="001000000000" w:firstRow="0" w:lastRow="0" w:firstColumn="1" w:lastColumn="0" w:oddVBand="0" w:evenVBand="0" w:oddHBand="0" w:evenHBand="0" w:firstRowFirstColumn="0" w:firstRowLastColumn="0" w:lastRowFirstColumn="0" w:lastRowLastColumn="0"/>
            <w:tcW w:w="2131" w:type="dxa"/>
            <w:vAlign w:val="center"/>
          </w:tcPr>
          <w:p w14:paraId="630D6B4B" w14:textId="2D575B64" w:rsidR="00A14233" w:rsidRPr="006E15D4" w:rsidRDefault="5E28728B" w:rsidP="34B90105">
            <w:pPr>
              <w:rPr>
                <w:rFonts w:cstheme="minorBidi"/>
                <w:sz w:val="18"/>
                <w:szCs w:val="18"/>
              </w:rPr>
            </w:pPr>
            <w:r w:rsidRPr="006E15D4">
              <w:rPr>
                <w:rFonts w:cstheme="minorBidi"/>
                <w:sz w:val="21"/>
                <w:szCs w:val="21"/>
              </w:rPr>
              <w:t xml:space="preserve">Feasibility information (where </w:t>
            </w:r>
            <w:r w:rsidR="00963DAE" w:rsidRPr="006E15D4">
              <w:rPr>
                <w:rFonts w:cstheme="minorBidi"/>
                <w:sz w:val="21"/>
                <w:szCs w:val="21"/>
              </w:rPr>
              <w:t xml:space="preserve">required)  </w:t>
            </w:r>
          </w:p>
        </w:tc>
        <w:tc>
          <w:tcPr>
            <w:tcW w:w="2109" w:type="dxa"/>
            <w:vAlign w:val="center"/>
          </w:tcPr>
          <w:p w14:paraId="14D9FFFB" w14:textId="77777777" w:rsidR="00A14233" w:rsidRPr="006E15D4" w:rsidRDefault="00A14233">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125" w:type="dxa"/>
            <w:vAlign w:val="center"/>
          </w:tcPr>
          <w:p w14:paraId="0A3DEA99" w14:textId="77777777" w:rsidR="00A14233" w:rsidRPr="006E15D4" w:rsidRDefault="00A14233">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3411" w:type="dxa"/>
            <w:vAlign w:val="center"/>
          </w:tcPr>
          <w:p w14:paraId="045D9BB8" w14:textId="77777777" w:rsidR="00A14233" w:rsidRPr="006E15D4" w:rsidRDefault="00A14233">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A14233" w:rsidRPr="00932B2E" w14:paraId="3A4D9593" w14:textId="77777777" w:rsidTr="00B243A3">
        <w:tc>
          <w:tcPr>
            <w:cnfStyle w:val="001000000000" w:firstRow="0" w:lastRow="0" w:firstColumn="1" w:lastColumn="0" w:oddVBand="0" w:evenVBand="0" w:oddHBand="0" w:evenHBand="0" w:firstRowFirstColumn="0" w:firstRowLastColumn="0" w:lastRowFirstColumn="0" w:lastRowLastColumn="0"/>
            <w:tcW w:w="2131" w:type="dxa"/>
            <w:vAlign w:val="center"/>
          </w:tcPr>
          <w:p w14:paraId="20F81D5E" w14:textId="50D8938C" w:rsidR="00A14233" w:rsidRPr="006E15D4" w:rsidRDefault="5E28728B" w:rsidP="34B90105">
            <w:pPr>
              <w:rPr>
                <w:rFonts w:cstheme="minorBidi"/>
                <w:sz w:val="18"/>
                <w:szCs w:val="18"/>
                <w:lang w:val="en-GB"/>
              </w:rPr>
            </w:pPr>
            <w:r w:rsidRPr="006E15D4">
              <w:rPr>
                <w:rFonts w:cstheme="minorBidi"/>
                <w:sz w:val="21"/>
                <w:szCs w:val="21"/>
                <w:lang w:val="en-US"/>
              </w:rPr>
              <w:t>Letters of support (if applicable) from project partners or community members</w:t>
            </w:r>
          </w:p>
        </w:tc>
        <w:tc>
          <w:tcPr>
            <w:tcW w:w="2109" w:type="dxa"/>
            <w:vAlign w:val="center"/>
          </w:tcPr>
          <w:p w14:paraId="698B6F05" w14:textId="77777777" w:rsidR="00A14233" w:rsidRPr="006E15D4" w:rsidRDefault="00A14233">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p>
        </w:tc>
        <w:tc>
          <w:tcPr>
            <w:tcW w:w="2125" w:type="dxa"/>
            <w:vAlign w:val="center"/>
          </w:tcPr>
          <w:p w14:paraId="252F04C9" w14:textId="77777777" w:rsidR="00A14233" w:rsidRPr="006E15D4" w:rsidRDefault="00A14233">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p>
        </w:tc>
        <w:tc>
          <w:tcPr>
            <w:tcW w:w="3411" w:type="dxa"/>
            <w:vAlign w:val="center"/>
          </w:tcPr>
          <w:p w14:paraId="17D75110" w14:textId="77777777" w:rsidR="00A14233" w:rsidRPr="006E15D4" w:rsidRDefault="00A14233">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p>
        </w:tc>
      </w:tr>
    </w:tbl>
    <w:p w14:paraId="73C73B96" w14:textId="77777777" w:rsidR="00A14233" w:rsidRPr="006E15D4" w:rsidRDefault="00A14233" w:rsidP="00A14233">
      <w:pPr>
        <w:pStyle w:val="BodyText1"/>
        <w:rPr>
          <w:rFonts w:asciiTheme="minorHAnsi" w:hAnsiTheme="minorHAnsi" w:cstheme="minorHAnsi"/>
          <w:sz w:val="21"/>
          <w:szCs w:val="24"/>
          <w:lang w:val="en-GB"/>
        </w:rPr>
      </w:pPr>
    </w:p>
    <w:sectPr w:rsidR="00A14233" w:rsidRPr="006E15D4" w:rsidSect="00BA3012">
      <w:headerReference w:type="even" r:id="rId16"/>
      <w:headerReference w:type="default" r:id="rId17"/>
      <w:footerReference w:type="default" r:id="rId18"/>
      <w:footerReference w:type="first" r:id="rId19"/>
      <w:type w:val="continuous"/>
      <w:pgSz w:w="11906" w:h="16838" w:code="9"/>
      <w:pgMar w:top="1440" w:right="1080" w:bottom="1440" w:left="1080" w:header="851" w:footer="7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833F0" w14:textId="77777777" w:rsidR="00B37FF4" w:rsidRPr="00493E52" w:rsidRDefault="00B37FF4" w:rsidP="003A0E56">
      <w:pPr>
        <w:spacing w:after="0" w:line="240" w:lineRule="auto"/>
      </w:pPr>
      <w:r w:rsidRPr="00493E52">
        <w:separator/>
      </w:r>
    </w:p>
    <w:p w14:paraId="1F7D6CA2" w14:textId="77777777" w:rsidR="00B37FF4" w:rsidRPr="00493E52" w:rsidRDefault="00B37FF4"/>
  </w:endnote>
  <w:endnote w:type="continuationSeparator" w:id="0">
    <w:p w14:paraId="5F18954D" w14:textId="77777777" w:rsidR="00B37FF4" w:rsidRPr="00493E52" w:rsidRDefault="00B37FF4" w:rsidP="003A0E56">
      <w:pPr>
        <w:spacing w:after="0" w:line="240" w:lineRule="auto"/>
      </w:pPr>
      <w:r w:rsidRPr="00493E52">
        <w:continuationSeparator/>
      </w:r>
    </w:p>
    <w:p w14:paraId="4D24937F" w14:textId="77777777" w:rsidR="00B37FF4" w:rsidRPr="00493E52" w:rsidRDefault="00B37FF4"/>
  </w:endnote>
  <w:endnote w:type="continuationNotice" w:id="1">
    <w:p w14:paraId="72A776C1" w14:textId="77777777" w:rsidR="00B37FF4" w:rsidRDefault="00B37F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embedRegular r:id="rId1" w:fontKey="{B9166A2C-6D7A-45D1-826D-B0D6AF707B16}"/>
  </w:font>
  <w:font w:name="Times New Roman">
    <w:panose1 w:val="02020603050405020304"/>
    <w:charset w:val="00"/>
    <w:family w:val="roman"/>
    <w:pitch w:val="variable"/>
    <w:sig w:usb0="E0002EFF" w:usb1="C000785B" w:usb2="00000009" w:usb3="00000000" w:csb0="000001FF" w:csb1="00000000"/>
    <w:embedRegular r:id="rId2" w:fontKey="{0E2079D5-81F0-4739-AB1A-2D08973C3886}"/>
    <w:embedBold r:id="rId3" w:fontKey="{F1FDBB4F-AFDB-4FF5-87CE-243883D61ADD}"/>
    <w:embedItalic r:id="rId4" w:fontKey="{1FFE0708-0927-4626-9653-354314135BFF}"/>
  </w:font>
  <w:font w:name="Courier New">
    <w:panose1 w:val="02070309020205020404"/>
    <w:charset w:val="00"/>
    <w:family w:val="modern"/>
    <w:pitch w:val="fixed"/>
    <w:sig w:usb0="E0002EFF" w:usb1="C0007843" w:usb2="00000009" w:usb3="00000000" w:csb0="000001FF" w:csb1="00000000"/>
    <w:embedRegular r:id="rId5" w:fontKey="{F156FEC7-174C-42B8-AFD8-9403B7967FA9}"/>
  </w:font>
  <w:font w:name="Symbol">
    <w:panose1 w:val="05050102010706020507"/>
    <w:charset w:val="02"/>
    <w:family w:val="roman"/>
    <w:pitch w:val="variable"/>
    <w:sig w:usb0="00000000" w:usb1="10000000" w:usb2="00000000" w:usb3="00000000" w:csb0="80000000" w:csb1="00000000"/>
    <w:embedRegular r:id="rId6" w:fontKey="{0910ABDE-6771-46BC-9912-86768B118525}"/>
  </w:font>
  <w:font w:name="Lato">
    <w:charset w:val="00"/>
    <w:family w:val="swiss"/>
    <w:pitch w:val="variable"/>
    <w:sig w:usb0="800000AF" w:usb1="4000604A" w:usb2="00000000" w:usb3="00000000" w:csb0="00000093" w:csb1="00000000"/>
  </w:font>
  <w:font w:name="IberPangea Text">
    <w:panose1 w:val="00000000000000000000"/>
    <w:charset w:val="00"/>
    <w:family w:val="roman"/>
    <w:notTrueType/>
    <w:pitch w:val="default"/>
    <w:embedRegular r:id="rId7" w:fontKey="{9412B903-7690-4963-ADE7-36A9539BAC00}"/>
    <w:embedBold r:id="rId8" w:fontKey="{B6CFFC0A-4E97-41AA-8E38-F6C91AE8E4DE}"/>
    <w:embedItalic r:id="rId9" w:fontKey="{C5ABF4D6-0761-41A2-9BA6-BE04EC6220B0}"/>
    <w:embedBoldItalic r:id="rId10" w:fontKey="{1D3575A3-7E68-4C33-A19B-4CF33ACBD206}"/>
  </w:font>
  <w:font w:name="Lato Light (Cuerpo)">
    <w:altName w:val="Segoe UI"/>
    <w:charset w:val="00"/>
    <w:family w:val="swiss"/>
    <w:pitch w:val="variable"/>
    <w:sig w:usb0="E10002FF" w:usb1="5000ECFF" w:usb2="00000009" w:usb3="00000000" w:csb0="0000019F" w:csb1="00000000"/>
  </w:font>
  <w:font w:name="IberPangea Text Medium">
    <w:charset w:val="00"/>
    <w:family w:val="swiss"/>
    <w:pitch w:val="variable"/>
    <w:sig w:usb0="A10002FF" w:usb1="5201E0FB" w:usb2="00000008" w:usb3="00000000" w:csb0="0000019F" w:csb1="00000000"/>
    <w:embedRegular r:id="rId11" w:fontKey="{C245737D-2098-456C-9672-9B6AAD9456D0}"/>
  </w:font>
  <w:font w:name="IberPangea Text SmBold">
    <w:charset w:val="00"/>
    <w:family w:val="swiss"/>
    <w:pitch w:val="variable"/>
    <w:sig w:usb0="A10002FF" w:usb1="5201E0FB" w:usb2="00000008" w:usb3="00000000" w:csb0="0000019F" w:csb1="00000000"/>
  </w:font>
  <w:font w:name="IberPangea Text Light">
    <w:charset w:val="00"/>
    <w:family w:val="swiss"/>
    <w:pitch w:val="variable"/>
    <w:sig w:usb0="A10002FF" w:usb1="5201E0FB" w:usb2="00000008" w:usb3="00000000" w:csb0="0000019F" w:csb1="00000000"/>
    <w:embedRegular r:id="rId12" w:fontKey="{5AABE8F8-3B4A-4ECF-9833-E14679CE2D33}"/>
    <w:embedBold r:id="rId13" w:fontKey="{9BB53859-2D73-4898-B5FF-117704AC8F3A}"/>
    <w:embedItalic r:id="rId14" w:fontKey="{69EC0A9D-EFE7-4AE6-9D41-3FC9658BF9D3}"/>
    <w:embedBoldItalic r:id="rId15" w:fontKey="{EA0E6C94-099A-4042-BFA7-B8F4523EA57A}"/>
  </w:font>
  <w:font w:name="BlissPro-Bold">
    <w:altName w:val="Yu Gothic"/>
    <w:charset w:val="80"/>
    <w:family w:val="swiss"/>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embedRegular r:id="rId16" w:fontKey="{16711E2F-3341-4D4D-B2D9-9071EED7D979}"/>
    <w:embedBold r:id="rId17" w:fontKey="{8438FF92-B891-4D9B-9B7A-50C611310E54}"/>
  </w:font>
  <w:font w:name="Segoe UI Light">
    <w:panose1 w:val="020B0502040204020203"/>
    <w:charset w:val="00"/>
    <w:family w:val="swiss"/>
    <w:pitch w:val="variable"/>
    <w:sig w:usb0="E4002EFF" w:usb1="C000E47F" w:usb2="00000009" w:usb3="00000000" w:csb0="000001FF" w:csb1="00000000"/>
    <w:embedRegular r:id="rId18" w:fontKey="{171C4E1B-5100-40F1-9BF8-FEA79D8C97C7}"/>
  </w:font>
  <w:font w:name="IberPangea">
    <w:charset w:val="00"/>
    <w:family w:val="swiss"/>
    <w:pitch w:val="variable"/>
    <w:sig w:usb0="A10002FF" w:usb1="5201E0FB" w:usb2="00000008" w:usb3="00000000" w:csb0="0000019F" w:csb1="00000000"/>
    <w:embedRegular r:id="rId19" w:fontKey="{5B0DC9A3-F929-463E-893D-EA003DEADA8F}"/>
    <w:embedBold r:id="rId20" w:fontKey="{4C9AE4B4-1E08-4002-99C9-53671ECE15E5}"/>
  </w:font>
  <w:font w:name="Segoe UI">
    <w:panose1 w:val="020B0502040204020203"/>
    <w:charset w:val="00"/>
    <w:family w:val="swiss"/>
    <w:pitch w:val="variable"/>
    <w:sig w:usb0="E4002EFF" w:usb1="C000E47F" w:usb2="00000009" w:usb3="00000000" w:csb0="000001FF" w:csb1="00000000"/>
    <w:embedRegular r:id="rId21" w:fontKey="{87DADE05-169D-450C-8533-AC5E9211BE5F}"/>
  </w:font>
  <w:font w:name="Calibri">
    <w:panose1 w:val="020F0502020204030204"/>
    <w:charset w:val="00"/>
    <w:family w:val="swiss"/>
    <w:pitch w:val="variable"/>
    <w:sig w:usb0="E4002EFF" w:usb1="C200247B" w:usb2="00000009" w:usb3="00000000" w:csb0="000001FF" w:csb1="00000000"/>
    <w:embedRegular r:id="rId22" w:fontKey="{82414B03-F2B7-4101-A5D9-D6956B9811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6DF19" w14:textId="5015491B" w:rsidR="00A14233" w:rsidRDefault="00874F27">
    <w:pPr>
      <w:pStyle w:val="Footer"/>
      <w:jc w:val="center"/>
      <w:rPr>
        <w:caps/>
        <w:noProof/>
        <w:color w:val="008C38" w:themeColor="accent1"/>
      </w:rPr>
    </w:pPr>
    <w:r>
      <w:rPr>
        <w:caps/>
        <w:noProof/>
        <w:color w:val="008C38" w:themeColor="accent1"/>
      </w:rPr>
      <mc:AlternateContent>
        <mc:Choice Requires="wps">
          <w:drawing>
            <wp:anchor distT="0" distB="0" distL="114300" distR="114300" simplePos="0" relativeHeight="251658241" behindDoc="0" locked="0" layoutInCell="0" allowOverlap="1" wp14:anchorId="5BA2633A" wp14:editId="5B26B94F">
              <wp:simplePos x="0" y="0"/>
              <wp:positionH relativeFrom="page">
                <wp:posOffset>0</wp:posOffset>
              </wp:positionH>
              <wp:positionV relativeFrom="page">
                <wp:posOffset>10227945</wp:posOffset>
              </wp:positionV>
              <wp:extent cx="7560310" cy="273050"/>
              <wp:effectExtent l="0" t="0" r="2540" b="12700"/>
              <wp:wrapNone/>
              <wp:docPr id="72" name="MSIPCM02544ef89eebd4b58482f23b" descr="{&quot;HashCode&quot;:123105668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B5E408" w14:textId="1257B2C2" w:rsidR="00874F27" w:rsidRPr="00874F27" w:rsidRDefault="00874F27" w:rsidP="00874F27">
                          <w:pPr>
                            <w:spacing w:after="0"/>
                            <w:jc w:val="center"/>
                            <w:rPr>
                              <w:rFonts w:ascii="Calibri" w:hAnsi="Calibri" w:cs="Calibri"/>
                              <w:color w:val="008000"/>
                              <w:sz w:val="2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5BA2633A">
              <v:stroke joinstyle="miter"/>
              <v:path gradientshapeok="t" o:connecttype="rect"/>
            </v:shapetype>
            <v:shape id="MSIPCM02544ef89eebd4b58482f23b"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31056682,&quot;Height&quot;:841.0,&quot;Width&quot;:595.0,&quot;Placement&quot;:&quot;Footer&quot;,&quot;Index&quot;:&quot;Primary&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">
              <v:textbox inset="0,0,0,0">
                <w:txbxContent>
                  <w:p w:rsidRPr="00874F27" w:rsidR="00874F27" w:rsidP="00874F27" w:rsidRDefault="00874F27" w14:paraId="5BB5E408" w14:textId="1257B2C2">
                    <w:pPr>
                      <w:spacing w:after="0"/>
                      <w:jc w:val="center"/>
                      <w:rPr>
                        <w:rFonts w:ascii="Calibri" w:hAnsi="Calibri" w:cs="Calibri"/>
                        <w:color w:val="008000"/>
                        <w:sz w:val="24"/>
                      </w:rPr>
                    </w:pPr>
                  </w:p>
                </w:txbxContent>
              </v:textbox>
              <w10:wrap anchorx="page" anchory="page"/>
            </v:shape>
          </w:pict>
        </mc:Fallback>
      </mc:AlternateContent>
    </w:r>
    <w:r w:rsidR="00A14233">
      <w:rPr>
        <w:caps/>
        <w:color w:val="008C38" w:themeColor="accent1"/>
      </w:rPr>
      <w:fldChar w:fldCharType="begin"/>
    </w:r>
    <w:r w:rsidR="00A14233">
      <w:rPr>
        <w:caps/>
        <w:color w:val="008C38" w:themeColor="accent1"/>
      </w:rPr>
      <w:instrText xml:space="preserve"> PAGE   \* MERGEFORMAT </w:instrText>
    </w:r>
    <w:r w:rsidR="00A14233">
      <w:rPr>
        <w:caps/>
        <w:color w:val="008C38" w:themeColor="accent1"/>
      </w:rPr>
      <w:fldChar w:fldCharType="separate"/>
    </w:r>
    <w:r w:rsidR="00A14233">
      <w:rPr>
        <w:caps/>
        <w:noProof/>
        <w:color w:val="008C38" w:themeColor="accent1"/>
      </w:rPr>
      <w:t>2</w:t>
    </w:r>
    <w:r w:rsidR="00A14233">
      <w:rPr>
        <w:caps/>
        <w:noProof/>
        <w:color w:val="008C38" w:themeColor="accent1"/>
      </w:rPr>
      <w:fldChar w:fldCharType="end"/>
    </w:r>
  </w:p>
  <w:p w14:paraId="48E00F18" w14:textId="71CB20D1" w:rsidR="00E728E2" w:rsidRPr="00A96691" w:rsidRDefault="00E728E2" w:rsidP="00CE000E">
    <w:pPr>
      <w:pStyle w:val="Footnote"/>
      <w:ind w:left="426" w:right="-569" w:hanging="426"/>
      <w:jc w:val="right"/>
      <w:rPr>
        <w:rFonts w:cs="IberPangea Text"/>
        <w:noProof/>
        <w:color w:val="00402A" w:themeColor="text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EB5D5" w14:textId="164F7C27" w:rsidR="006B7C59" w:rsidRDefault="00C26A36">
    <w:pPr>
      <w:pStyle w:val="Footer"/>
      <w:jc w:val="right"/>
    </w:pPr>
    <w:sdt>
      <w:sdtPr>
        <w:id w:val="-1081521641"/>
        <w:docPartObj>
          <w:docPartGallery w:val="Page Numbers (Bottom of Page)"/>
          <w:docPartUnique/>
        </w:docPartObj>
      </w:sdtPr>
      <w:sdtEndPr>
        <w:rPr>
          <w:noProof/>
        </w:rPr>
      </w:sdtEndPr>
      <w:sdtContent>
        <w:r w:rsidR="006B7C59">
          <w:fldChar w:fldCharType="begin"/>
        </w:r>
        <w:r w:rsidR="006B7C59">
          <w:instrText xml:space="preserve"> PAGE   \* MERGEFORMAT </w:instrText>
        </w:r>
        <w:r w:rsidR="006B7C59">
          <w:fldChar w:fldCharType="separate"/>
        </w:r>
        <w:r w:rsidR="006B7C59">
          <w:rPr>
            <w:noProof/>
          </w:rPr>
          <w:t>2</w:t>
        </w:r>
        <w:r w:rsidR="006B7C59">
          <w:rPr>
            <w:noProof/>
          </w:rPr>
          <w:fldChar w:fldCharType="end"/>
        </w:r>
      </w:sdtContent>
    </w:sdt>
  </w:p>
  <w:p w14:paraId="66CB9727" w14:textId="5A954731" w:rsidR="00A32443" w:rsidRDefault="00A324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EAEB4" w14:textId="77777777" w:rsidR="00B37FF4" w:rsidRPr="00493E52" w:rsidRDefault="00B37FF4" w:rsidP="003A0E56">
      <w:pPr>
        <w:spacing w:after="0" w:line="240" w:lineRule="auto"/>
      </w:pPr>
      <w:r w:rsidRPr="00493E52">
        <w:separator/>
      </w:r>
    </w:p>
    <w:p w14:paraId="6D20EDF4" w14:textId="77777777" w:rsidR="00B37FF4" w:rsidRPr="00493E52" w:rsidRDefault="00B37FF4"/>
  </w:footnote>
  <w:footnote w:type="continuationSeparator" w:id="0">
    <w:p w14:paraId="267BCB26" w14:textId="77777777" w:rsidR="00B37FF4" w:rsidRPr="00493E52" w:rsidRDefault="00B37FF4" w:rsidP="003A0E56">
      <w:pPr>
        <w:spacing w:after="0" w:line="240" w:lineRule="auto"/>
      </w:pPr>
      <w:r w:rsidRPr="00493E52">
        <w:continuationSeparator/>
      </w:r>
    </w:p>
    <w:p w14:paraId="762D37AF" w14:textId="77777777" w:rsidR="00B37FF4" w:rsidRPr="00493E52" w:rsidRDefault="00B37FF4"/>
  </w:footnote>
  <w:footnote w:type="continuationNotice" w:id="1">
    <w:p w14:paraId="7E045329" w14:textId="77777777" w:rsidR="00B37FF4" w:rsidRDefault="00B37F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CF20A" w14:textId="3D479589" w:rsidR="002F1A5E" w:rsidRDefault="002F1A5E">
    <w:pPr>
      <w:pStyle w:val="Header"/>
    </w:pPr>
    <w:r>
      <w:rPr>
        <w:noProof/>
      </w:rPr>
      <mc:AlternateContent>
        <mc:Choice Requires="wps">
          <w:drawing>
            <wp:anchor distT="0" distB="0" distL="0" distR="0" simplePos="0" relativeHeight="251658242" behindDoc="0" locked="0" layoutInCell="1" allowOverlap="1" wp14:anchorId="7E4078DD" wp14:editId="520600EE">
              <wp:simplePos x="635" y="635"/>
              <wp:positionH relativeFrom="page">
                <wp:align>left</wp:align>
              </wp:positionH>
              <wp:positionV relativeFrom="page">
                <wp:align>top</wp:align>
              </wp:positionV>
              <wp:extent cx="659765" cy="357505"/>
              <wp:effectExtent l="0" t="0" r="6985" b="4445"/>
              <wp:wrapNone/>
              <wp:docPr id="1396908885" name="Text Box 2"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9765" cy="357505"/>
                      </a:xfrm>
                      <a:prstGeom prst="rect">
                        <a:avLst/>
                      </a:prstGeom>
                      <a:noFill/>
                      <a:ln>
                        <a:noFill/>
                      </a:ln>
                    </wps:spPr>
                    <wps:txbx>
                      <w:txbxContent>
                        <w:p w14:paraId="7D4CEE49" w14:textId="0B5E5617" w:rsidR="002F1A5E" w:rsidRPr="002F1A5E" w:rsidRDefault="002F1A5E" w:rsidP="002F1A5E">
                          <w:pPr>
                            <w:spacing w:after="0"/>
                            <w:rPr>
                              <w:rFonts w:ascii="Calibri" w:eastAsia="Calibri" w:hAnsi="Calibri" w:cs="Calibri"/>
                              <w:noProof/>
                              <w:color w:val="000000"/>
                              <w:szCs w:val="20"/>
                            </w:rPr>
                          </w:pPr>
                          <w:r w:rsidRPr="002F1A5E">
                            <w:rPr>
                              <w:rFonts w:ascii="Calibri" w:eastAsia="Calibri" w:hAnsi="Calibri" w:cs="Calibri"/>
                              <w:noProof/>
                              <w:color w:val="000000"/>
                              <w:szCs w:val="20"/>
                            </w:rPr>
                            <w:t>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v:shapetype id="_x0000_t202" coordsize="21600,21600" o:spt="202" path="m,l,21600r21600,l21600,xe" w14:anchorId="7E4078DD">
              <v:stroke joinstyle="miter"/>
              <v:path gradientshapeok="t" o:connecttype="rect"/>
            </v:shapetype>
            <v:shape id="Text Box 2" style="position:absolute;margin-left:0;margin-top:0;width:51.95pt;height:28.15pt;z-index:251658242;visibility:visible;mso-wrap-style:none;mso-wrap-distance-left:0;mso-wrap-distance-top:0;mso-wrap-distance-right:0;mso-wrap-distance-bottom:0;mso-position-horizontal:left;mso-position-horizontal-relative:page;mso-position-vertical:top;mso-position-vertical-relative:page;v-text-anchor:top" alt="Intern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">
              <v:textbox style="mso-fit-shape-to-text:t" inset="20pt,15pt,0,0">
                <w:txbxContent>
                  <w:p w:rsidRPr="002F1A5E" w:rsidR="002F1A5E" w:rsidP="002F1A5E" w:rsidRDefault="002F1A5E" w14:paraId="7D4CEE49" w14:textId="0B5E5617">
                    <w:pPr>
                      <w:spacing w:after="0"/>
                      <w:rPr>
                        <w:rFonts w:ascii="Calibri" w:hAnsi="Calibri" w:eastAsia="Calibri" w:cs="Calibri"/>
                        <w:noProof/>
                        <w:color w:val="000000"/>
                        <w:szCs w:val="20"/>
                      </w:rPr>
                    </w:pPr>
                    <w:r w:rsidRPr="002F1A5E">
                      <w:rPr>
                        <w:rFonts w:ascii="Calibri" w:hAnsi="Calibri" w:eastAsia="Calibri" w:cs="Calibri"/>
                        <w:noProof/>
                        <w:color w:val="000000"/>
                        <w:szCs w:val="20"/>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8183" w14:textId="6ADEDCB3" w:rsidR="00E728E2" w:rsidRPr="00493E52" w:rsidRDefault="00C26A36" w:rsidP="00772FD1">
    <w:pPr>
      <w:pStyle w:val="BodyText1"/>
      <w:rPr>
        <w:rFonts w:cstheme="minorHAnsi"/>
      </w:rPr>
    </w:pPr>
    <w:sdt>
      <w:sdtPr>
        <w:rPr>
          <w:rFonts w:cstheme="minorHAnsi"/>
        </w:rPr>
        <w:id w:val="92594771"/>
        <w:docPartObj>
          <w:docPartGallery w:val="Watermarks"/>
          <w:docPartUnique/>
        </w:docPartObj>
      </w:sdtPr>
      <w:sdtContent>
        <w:r>
          <w:rPr>
            <w:rFonts w:cstheme="minorHAnsi"/>
            <w:noProof/>
          </w:rPr>
          <w:pict w14:anchorId="00800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025" type="#_x0000_t136" style="position:absolute;margin-left:0;margin-top:0;width:461.85pt;height:197.95pt;rotation:315;z-index:-251658237;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662774">
      <w:rPr>
        <w:noProof/>
      </w:rPr>
      <w:drawing>
        <wp:inline distT="0" distB="0" distL="0" distR="0" wp14:anchorId="0AC2433F" wp14:editId="78CF00CB">
          <wp:extent cx="587163" cy="695325"/>
          <wp:effectExtent l="0" t="0" r="3810" b="0"/>
          <wp:docPr id="1654382542" name="Picture 2" descr="A green outline of people with a tree growing ou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green outline of people with a tree growing out of it&#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495" cy="706376"/>
                  </a:xfrm>
                  <a:prstGeom prst="rect">
                    <a:avLst/>
                  </a:prstGeom>
                  <a:noFill/>
                  <a:ln>
                    <a:noFill/>
                  </a:ln>
                </pic:spPr>
              </pic:pic>
            </a:graphicData>
          </a:graphic>
        </wp:inline>
      </w:drawing>
    </w:r>
    <w:r w:rsidR="0067453F" w:rsidRPr="00385A38">
      <w:rPr>
        <w:rFonts w:cstheme="minorHAnsi"/>
        <w:noProof/>
      </w:rPr>
      <mc:AlternateContent>
        <mc:Choice Requires="wpg">
          <w:drawing>
            <wp:anchor distT="0" distB="0" distL="114300" distR="114300" simplePos="0" relativeHeight="251658240" behindDoc="1" locked="0" layoutInCell="1" allowOverlap="1" wp14:anchorId="36601991" wp14:editId="73CAA845">
              <wp:simplePos x="0" y="0"/>
              <wp:positionH relativeFrom="column">
                <wp:posOffset>4228782</wp:posOffset>
              </wp:positionH>
              <wp:positionV relativeFrom="page">
                <wp:posOffset>845820</wp:posOffset>
              </wp:positionV>
              <wp:extent cx="1129030" cy="347980"/>
              <wp:effectExtent l="0" t="0" r="0" b="0"/>
              <wp:wrapNone/>
              <wp:docPr id="55" name="Grupo 54">
                <a:extLst xmlns:a="http://schemas.openxmlformats.org/drawingml/2006/main">
                  <a:ext uri="{FF2B5EF4-FFF2-40B4-BE49-F238E27FC236}">
                    <a16:creationId xmlns:a16="http://schemas.microsoft.com/office/drawing/2014/main" id="{004FA801-C998-6255-D6C0-2A78B62158C5}"/>
                  </a:ext>
                </a:extLst>
              </wp:docPr>
              <wp:cNvGraphicFramePr/>
              <a:graphic xmlns:a="http://schemas.openxmlformats.org/drawingml/2006/main">
                <a:graphicData uri="http://schemas.microsoft.com/office/word/2010/wordprocessingGroup">
                  <wpg:wgp>
                    <wpg:cNvGrpSpPr/>
                    <wpg:grpSpPr>
                      <a:xfrm>
                        <a:off x="0" y="0"/>
                        <a:ext cx="1129030" cy="347980"/>
                        <a:chOff x="0" y="0"/>
                        <a:chExt cx="6491475" cy="2002067"/>
                      </a:xfrm>
                    </wpg:grpSpPr>
                    <wps:wsp>
                      <wps:cNvPr id="1073887755" name="Forma libre 1073887755">
                        <a:extLst>
                          <a:ext uri="{FF2B5EF4-FFF2-40B4-BE49-F238E27FC236}">
                            <a16:creationId xmlns:a16="http://schemas.microsoft.com/office/drawing/2014/main" id="{5EF9A9D4-A1AA-3A6F-429D-BFFBFEACA4A8}"/>
                          </a:ext>
                        </a:extLst>
                      </wps:cNvPr>
                      <wps:cNvSpPr/>
                      <wps:spPr>
                        <a:xfrm>
                          <a:off x="845162" y="0"/>
                          <a:ext cx="725300" cy="1162344"/>
                        </a:xfrm>
                        <a:custGeom>
                          <a:avLst/>
                          <a:gdLst>
                            <a:gd name="connsiteX0" fmla="*/ 1 w 725300"/>
                            <a:gd name="connsiteY0" fmla="*/ 828517 h 1162344"/>
                            <a:gd name="connsiteX1" fmla="*/ 96082 w 725300"/>
                            <a:gd name="connsiteY1" fmla="*/ 1063101 h 1162344"/>
                            <a:gd name="connsiteX2" fmla="*/ 480404 w 725300"/>
                            <a:gd name="connsiteY2" fmla="*/ 1125772 h 1162344"/>
                            <a:gd name="connsiteX3" fmla="*/ 596046 w 725300"/>
                            <a:gd name="connsiteY3" fmla="*/ 0 h 1162344"/>
                            <a:gd name="connsiteX4" fmla="*/ 1 w 725300"/>
                            <a:gd name="connsiteY4" fmla="*/ 828517 h 1162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5300" h="1162344">
                              <a:moveTo>
                                <a:pt x="1" y="828517"/>
                              </a:moveTo>
                              <a:cubicBezTo>
                                <a:pt x="-240" y="916325"/>
                                <a:pt x="34303" y="1000660"/>
                                <a:pt x="96082" y="1063101"/>
                              </a:cubicBezTo>
                              <a:cubicBezTo>
                                <a:pt x="215751" y="1182118"/>
                                <a:pt x="377419" y="1182118"/>
                                <a:pt x="480404" y="1125772"/>
                              </a:cubicBezTo>
                              <a:cubicBezTo>
                                <a:pt x="606977" y="1057352"/>
                                <a:pt x="890616" y="852091"/>
                                <a:pt x="596046" y="0"/>
                              </a:cubicBezTo>
                              <a:cubicBezTo>
                                <a:pt x="596046" y="402472"/>
                                <a:pt x="1" y="443294"/>
                                <a:pt x="1" y="828517"/>
                              </a:cubicBezTo>
                              <a:close/>
                            </a:path>
                          </a:pathLst>
                        </a:custGeom>
                        <a:solidFill>
                          <a:srgbClr val="FF9C1A"/>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6054699" name="Forma libre 1646054699">
                        <a:extLst>
                          <a:ext uri="{FF2B5EF4-FFF2-40B4-BE49-F238E27FC236}">
                            <a16:creationId xmlns:a16="http://schemas.microsoft.com/office/drawing/2014/main" id="{37E5191D-DC97-49E1-AF6E-C64B2E3F3113}"/>
                          </a:ext>
                        </a:extLst>
                      </wps:cNvPr>
                      <wps:cNvSpPr/>
                      <wps:spPr>
                        <a:xfrm>
                          <a:off x="422868" y="0"/>
                          <a:ext cx="693851" cy="1162344"/>
                        </a:xfrm>
                        <a:custGeom>
                          <a:avLst/>
                          <a:gdLst>
                            <a:gd name="connsiteX0" fmla="*/ 693852 w 693851"/>
                            <a:gd name="connsiteY0" fmla="*/ 352451 h 1162344"/>
                            <a:gd name="connsiteX1" fmla="*/ 595470 w 693851"/>
                            <a:gd name="connsiteY1" fmla="*/ 0 h 1162344"/>
                            <a:gd name="connsiteX2" fmla="*/ 1 w 693851"/>
                            <a:gd name="connsiteY2" fmla="*/ 828517 h 1162344"/>
                            <a:gd name="connsiteX3" fmla="*/ 96082 w 693851"/>
                            <a:gd name="connsiteY3" fmla="*/ 1063101 h 1162344"/>
                            <a:gd name="connsiteX4" fmla="*/ 480404 w 693851"/>
                            <a:gd name="connsiteY4" fmla="*/ 1125772 h 1162344"/>
                            <a:gd name="connsiteX5" fmla="*/ 693852 w 693851"/>
                            <a:gd name="connsiteY5" fmla="*/ 352451 h 1162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3851" h="1162344">
                              <a:moveTo>
                                <a:pt x="693852" y="352451"/>
                              </a:moveTo>
                              <a:cubicBezTo>
                                <a:pt x="674291" y="246658"/>
                                <a:pt x="642647" y="139140"/>
                                <a:pt x="595470" y="0"/>
                              </a:cubicBezTo>
                              <a:cubicBezTo>
                                <a:pt x="595470" y="402472"/>
                                <a:pt x="1" y="443294"/>
                                <a:pt x="1" y="828517"/>
                              </a:cubicBezTo>
                              <a:cubicBezTo>
                                <a:pt x="-240" y="916325"/>
                                <a:pt x="34303" y="1000660"/>
                                <a:pt x="96082" y="1063101"/>
                              </a:cubicBezTo>
                              <a:cubicBezTo>
                                <a:pt x="215176" y="1182118"/>
                                <a:pt x="378570" y="1182118"/>
                                <a:pt x="480404" y="1125772"/>
                              </a:cubicBezTo>
                              <a:cubicBezTo>
                                <a:pt x="242791" y="873364"/>
                                <a:pt x="326790" y="581285"/>
                                <a:pt x="693852" y="352451"/>
                              </a:cubicBezTo>
                              <a:close/>
                            </a:path>
                          </a:pathLst>
                        </a:custGeom>
                        <a:solidFill>
                          <a:srgbClr val="0DA9FF"/>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2546070" name="Forma libre 1382546070">
                        <a:extLst>
                          <a:ext uri="{FF2B5EF4-FFF2-40B4-BE49-F238E27FC236}">
                            <a16:creationId xmlns:a16="http://schemas.microsoft.com/office/drawing/2014/main" id="{9672A81B-7029-98B1-21FB-A524BB212FEA}"/>
                          </a:ext>
                        </a:extLst>
                      </wps:cNvPr>
                      <wps:cNvSpPr/>
                      <wps:spPr>
                        <a:xfrm>
                          <a:off x="0" y="0"/>
                          <a:ext cx="693850" cy="1436250"/>
                        </a:xfrm>
                        <a:custGeom>
                          <a:avLst/>
                          <a:gdLst>
                            <a:gd name="connsiteX0" fmla="*/ 693851 w 693850"/>
                            <a:gd name="connsiteY0" fmla="*/ 352451 h 1436250"/>
                            <a:gd name="connsiteX1" fmla="*/ 596044 w 693850"/>
                            <a:gd name="connsiteY1" fmla="*/ 0 h 1436250"/>
                            <a:gd name="connsiteX2" fmla="*/ 0 w 693850"/>
                            <a:gd name="connsiteY2" fmla="*/ 828517 h 1436250"/>
                            <a:gd name="connsiteX3" fmla="*/ 160518 w 693850"/>
                            <a:gd name="connsiteY3" fmla="*/ 1113698 h 1436250"/>
                            <a:gd name="connsiteX4" fmla="*/ 145559 w 693850"/>
                            <a:gd name="connsiteY4" fmla="*/ 1436250 h 1436250"/>
                            <a:gd name="connsiteX5" fmla="*/ 221503 w 693850"/>
                            <a:gd name="connsiteY5" fmla="*/ 1423601 h 1436250"/>
                            <a:gd name="connsiteX6" fmla="*/ 209996 w 693850"/>
                            <a:gd name="connsiteY6" fmla="*/ 1137846 h 1436250"/>
                            <a:gd name="connsiteX7" fmla="*/ 480978 w 693850"/>
                            <a:gd name="connsiteY7" fmla="*/ 1125772 h 1436250"/>
                            <a:gd name="connsiteX8" fmla="*/ 693851 w 693850"/>
                            <a:gd name="connsiteY8" fmla="*/ 352451 h 143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850" h="1436250">
                              <a:moveTo>
                                <a:pt x="693851" y="352451"/>
                              </a:moveTo>
                              <a:cubicBezTo>
                                <a:pt x="674290" y="246658"/>
                                <a:pt x="643222" y="139140"/>
                                <a:pt x="596044" y="0"/>
                              </a:cubicBezTo>
                              <a:cubicBezTo>
                                <a:pt x="596044" y="402472"/>
                                <a:pt x="0" y="443294"/>
                                <a:pt x="0" y="828517"/>
                              </a:cubicBezTo>
                              <a:cubicBezTo>
                                <a:pt x="0" y="1026304"/>
                                <a:pt x="160518" y="1113698"/>
                                <a:pt x="160518" y="1113698"/>
                              </a:cubicBezTo>
                              <a:cubicBezTo>
                                <a:pt x="135871" y="1219398"/>
                                <a:pt x="130796" y="1328721"/>
                                <a:pt x="145559" y="1436250"/>
                              </a:cubicBezTo>
                              <a:lnTo>
                                <a:pt x="221503" y="1423601"/>
                              </a:lnTo>
                              <a:cubicBezTo>
                                <a:pt x="184682" y="1293660"/>
                                <a:pt x="207120" y="1152220"/>
                                <a:pt x="209996" y="1137846"/>
                              </a:cubicBezTo>
                              <a:cubicBezTo>
                                <a:pt x="307228" y="1177518"/>
                                <a:pt x="408486" y="1165444"/>
                                <a:pt x="480978" y="1125772"/>
                              </a:cubicBezTo>
                              <a:cubicBezTo>
                                <a:pt x="243366" y="873364"/>
                                <a:pt x="327364" y="581285"/>
                                <a:pt x="693851" y="352451"/>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1787054" name="Forma libre 1341787054">
                        <a:extLst>
                          <a:ext uri="{FF2B5EF4-FFF2-40B4-BE49-F238E27FC236}">
                            <a16:creationId xmlns:a16="http://schemas.microsoft.com/office/drawing/2014/main" id="{6C158FC6-E43E-0176-B4BF-EF6A755C9282}"/>
                          </a:ext>
                        </a:extLst>
                      </wps:cNvPr>
                      <wps:cNvSpPr/>
                      <wps:spPr>
                        <a:xfrm>
                          <a:off x="1824379" y="325402"/>
                          <a:ext cx="601261" cy="786599"/>
                        </a:xfrm>
                        <a:custGeom>
                          <a:avLst/>
                          <a:gdLst>
                            <a:gd name="connsiteX0" fmla="*/ 438403 w 601261"/>
                            <a:gd name="connsiteY0" fmla="*/ 654330 h 786599"/>
                            <a:gd name="connsiteX1" fmla="*/ 310104 w 601261"/>
                            <a:gd name="connsiteY1" fmla="*/ 684228 h 786599"/>
                            <a:gd name="connsiteX2" fmla="*/ 174326 w 601261"/>
                            <a:gd name="connsiteY2" fmla="*/ 642831 h 786599"/>
                            <a:gd name="connsiteX3" fmla="*/ 98382 w 601261"/>
                            <a:gd name="connsiteY3" fmla="*/ 538188 h 786599"/>
                            <a:gd name="connsiteX4" fmla="*/ 0 w 601261"/>
                            <a:gd name="connsiteY4" fmla="*/ 579586 h 786599"/>
                            <a:gd name="connsiteX5" fmla="*/ 63862 w 601261"/>
                            <a:gd name="connsiteY5" fmla="*/ 689403 h 786599"/>
                            <a:gd name="connsiteX6" fmla="*/ 169723 w 601261"/>
                            <a:gd name="connsiteY6" fmla="*/ 761273 h 786599"/>
                            <a:gd name="connsiteX7" fmla="*/ 310104 w 601261"/>
                            <a:gd name="connsiteY7" fmla="*/ 786571 h 786599"/>
                            <a:gd name="connsiteX8" fmla="*/ 464869 w 601261"/>
                            <a:gd name="connsiteY8" fmla="*/ 758398 h 786599"/>
                            <a:gd name="connsiteX9" fmla="*/ 565552 w 601261"/>
                            <a:gd name="connsiteY9" fmla="*/ 681928 h 786599"/>
                            <a:gd name="connsiteX10" fmla="*/ 601222 w 601261"/>
                            <a:gd name="connsiteY10" fmla="*/ 566362 h 786599"/>
                            <a:gd name="connsiteX11" fmla="*/ 575908 w 601261"/>
                            <a:gd name="connsiteY11" fmla="*/ 471493 h 786599"/>
                            <a:gd name="connsiteX12" fmla="*/ 499964 w 601261"/>
                            <a:gd name="connsiteY12" fmla="*/ 399048 h 786599"/>
                            <a:gd name="connsiteX13" fmla="*/ 372240 w 601261"/>
                            <a:gd name="connsiteY13" fmla="*/ 347302 h 786599"/>
                            <a:gd name="connsiteX14" fmla="*/ 278461 w 601261"/>
                            <a:gd name="connsiteY14" fmla="*/ 322004 h 786599"/>
                            <a:gd name="connsiteX15" fmla="*/ 177778 w 601261"/>
                            <a:gd name="connsiteY15" fmla="*/ 279456 h 786599"/>
                            <a:gd name="connsiteX16" fmla="*/ 143258 w 601261"/>
                            <a:gd name="connsiteY16" fmla="*/ 205862 h 786599"/>
                            <a:gd name="connsiteX17" fmla="*/ 186408 w 601261"/>
                            <a:gd name="connsiteY17" fmla="*/ 130542 h 786599"/>
                            <a:gd name="connsiteX18" fmla="*/ 300899 w 601261"/>
                            <a:gd name="connsiteY18" fmla="*/ 102369 h 786599"/>
                            <a:gd name="connsiteX19" fmla="*/ 419417 w 601261"/>
                            <a:gd name="connsiteY19" fmla="*/ 133417 h 786599"/>
                            <a:gd name="connsiteX20" fmla="*/ 488457 w 601261"/>
                            <a:gd name="connsiteY20" fmla="*/ 229435 h 786599"/>
                            <a:gd name="connsiteX21" fmla="*/ 587990 w 601261"/>
                            <a:gd name="connsiteY21" fmla="*/ 192638 h 786599"/>
                            <a:gd name="connsiteX22" fmla="*/ 528731 w 601261"/>
                            <a:gd name="connsiteY22" fmla="*/ 86270 h 786599"/>
                            <a:gd name="connsiteX23" fmla="*/ 431499 w 601261"/>
                            <a:gd name="connsiteY23" fmla="*/ 21874 h 786599"/>
                            <a:gd name="connsiteX24" fmla="*/ 300324 w 601261"/>
                            <a:gd name="connsiteY24" fmla="*/ 26 h 786599"/>
                            <a:gd name="connsiteX25" fmla="*/ 156490 w 601261"/>
                            <a:gd name="connsiteY25" fmla="*/ 27049 h 786599"/>
                            <a:gd name="connsiteX26" fmla="*/ 60985 w 601261"/>
                            <a:gd name="connsiteY26" fmla="*/ 102944 h 786599"/>
                            <a:gd name="connsiteX27" fmla="*/ 26465 w 601261"/>
                            <a:gd name="connsiteY27" fmla="*/ 214486 h 786599"/>
                            <a:gd name="connsiteX28" fmla="*/ 116793 w 601261"/>
                            <a:gd name="connsiteY28" fmla="*/ 378925 h 786599"/>
                            <a:gd name="connsiteX29" fmla="*/ 228407 w 601261"/>
                            <a:gd name="connsiteY29" fmla="*/ 426646 h 786599"/>
                            <a:gd name="connsiteX30" fmla="*/ 321611 w 601261"/>
                            <a:gd name="connsiteY30" fmla="*/ 451944 h 786599"/>
                            <a:gd name="connsiteX31" fmla="*/ 416541 w 601261"/>
                            <a:gd name="connsiteY31" fmla="*/ 484717 h 786599"/>
                            <a:gd name="connsiteX32" fmla="*/ 469471 w 601261"/>
                            <a:gd name="connsiteY32" fmla="*/ 524389 h 786599"/>
                            <a:gd name="connsiteX33" fmla="*/ 486731 w 601261"/>
                            <a:gd name="connsiteY33" fmla="*/ 576136 h 786599"/>
                            <a:gd name="connsiteX34" fmla="*/ 438403 w 601261"/>
                            <a:gd name="connsiteY34" fmla="*/ 654330 h 786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1261" h="786599">
                              <a:moveTo>
                                <a:pt x="438403" y="654330"/>
                              </a:moveTo>
                              <a:cubicBezTo>
                                <a:pt x="406760" y="673879"/>
                                <a:pt x="363610" y="684228"/>
                                <a:pt x="310104" y="684228"/>
                              </a:cubicBezTo>
                              <a:cubicBezTo>
                                <a:pt x="256598" y="684228"/>
                                <a:pt x="209996" y="670429"/>
                                <a:pt x="174326" y="642831"/>
                              </a:cubicBezTo>
                              <a:cubicBezTo>
                                <a:pt x="138765" y="616665"/>
                                <a:pt x="112224" y="580097"/>
                                <a:pt x="98382" y="538188"/>
                              </a:cubicBezTo>
                              <a:lnTo>
                                <a:pt x="0" y="579586"/>
                              </a:lnTo>
                              <a:cubicBezTo>
                                <a:pt x="13072" y="620385"/>
                                <a:pt x="34860" y="657855"/>
                                <a:pt x="63862" y="689403"/>
                              </a:cubicBezTo>
                              <a:cubicBezTo>
                                <a:pt x="93262" y="721043"/>
                                <a:pt x="129456" y="745617"/>
                                <a:pt x="169723" y="761273"/>
                              </a:cubicBezTo>
                              <a:cubicBezTo>
                                <a:pt x="214472" y="778574"/>
                                <a:pt x="262127" y="787163"/>
                                <a:pt x="310104" y="786571"/>
                              </a:cubicBezTo>
                              <a:cubicBezTo>
                                <a:pt x="369363" y="786571"/>
                                <a:pt x="421143" y="777372"/>
                                <a:pt x="464869" y="758398"/>
                              </a:cubicBezTo>
                              <a:cubicBezTo>
                                <a:pt x="508594" y="739424"/>
                                <a:pt x="541963" y="714701"/>
                                <a:pt x="565552" y="681928"/>
                              </a:cubicBezTo>
                              <a:cubicBezTo>
                                <a:pt x="589549" y="648230"/>
                                <a:pt x="602057" y="607713"/>
                                <a:pt x="601222" y="566362"/>
                              </a:cubicBezTo>
                              <a:cubicBezTo>
                                <a:pt x="601746" y="533002"/>
                                <a:pt x="592984" y="500161"/>
                                <a:pt x="575908" y="471493"/>
                              </a:cubicBezTo>
                              <a:cubicBezTo>
                                <a:pt x="559413" y="443895"/>
                                <a:pt x="534098" y="419747"/>
                                <a:pt x="499964" y="399048"/>
                              </a:cubicBezTo>
                              <a:cubicBezTo>
                                <a:pt x="466595" y="378350"/>
                                <a:pt x="423445" y="361101"/>
                                <a:pt x="372240" y="347302"/>
                              </a:cubicBezTo>
                              <a:lnTo>
                                <a:pt x="278461" y="322004"/>
                              </a:lnTo>
                              <a:cubicBezTo>
                                <a:pt x="234736" y="309929"/>
                                <a:pt x="201366" y="295555"/>
                                <a:pt x="177778" y="279456"/>
                              </a:cubicBezTo>
                              <a:cubicBezTo>
                                <a:pt x="154189" y="263358"/>
                                <a:pt x="143258" y="238634"/>
                                <a:pt x="143258" y="205862"/>
                              </a:cubicBezTo>
                              <a:cubicBezTo>
                                <a:pt x="143258" y="173089"/>
                                <a:pt x="157641" y="149516"/>
                                <a:pt x="186408" y="130542"/>
                              </a:cubicBezTo>
                              <a:cubicBezTo>
                                <a:pt x="215174" y="111568"/>
                                <a:pt x="253146" y="102369"/>
                                <a:pt x="300899" y="102369"/>
                              </a:cubicBezTo>
                              <a:cubicBezTo>
                                <a:pt x="348651" y="102369"/>
                                <a:pt x="386623" y="112718"/>
                                <a:pt x="419417" y="133417"/>
                              </a:cubicBezTo>
                              <a:cubicBezTo>
                                <a:pt x="452211" y="154115"/>
                                <a:pt x="475800" y="186313"/>
                                <a:pt x="488457" y="229435"/>
                              </a:cubicBezTo>
                              <a:lnTo>
                                <a:pt x="587990" y="192638"/>
                              </a:lnTo>
                              <a:cubicBezTo>
                                <a:pt x="576742" y="153075"/>
                                <a:pt x="556456" y="116662"/>
                                <a:pt x="528731" y="86270"/>
                              </a:cubicBezTo>
                              <a:cubicBezTo>
                                <a:pt x="501580" y="57769"/>
                                <a:pt x="468344" y="35760"/>
                                <a:pt x="431499" y="21874"/>
                              </a:cubicBezTo>
                              <a:cubicBezTo>
                                <a:pt x="389408" y="6902"/>
                                <a:pt x="344998" y="-497"/>
                                <a:pt x="300324" y="26"/>
                              </a:cubicBezTo>
                              <a:cubicBezTo>
                                <a:pt x="245667" y="26"/>
                                <a:pt x="197914" y="8650"/>
                                <a:pt x="156490" y="27049"/>
                              </a:cubicBezTo>
                              <a:cubicBezTo>
                                <a:pt x="115066" y="45448"/>
                                <a:pt x="83423" y="70171"/>
                                <a:pt x="60985" y="102944"/>
                              </a:cubicBezTo>
                              <a:cubicBezTo>
                                <a:pt x="37891" y="135504"/>
                                <a:pt x="25798" y="174578"/>
                                <a:pt x="26465" y="214486"/>
                              </a:cubicBezTo>
                              <a:cubicBezTo>
                                <a:pt x="24624" y="281584"/>
                                <a:pt x="59162" y="344450"/>
                                <a:pt x="116793" y="378925"/>
                              </a:cubicBezTo>
                              <a:cubicBezTo>
                                <a:pt x="151405" y="400313"/>
                                <a:pt x="189026" y="416400"/>
                                <a:pt x="228407" y="426646"/>
                              </a:cubicBezTo>
                              <a:lnTo>
                                <a:pt x="321611" y="451944"/>
                              </a:lnTo>
                              <a:cubicBezTo>
                                <a:pt x="354232" y="459804"/>
                                <a:pt x="386019" y="470780"/>
                                <a:pt x="416541" y="484717"/>
                              </a:cubicBezTo>
                              <a:cubicBezTo>
                                <a:pt x="440705" y="496216"/>
                                <a:pt x="458540" y="509440"/>
                                <a:pt x="469471" y="524389"/>
                              </a:cubicBezTo>
                              <a:cubicBezTo>
                                <a:pt x="480909" y="539195"/>
                                <a:pt x="486990" y="557432"/>
                                <a:pt x="486731" y="576136"/>
                              </a:cubicBezTo>
                              <a:cubicBezTo>
                                <a:pt x="486731" y="608909"/>
                                <a:pt x="470622" y="634782"/>
                                <a:pt x="438403" y="654330"/>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615015" name="Forma libre 177615015">
                        <a:extLst>
                          <a:ext uri="{FF2B5EF4-FFF2-40B4-BE49-F238E27FC236}">
                            <a16:creationId xmlns:a16="http://schemas.microsoft.com/office/drawing/2014/main" id="{159CC178-26DA-8F32-F589-977B8F0EBD2C}"/>
                          </a:ext>
                        </a:extLst>
                      </wps:cNvPr>
                      <wps:cNvSpPr/>
                      <wps:spPr>
                        <a:xfrm>
                          <a:off x="2511326" y="336927"/>
                          <a:ext cx="563825" cy="762971"/>
                        </a:xfrm>
                        <a:custGeom>
                          <a:avLst/>
                          <a:gdLst>
                            <a:gd name="connsiteX0" fmla="*/ 112190 w 563825"/>
                            <a:gd name="connsiteY0" fmla="*/ 492741 h 762971"/>
                            <a:gd name="connsiteX1" fmla="*/ 282488 w 563825"/>
                            <a:gd name="connsiteY1" fmla="*/ 492741 h 762971"/>
                            <a:gd name="connsiteX2" fmla="*/ 432074 w 563825"/>
                            <a:gd name="connsiteY2" fmla="*/ 463418 h 762971"/>
                            <a:gd name="connsiteX3" fmla="*/ 529306 w 563825"/>
                            <a:gd name="connsiteY3" fmla="*/ 378324 h 762971"/>
                            <a:gd name="connsiteX4" fmla="*/ 563826 w 563825"/>
                            <a:gd name="connsiteY4" fmla="*/ 247808 h 762971"/>
                            <a:gd name="connsiteX5" fmla="*/ 488457 w 563825"/>
                            <a:gd name="connsiteY5" fmla="*/ 66120 h 762971"/>
                            <a:gd name="connsiteX6" fmla="*/ 281337 w 563825"/>
                            <a:gd name="connsiteY6" fmla="*/ 0 h 762971"/>
                            <a:gd name="connsiteX7" fmla="*/ 0 w 563825"/>
                            <a:gd name="connsiteY7" fmla="*/ 0 h 762971"/>
                            <a:gd name="connsiteX8" fmla="*/ 0 w 563825"/>
                            <a:gd name="connsiteY8" fmla="*/ 762972 h 762971"/>
                            <a:gd name="connsiteX9" fmla="*/ 112190 w 563825"/>
                            <a:gd name="connsiteY9" fmla="*/ 762972 h 762971"/>
                            <a:gd name="connsiteX10" fmla="*/ 272707 w 563825"/>
                            <a:gd name="connsiteY10" fmla="*/ 101768 h 762971"/>
                            <a:gd name="connsiteX11" fmla="*/ 399856 w 563825"/>
                            <a:gd name="connsiteY11" fmla="*/ 137990 h 762971"/>
                            <a:gd name="connsiteX12" fmla="*/ 445883 w 563825"/>
                            <a:gd name="connsiteY12" fmla="*/ 247808 h 762971"/>
                            <a:gd name="connsiteX13" fmla="*/ 399856 w 563825"/>
                            <a:gd name="connsiteY13" fmla="*/ 356475 h 762971"/>
                            <a:gd name="connsiteX14" fmla="*/ 272707 w 563825"/>
                            <a:gd name="connsiteY14" fmla="*/ 393273 h 762971"/>
                            <a:gd name="connsiteX15" fmla="*/ 112190 w 563825"/>
                            <a:gd name="connsiteY15" fmla="*/ 393273 h 762971"/>
                            <a:gd name="connsiteX16" fmla="*/ 112190 w 563825"/>
                            <a:gd name="connsiteY16" fmla="*/ 101768 h 762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3825" h="762971">
                              <a:moveTo>
                                <a:pt x="112190" y="492741"/>
                              </a:moveTo>
                              <a:lnTo>
                                <a:pt x="282488" y="492741"/>
                              </a:lnTo>
                              <a:cubicBezTo>
                                <a:pt x="340597" y="492741"/>
                                <a:pt x="390650" y="482966"/>
                                <a:pt x="432074" y="463418"/>
                              </a:cubicBezTo>
                              <a:cubicBezTo>
                                <a:pt x="472169" y="445255"/>
                                <a:pt x="505999" y="415650"/>
                                <a:pt x="529306" y="378324"/>
                              </a:cubicBezTo>
                              <a:cubicBezTo>
                                <a:pt x="552319" y="341526"/>
                                <a:pt x="563826" y="297829"/>
                                <a:pt x="563826" y="247808"/>
                              </a:cubicBezTo>
                              <a:cubicBezTo>
                                <a:pt x="563826" y="170763"/>
                                <a:pt x="538511" y="110392"/>
                                <a:pt x="488457" y="66120"/>
                              </a:cubicBezTo>
                              <a:cubicBezTo>
                                <a:pt x="438403" y="21848"/>
                                <a:pt x="369363" y="0"/>
                                <a:pt x="281337" y="0"/>
                              </a:cubicBezTo>
                              <a:lnTo>
                                <a:pt x="0" y="0"/>
                              </a:lnTo>
                              <a:lnTo>
                                <a:pt x="0" y="762972"/>
                              </a:lnTo>
                              <a:lnTo>
                                <a:pt x="112190" y="762972"/>
                              </a:lnTo>
                              <a:close/>
                              <a:moveTo>
                                <a:pt x="272707" y="101768"/>
                              </a:moveTo>
                              <a:cubicBezTo>
                                <a:pt x="326789" y="101768"/>
                                <a:pt x="369363" y="113842"/>
                                <a:pt x="399856" y="137990"/>
                              </a:cubicBezTo>
                              <a:cubicBezTo>
                                <a:pt x="430349" y="162139"/>
                                <a:pt x="445883" y="198936"/>
                                <a:pt x="445883" y="247808"/>
                              </a:cubicBezTo>
                              <a:cubicBezTo>
                                <a:pt x="445883" y="296679"/>
                                <a:pt x="430349" y="331752"/>
                                <a:pt x="399856" y="356475"/>
                              </a:cubicBezTo>
                              <a:cubicBezTo>
                                <a:pt x="369363" y="381199"/>
                                <a:pt x="326789" y="393273"/>
                                <a:pt x="272707" y="393273"/>
                              </a:cubicBezTo>
                              <a:lnTo>
                                <a:pt x="112190" y="393273"/>
                              </a:lnTo>
                              <a:lnTo>
                                <a:pt x="112190" y="101768"/>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2296664" name="Forma libre 1212296664">
                        <a:extLst>
                          <a:ext uri="{FF2B5EF4-FFF2-40B4-BE49-F238E27FC236}">
                            <a16:creationId xmlns:a16="http://schemas.microsoft.com/office/drawing/2014/main" id="{E2397993-FFE6-5B53-28DE-39620633F9D1}"/>
                          </a:ext>
                        </a:extLst>
                      </wps:cNvPr>
                      <wps:cNvSpPr/>
                      <wps:spPr>
                        <a:xfrm>
                          <a:off x="3347283" y="336927"/>
                          <a:ext cx="521250" cy="762971"/>
                        </a:xfrm>
                        <a:custGeom>
                          <a:avLst/>
                          <a:gdLst>
                            <a:gd name="connsiteX0" fmla="*/ 521251 w 521250"/>
                            <a:gd name="connsiteY0" fmla="*/ 661779 h 762971"/>
                            <a:gd name="connsiteX1" fmla="*/ 112190 w 521250"/>
                            <a:gd name="connsiteY1" fmla="*/ 661779 h 762971"/>
                            <a:gd name="connsiteX2" fmla="*/ 112190 w 521250"/>
                            <a:gd name="connsiteY2" fmla="*/ 426045 h 762971"/>
                            <a:gd name="connsiteX3" fmla="*/ 476375 w 521250"/>
                            <a:gd name="connsiteY3" fmla="*/ 426045 h 762971"/>
                            <a:gd name="connsiteX4" fmla="*/ 476375 w 521250"/>
                            <a:gd name="connsiteY4" fmla="*/ 326002 h 762971"/>
                            <a:gd name="connsiteX5" fmla="*/ 112190 w 521250"/>
                            <a:gd name="connsiteY5" fmla="*/ 326002 h 762971"/>
                            <a:gd name="connsiteX6" fmla="*/ 112190 w 521250"/>
                            <a:gd name="connsiteY6" fmla="*/ 101768 h 762971"/>
                            <a:gd name="connsiteX7" fmla="*/ 521251 w 521250"/>
                            <a:gd name="connsiteY7" fmla="*/ 101768 h 762971"/>
                            <a:gd name="connsiteX8" fmla="*/ 521251 w 521250"/>
                            <a:gd name="connsiteY8" fmla="*/ 0 h 762971"/>
                            <a:gd name="connsiteX9" fmla="*/ 112190 w 521250"/>
                            <a:gd name="connsiteY9" fmla="*/ 0 h 762971"/>
                            <a:gd name="connsiteX10" fmla="*/ 47177 w 521250"/>
                            <a:gd name="connsiteY10" fmla="*/ 0 h 762971"/>
                            <a:gd name="connsiteX11" fmla="*/ 0 w 521250"/>
                            <a:gd name="connsiteY11" fmla="*/ 0 h 762971"/>
                            <a:gd name="connsiteX12" fmla="*/ 0 w 521250"/>
                            <a:gd name="connsiteY12" fmla="*/ 762972 h 762971"/>
                            <a:gd name="connsiteX13" fmla="*/ 47177 w 521250"/>
                            <a:gd name="connsiteY13" fmla="*/ 762972 h 762971"/>
                            <a:gd name="connsiteX14" fmla="*/ 112190 w 521250"/>
                            <a:gd name="connsiteY14" fmla="*/ 762972 h 762971"/>
                            <a:gd name="connsiteX15" fmla="*/ 521251 w 521250"/>
                            <a:gd name="connsiteY15" fmla="*/ 762972 h 762971"/>
                            <a:gd name="connsiteX16" fmla="*/ 521251 w 521250"/>
                            <a:gd name="connsiteY16" fmla="*/ 661779 h 762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21250" h="762971">
                              <a:moveTo>
                                <a:pt x="521251" y="661779"/>
                              </a:moveTo>
                              <a:lnTo>
                                <a:pt x="112190" y="661779"/>
                              </a:lnTo>
                              <a:lnTo>
                                <a:pt x="112190" y="426045"/>
                              </a:lnTo>
                              <a:lnTo>
                                <a:pt x="476375" y="426045"/>
                              </a:lnTo>
                              <a:lnTo>
                                <a:pt x="476375" y="326002"/>
                              </a:lnTo>
                              <a:lnTo>
                                <a:pt x="112190" y="326002"/>
                              </a:lnTo>
                              <a:lnTo>
                                <a:pt x="112190" y="101768"/>
                              </a:lnTo>
                              <a:lnTo>
                                <a:pt x="521251" y="101768"/>
                              </a:lnTo>
                              <a:lnTo>
                                <a:pt x="521251" y="0"/>
                              </a:lnTo>
                              <a:lnTo>
                                <a:pt x="112190" y="0"/>
                              </a:lnTo>
                              <a:lnTo>
                                <a:pt x="47177" y="0"/>
                              </a:lnTo>
                              <a:lnTo>
                                <a:pt x="0" y="0"/>
                              </a:lnTo>
                              <a:lnTo>
                                <a:pt x="0" y="762972"/>
                              </a:lnTo>
                              <a:lnTo>
                                <a:pt x="47177" y="762972"/>
                              </a:lnTo>
                              <a:lnTo>
                                <a:pt x="112190" y="762972"/>
                              </a:lnTo>
                              <a:lnTo>
                                <a:pt x="521251" y="762972"/>
                              </a:lnTo>
                              <a:lnTo>
                                <a:pt x="521251" y="661779"/>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037006" name="Forma libre 1550037006">
                        <a:extLst>
                          <a:ext uri="{FF2B5EF4-FFF2-40B4-BE49-F238E27FC236}">
                            <a16:creationId xmlns:a16="http://schemas.microsoft.com/office/drawing/2014/main" id="{DF039AF8-0F1C-BCC6-378E-7E0607642953}"/>
                          </a:ext>
                        </a:extLst>
                      </wps:cNvPr>
                      <wps:cNvSpPr/>
                      <wps:spPr>
                        <a:xfrm>
                          <a:off x="3930095" y="535270"/>
                          <a:ext cx="475224" cy="564628"/>
                        </a:xfrm>
                        <a:custGeom>
                          <a:avLst/>
                          <a:gdLst>
                            <a:gd name="connsiteX0" fmla="*/ 107012 w 475224"/>
                            <a:gd name="connsiteY0" fmla="*/ 236327 h 564628"/>
                            <a:gd name="connsiteX1" fmla="*/ 145559 w 475224"/>
                            <a:gd name="connsiteY1" fmla="*/ 132834 h 564628"/>
                            <a:gd name="connsiteX2" fmla="*/ 245092 w 475224"/>
                            <a:gd name="connsiteY2" fmla="*/ 94887 h 564628"/>
                            <a:gd name="connsiteX3" fmla="*/ 333693 w 475224"/>
                            <a:gd name="connsiteY3" fmla="*/ 132259 h 564628"/>
                            <a:gd name="connsiteX4" fmla="*/ 367638 w 475224"/>
                            <a:gd name="connsiteY4" fmla="*/ 232302 h 564628"/>
                            <a:gd name="connsiteX5" fmla="*/ 367638 w 475224"/>
                            <a:gd name="connsiteY5" fmla="*/ 564629 h 564628"/>
                            <a:gd name="connsiteX6" fmla="*/ 475225 w 475224"/>
                            <a:gd name="connsiteY6" fmla="*/ 564629 h 564628"/>
                            <a:gd name="connsiteX7" fmla="*/ 475225 w 475224"/>
                            <a:gd name="connsiteY7" fmla="*/ 215053 h 564628"/>
                            <a:gd name="connsiteX8" fmla="*/ 448759 w 475224"/>
                            <a:gd name="connsiteY8" fmla="*/ 101211 h 564628"/>
                            <a:gd name="connsiteX9" fmla="*/ 376268 w 475224"/>
                            <a:gd name="connsiteY9" fmla="*/ 26466 h 564628"/>
                            <a:gd name="connsiteX10" fmla="*/ 163970 w 475224"/>
                            <a:gd name="connsiteY10" fmla="*/ 29916 h 564628"/>
                            <a:gd name="connsiteX11" fmla="*/ 107012 w 475224"/>
                            <a:gd name="connsiteY11" fmla="*/ 93162 h 564628"/>
                            <a:gd name="connsiteX12" fmla="*/ 107012 w 475224"/>
                            <a:gd name="connsiteY12" fmla="*/ 10942 h 564628"/>
                            <a:gd name="connsiteX13" fmla="*/ 0 w 475224"/>
                            <a:gd name="connsiteY13" fmla="*/ 10942 h 564628"/>
                            <a:gd name="connsiteX14" fmla="*/ 0 w 475224"/>
                            <a:gd name="connsiteY14" fmla="*/ 564629 h 564628"/>
                            <a:gd name="connsiteX15" fmla="*/ 107012 w 475224"/>
                            <a:gd name="connsiteY15" fmla="*/ 564629 h 564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5224" h="564628">
                              <a:moveTo>
                                <a:pt x="107012" y="236327"/>
                              </a:moveTo>
                              <a:cubicBezTo>
                                <a:pt x="107012" y="192055"/>
                                <a:pt x="119669" y="157557"/>
                                <a:pt x="145559" y="132834"/>
                              </a:cubicBezTo>
                              <a:cubicBezTo>
                                <a:pt x="171449" y="108111"/>
                                <a:pt x="204819" y="94887"/>
                                <a:pt x="245092" y="94887"/>
                              </a:cubicBezTo>
                              <a:cubicBezTo>
                                <a:pt x="278685" y="93742"/>
                                <a:pt x="311082" y="107409"/>
                                <a:pt x="333693" y="132259"/>
                              </a:cubicBezTo>
                              <a:cubicBezTo>
                                <a:pt x="356131" y="156982"/>
                                <a:pt x="367638" y="190330"/>
                                <a:pt x="367638" y="232302"/>
                              </a:cubicBezTo>
                              <a:lnTo>
                                <a:pt x="367638" y="564629"/>
                              </a:lnTo>
                              <a:lnTo>
                                <a:pt x="475225" y="564629"/>
                              </a:lnTo>
                              <a:lnTo>
                                <a:pt x="475225" y="215053"/>
                              </a:lnTo>
                              <a:cubicBezTo>
                                <a:pt x="475225" y="171356"/>
                                <a:pt x="466595" y="133409"/>
                                <a:pt x="448759" y="101211"/>
                              </a:cubicBezTo>
                              <a:cubicBezTo>
                                <a:pt x="432247" y="69882"/>
                                <a:pt x="407088" y="43939"/>
                                <a:pt x="376268" y="26466"/>
                              </a:cubicBezTo>
                              <a:cubicBezTo>
                                <a:pt x="309880" y="-10015"/>
                                <a:pt x="229138" y="-8704"/>
                                <a:pt x="163970" y="29916"/>
                              </a:cubicBezTo>
                              <a:cubicBezTo>
                                <a:pt x="139501" y="45331"/>
                                <a:pt x="119784" y="67225"/>
                                <a:pt x="107012" y="93162"/>
                              </a:cubicBezTo>
                              <a:lnTo>
                                <a:pt x="107012" y="10942"/>
                              </a:lnTo>
                              <a:lnTo>
                                <a:pt x="0" y="10942"/>
                              </a:lnTo>
                              <a:lnTo>
                                <a:pt x="0" y="564629"/>
                              </a:lnTo>
                              <a:lnTo>
                                <a:pt x="107012" y="564629"/>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8452587" name="Forma libre 468452587">
                        <a:extLst>
                          <a:ext uri="{FF2B5EF4-FFF2-40B4-BE49-F238E27FC236}">
                            <a16:creationId xmlns:a16="http://schemas.microsoft.com/office/drawing/2014/main" id="{65624190-1579-FE7D-26BD-75562C71BC3B}"/>
                          </a:ext>
                        </a:extLst>
                      </wps:cNvPr>
                      <wps:cNvSpPr/>
                      <wps:spPr>
                        <a:xfrm>
                          <a:off x="4474900" y="535248"/>
                          <a:ext cx="521901" cy="576762"/>
                        </a:xfrm>
                        <a:custGeom>
                          <a:avLst/>
                          <a:gdLst>
                            <a:gd name="connsiteX0" fmla="*/ 512081 w 521901"/>
                            <a:gd name="connsiteY0" fmla="*/ 438160 h 576762"/>
                            <a:gd name="connsiteX1" fmla="*/ 429233 w 521901"/>
                            <a:gd name="connsiteY1" fmla="*/ 386988 h 576762"/>
                            <a:gd name="connsiteX2" fmla="*/ 387809 w 521901"/>
                            <a:gd name="connsiteY2" fmla="*/ 442184 h 576762"/>
                            <a:gd name="connsiteX3" fmla="*/ 334303 w 521901"/>
                            <a:gd name="connsiteY3" fmla="*/ 472657 h 576762"/>
                            <a:gd name="connsiteX4" fmla="*/ 271592 w 521901"/>
                            <a:gd name="connsiteY4" fmla="*/ 481857 h 576762"/>
                            <a:gd name="connsiteX5" fmla="*/ 187593 w 521901"/>
                            <a:gd name="connsiteY5" fmla="*/ 460008 h 576762"/>
                            <a:gd name="connsiteX6" fmla="*/ 128909 w 521901"/>
                            <a:gd name="connsiteY6" fmla="*/ 395038 h 576762"/>
                            <a:gd name="connsiteX7" fmla="*/ 108773 w 521901"/>
                            <a:gd name="connsiteY7" fmla="*/ 312818 h 576762"/>
                            <a:gd name="connsiteX8" fmla="*/ 520711 w 521901"/>
                            <a:gd name="connsiteY8" fmla="*/ 312818 h 576762"/>
                            <a:gd name="connsiteX9" fmla="*/ 521861 w 521901"/>
                            <a:gd name="connsiteY9" fmla="*/ 297869 h 576762"/>
                            <a:gd name="connsiteX10" fmla="*/ 521861 w 521901"/>
                            <a:gd name="connsiteY10" fmla="*/ 283495 h 576762"/>
                            <a:gd name="connsiteX11" fmla="*/ 489067 w 521901"/>
                            <a:gd name="connsiteY11" fmla="*/ 134581 h 576762"/>
                            <a:gd name="connsiteX12" fmla="*/ 265838 w 521901"/>
                            <a:gd name="connsiteY12" fmla="*/ 40 h 576762"/>
                            <a:gd name="connsiteX13" fmla="*/ 158251 w 521901"/>
                            <a:gd name="connsiteY13" fmla="*/ 20164 h 576762"/>
                            <a:gd name="connsiteX14" fmla="*/ 74253 w 521901"/>
                            <a:gd name="connsiteY14" fmla="*/ 78810 h 576762"/>
                            <a:gd name="connsiteX15" fmla="*/ 19021 w 521901"/>
                            <a:gd name="connsiteY15" fmla="*/ 169653 h 576762"/>
                            <a:gd name="connsiteX16" fmla="*/ 35 w 521901"/>
                            <a:gd name="connsiteY16" fmla="*/ 288095 h 576762"/>
                            <a:gd name="connsiteX17" fmla="*/ 34555 w 521901"/>
                            <a:gd name="connsiteY17" fmla="*/ 438735 h 576762"/>
                            <a:gd name="connsiteX18" fmla="*/ 130635 w 521901"/>
                            <a:gd name="connsiteY18" fmla="*/ 539928 h 576762"/>
                            <a:gd name="connsiteX19" fmla="*/ 271592 w 521901"/>
                            <a:gd name="connsiteY19" fmla="*/ 576725 h 576762"/>
                            <a:gd name="connsiteX20" fmla="*/ 364796 w 521901"/>
                            <a:gd name="connsiteY20" fmla="*/ 562926 h 576762"/>
                            <a:gd name="connsiteX21" fmla="*/ 447643 w 521901"/>
                            <a:gd name="connsiteY21" fmla="*/ 518079 h 576762"/>
                            <a:gd name="connsiteX22" fmla="*/ 512081 w 521901"/>
                            <a:gd name="connsiteY22" fmla="*/ 438160 h 576762"/>
                            <a:gd name="connsiteX23" fmla="*/ 149621 w 521901"/>
                            <a:gd name="connsiteY23" fmla="*/ 141480 h 576762"/>
                            <a:gd name="connsiteX24" fmla="*/ 199675 w 521901"/>
                            <a:gd name="connsiteY24" fmla="*/ 102958 h 576762"/>
                            <a:gd name="connsiteX25" fmla="*/ 264688 w 521901"/>
                            <a:gd name="connsiteY25" fmla="*/ 90884 h 576762"/>
                            <a:gd name="connsiteX26" fmla="*/ 372275 w 521901"/>
                            <a:gd name="connsiteY26" fmla="*/ 138605 h 576762"/>
                            <a:gd name="connsiteX27" fmla="*/ 410822 w 521901"/>
                            <a:gd name="connsiteY27" fmla="*/ 233474 h 576762"/>
                            <a:gd name="connsiteX28" fmla="*/ 112225 w 521901"/>
                            <a:gd name="connsiteY28" fmla="*/ 233474 h 576762"/>
                            <a:gd name="connsiteX29" fmla="*/ 118553 w 521901"/>
                            <a:gd name="connsiteY29" fmla="*/ 203576 h 576762"/>
                            <a:gd name="connsiteX30" fmla="*/ 149621 w 521901"/>
                            <a:gd name="connsiteY30" fmla="*/ 141480 h 576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21901" h="576762">
                              <a:moveTo>
                                <a:pt x="512081" y="438160"/>
                              </a:moveTo>
                              <a:lnTo>
                                <a:pt x="429233" y="386988"/>
                              </a:lnTo>
                              <a:cubicBezTo>
                                <a:pt x="418952" y="407784"/>
                                <a:pt x="404908" y="426499"/>
                                <a:pt x="387809" y="442184"/>
                              </a:cubicBezTo>
                              <a:cubicBezTo>
                                <a:pt x="372350" y="456041"/>
                                <a:pt x="354106" y="466430"/>
                                <a:pt x="334303" y="472657"/>
                              </a:cubicBezTo>
                              <a:cubicBezTo>
                                <a:pt x="313953" y="478729"/>
                                <a:pt x="292827" y="481828"/>
                                <a:pt x="271592" y="481857"/>
                              </a:cubicBezTo>
                              <a:cubicBezTo>
                                <a:pt x="242135" y="482276"/>
                                <a:pt x="213109" y="474727"/>
                                <a:pt x="187593" y="460008"/>
                              </a:cubicBezTo>
                              <a:cubicBezTo>
                                <a:pt x="162031" y="444634"/>
                                <a:pt x="141607" y="422020"/>
                                <a:pt x="128909" y="395038"/>
                              </a:cubicBezTo>
                              <a:cubicBezTo>
                                <a:pt x="117098" y="369136"/>
                                <a:pt x="110268" y="341244"/>
                                <a:pt x="108773" y="312818"/>
                              </a:cubicBezTo>
                              <a:lnTo>
                                <a:pt x="520711" y="312818"/>
                              </a:lnTo>
                              <a:cubicBezTo>
                                <a:pt x="521649" y="307891"/>
                                <a:pt x="522034" y="302877"/>
                                <a:pt x="521861" y="297869"/>
                              </a:cubicBezTo>
                              <a:lnTo>
                                <a:pt x="521861" y="283495"/>
                              </a:lnTo>
                              <a:cubicBezTo>
                                <a:pt x="521861" y="226574"/>
                                <a:pt x="510930" y="177128"/>
                                <a:pt x="489067" y="134581"/>
                              </a:cubicBezTo>
                              <a:cubicBezTo>
                                <a:pt x="446671" y="50625"/>
                                <a:pt x="359922" y="-1656"/>
                                <a:pt x="265838" y="40"/>
                              </a:cubicBezTo>
                              <a:cubicBezTo>
                                <a:pt x="229011" y="-282"/>
                                <a:pt x="192472" y="6554"/>
                                <a:pt x="158251" y="20164"/>
                              </a:cubicBezTo>
                              <a:cubicBezTo>
                                <a:pt x="126447" y="33612"/>
                                <a:pt x="97830" y="53592"/>
                                <a:pt x="74253" y="78810"/>
                              </a:cubicBezTo>
                              <a:cubicBezTo>
                                <a:pt x="49669" y="104884"/>
                                <a:pt x="30850" y="135834"/>
                                <a:pt x="19021" y="169653"/>
                              </a:cubicBezTo>
                              <a:cubicBezTo>
                                <a:pt x="5886" y="207739"/>
                                <a:pt x="-535" y="247813"/>
                                <a:pt x="35" y="288095"/>
                              </a:cubicBezTo>
                              <a:cubicBezTo>
                                <a:pt x="35" y="345016"/>
                                <a:pt x="11541" y="395613"/>
                                <a:pt x="34555" y="438735"/>
                              </a:cubicBezTo>
                              <a:cubicBezTo>
                                <a:pt x="56682" y="480638"/>
                                <a:pt x="89925" y="515647"/>
                                <a:pt x="130635" y="539928"/>
                              </a:cubicBezTo>
                              <a:cubicBezTo>
                                <a:pt x="173377" y="564823"/>
                                <a:pt x="222125" y="577547"/>
                                <a:pt x="271592" y="576725"/>
                              </a:cubicBezTo>
                              <a:cubicBezTo>
                                <a:pt x="303172" y="576731"/>
                                <a:pt x="334573" y="572079"/>
                                <a:pt x="364796" y="562926"/>
                              </a:cubicBezTo>
                              <a:cubicBezTo>
                                <a:pt x="395075" y="553525"/>
                                <a:pt x="423220" y="538289"/>
                                <a:pt x="447643" y="518079"/>
                              </a:cubicBezTo>
                              <a:cubicBezTo>
                                <a:pt x="473982" y="495748"/>
                                <a:pt x="495851" y="468632"/>
                                <a:pt x="512081" y="438160"/>
                              </a:cubicBezTo>
                              <a:close/>
                              <a:moveTo>
                                <a:pt x="149621" y="141480"/>
                              </a:moveTo>
                              <a:cubicBezTo>
                                <a:pt x="162779" y="124617"/>
                                <a:pt x="179999" y="111364"/>
                                <a:pt x="199675" y="102958"/>
                              </a:cubicBezTo>
                              <a:cubicBezTo>
                                <a:pt x="220347" y="94713"/>
                                <a:pt x="242434" y="90608"/>
                                <a:pt x="264688" y="90884"/>
                              </a:cubicBezTo>
                              <a:cubicBezTo>
                                <a:pt x="305945" y="89625"/>
                                <a:pt x="345533" y="107184"/>
                                <a:pt x="372275" y="138605"/>
                              </a:cubicBezTo>
                              <a:cubicBezTo>
                                <a:pt x="392412" y="161604"/>
                                <a:pt x="405069" y="193227"/>
                                <a:pt x="410822" y="233474"/>
                              </a:cubicBezTo>
                              <a:lnTo>
                                <a:pt x="112225" y="233474"/>
                              </a:lnTo>
                              <a:cubicBezTo>
                                <a:pt x="113605" y="223366"/>
                                <a:pt x="115717" y="213373"/>
                                <a:pt x="118553" y="203576"/>
                              </a:cubicBezTo>
                              <a:cubicBezTo>
                                <a:pt x="124899" y="181106"/>
                                <a:pt x="135439" y="160034"/>
                                <a:pt x="149621" y="141480"/>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3399215" name="Forma libre 953399215">
                        <a:extLst>
                          <a:ext uri="{FF2B5EF4-FFF2-40B4-BE49-F238E27FC236}">
                            <a16:creationId xmlns:a16="http://schemas.microsoft.com/office/drawing/2014/main" id="{DA147F59-C501-2CEC-F863-B2D6A30B2501}"/>
                          </a:ext>
                        </a:extLst>
                      </wps:cNvPr>
                      <wps:cNvSpPr/>
                      <wps:spPr>
                        <a:xfrm>
                          <a:off x="5068678" y="535278"/>
                          <a:ext cx="288816" cy="564621"/>
                        </a:xfrm>
                        <a:custGeom>
                          <a:avLst/>
                          <a:gdLst>
                            <a:gd name="connsiteX0" fmla="*/ 288817 w 288816"/>
                            <a:gd name="connsiteY0" fmla="*/ 113278 h 564621"/>
                            <a:gd name="connsiteX1" fmla="*/ 288817 w 288816"/>
                            <a:gd name="connsiteY1" fmla="*/ 10 h 564621"/>
                            <a:gd name="connsiteX2" fmla="*/ 257174 w 288816"/>
                            <a:gd name="connsiteY2" fmla="*/ 10 h 564621"/>
                            <a:gd name="connsiteX3" fmla="*/ 169148 w 288816"/>
                            <a:gd name="connsiteY3" fmla="*/ 25309 h 564621"/>
                            <a:gd name="connsiteX4" fmla="*/ 107012 w 288816"/>
                            <a:gd name="connsiteY4" fmla="*/ 101778 h 564621"/>
                            <a:gd name="connsiteX5" fmla="*/ 107012 w 288816"/>
                            <a:gd name="connsiteY5" fmla="*/ 10935 h 564621"/>
                            <a:gd name="connsiteX6" fmla="*/ 0 w 288816"/>
                            <a:gd name="connsiteY6" fmla="*/ 10935 h 564621"/>
                            <a:gd name="connsiteX7" fmla="*/ 0 w 288816"/>
                            <a:gd name="connsiteY7" fmla="*/ 564621 h 564621"/>
                            <a:gd name="connsiteX8" fmla="*/ 107012 w 288816"/>
                            <a:gd name="connsiteY8" fmla="*/ 564621 h 564621"/>
                            <a:gd name="connsiteX9" fmla="*/ 107012 w 288816"/>
                            <a:gd name="connsiteY9" fmla="*/ 269092 h 564621"/>
                            <a:gd name="connsiteX10" fmla="*/ 142682 w 288816"/>
                            <a:gd name="connsiteY10" fmla="*/ 155825 h 564621"/>
                            <a:gd name="connsiteX11" fmla="*/ 234160 w 288816"/>
                            <a:gd name="connsiteY11" fmla="*/ 113278 h 564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8816" h="564621">
                              <a:moveTo>
                                <a:pt x="288817" y="113278"/>
                              </a:moveTo>
                              <a:lnTo>
                                <a:pt x="288817" y="10"/>
                              </a:lnTo>
                              <a:lnTo>
                                <a:pt x="257174" y="10"/>
                              </a:lnTo>
                              <a:cubicBezTo>
                                <a:pt x="225990" y="-346"/>
                                <a:pt x="195383" y="8451"/>
                                <a:pt x="169148" y="25309"/>
                              </a:cubicBezTo>
                              <a:cubicBezTo>
                                <a:pt x="141526" y="44317"/>
                                <a:pt x="119957" y="70863"/>
                                <a:pt x="107012" y="101778"/>
                              </a:cubicBezTo>
                              <a:lnTo>
                                <a:pt x="107012" y="10935"/>
                              </a:lnTo>
                              <a:lnTo>
                                <a:pt x="0" y="10935"/>
                              </a:lnTo>
                              <a:lnTo>
                                <a:pt x="0" y="564621"/>
                              </a:lnTo>
                              <a:lnTo>
                                <a:pt x="107012" y="564621"/>
                              </a:lnTo>
                              <a:lnTo>
                                <a:pt x="107012" y="269092"/>
                              </a:lnTo>
                              <a:cubicBezTo>
                                <a:pt x="107012" y="221945"/>
                                <a:pt x="118518" y="184573"/>
                                <a:pt x="142682" y="155825"/>
                              </a:cubicBezTo>
                              <a:cubicBezTo>
                                <a:pt x="165051" y="128393"/>
                                <a:pt x="198760" y="112714"/>
                                <a:pt x="234160" y="113278"/>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5204290" name="Forma libre 2135204290">
                        <a:extLst>
                          <a:ext uri="{FF2B5EF4-FFF2-40B4-BE49-F238E27FC236}">
                            <a16:creationId xmlns:a16="http://schemas.microsoft.com/office/drawing/2014/main" id="{FF3BFE7A-FCA9-E2BE-5BED-E64A4FA767D2}"/>
                          </a:ext>
                        </a:extLst>
                      </wps:cNvPr>
                      <wps:cNvSpPr/>
                      <wps:spPr>
                        <a:xfrm>
                          <a:off x="5362638" y="535228"/>
                          <a:ext cx="533368" cy="758435"/>
                        </a:xfrm>
                        <a:custGeom>
                          <a:avLst/>
                          <a:gdLst>
                            <a:gd name="connsiteX0" fmla="*/ 120855 w 533368"/>
                            <a:gd name="connsiteY0" fmla="*/ 491076 h 758435"/>
                            <a:gd name="connsiteX1" fmla="*/ 246277 w 533368"/>
                            <a:gd name="connsiteY1" fmla="*/ 525573 h 758435"/>
                            <a:gd name="connsiteX2" fmla="*/ 413123 w 533368"/>
                            <a:gd name="connsiteY2" fmla="*/ 440479 h 758435"/>
                            <a:gd name="connsiteX3" fmla="*/ 425205 w 533368"/>
                            <a:gd name="connsiteY3" fmla="*/ 420930 h 758435"/>
                            <a:gd name="connsiteX4" fmla="*/ 425205 w 533368"/>
                            <a:gd name="connsiteY4" fmla="*/ 499125 h 758435"/>
                            <a:gd name="connsiteX5" fmla="*/ 402192 w 533368"/>
                            <a:gd name="connsiteY5" fmla="*/ 589969 h 758435"/>
                            <a:gd name="connsiteX6" fmla="*/ 341207 w 533368"/>
                            <a:gd name="connsiteY6" fmla="*/ 645165 h 758435"/>
                            <a:gd name="connsiteX7" fmla="*/ 257209 w 533368"/>
                            <a:gd name="connsiteY7" fmla="*/ 663564 h 758435"/>
                            <a:gd name="connsiteX8" fmla="*/ 161128 w 533368"/>
                            <a:gd name="connsiteY8" fmla="*/ 638265 h 758435"/>
                            <a:gd name="connsiteX9" fmla="*/ 90362 w 533368"/>
                            <a:gd name="connsiteY9" fmla="*/ 566970 h 758435"/>
                            <a:gd name="connsiteX10" fmla="*/ 15569 w 533368"/>
                            <a:gd name="connsiteY10" fmla="*/ 626766 h 758435"/>
                            <a:gd name="connsiteX11" fmla="*/ 162854 w 533368"/>
                            <a:gd name="connsiteY11" fmla="*/ 744633 h 758435"/>
                            <a:gd name="connsiteX12" fmla="*/ 399315 w 533368"/>
                            <a:gd name="connsiteY12" fmla="*/ 727959 h 758435"/>
                            <a:gd name="connsiteX13" fmla="*/ 497122 w 533368"/>
                            <a:gd name="connsiteY13" fmla="*/ 638265 h 758435"/>
                            <a:gd name="connsiteX14" fmla="*/ 533368 w 533368"/>
                            <a:gd name="connsiteY14" fmla="*/ 493950 h 758435"/>
                            <a:gd name="connsiteX15" fmla="*/ 533368 w 533368"/>
                            <a:gd name="connsiteY15" fmla="*/ 10984 h 758435"/>
                            <a:gd name="connsiteX16" fmla="*/ 425205 w 533368"/>
                            <a:gd name="connsiteY16" fmla="*/ 10984 h 758435"/>
                            <a:gd name="connsiteX17" fmla="*/ 425205 w 533368"/>
                            <a:gd name="connsiteY17" fmla="*/ 104127 h 758435"/>
                            <a:gd name="connsiteX18" fmla="*/ 413123 w 533368"/>
                            <a:gd name="connsiteY18" fmla="*/ 84579 h 758435"/>
                            <a:gd name="connsiteX19" fmla="*/ 346385 w 533368"/>
                            <a:gd name="connsiteY19" fmla="*/ 23058 h 758435"/>
                            <a:gd name="connsiteX20" fmla="*/ 246277 w 533368"/>
                            <a:gd name="connsiteY20" fmla="*/ 60 h 758435"/>
                            <a:gd name="connsiteX21" fmla="*/ 149046 w 533368"/>
                            <a:gd name="connsiteY21" fmla="*/ 19608 h 758435"/>
                            <a:gd name="connsiteX22" fmla="*/ 70226 w 533368"/>
                            <a:gd name="connsiteY22" fmla="*/ 74804 h 758435"/>
                            <a:gd name="connsiteX23" fmla="*/ 18446 w 533368"/>
                            <a:gd name="connsiteY23" fmla="*/ 158174 h 758435"/>
                            <a:gd name="connsiteX24" fmla="*/ 35 w 533368"/>
                            <a:gd name="connsiteY24" fmla="*/ 262816 h 758435"/>
                            <a:gd name="connsiteX25" fmla="*/ 32829 w 533368"/>
                            <a:gd name="connsiteY25" fmla="*/ 397357 h 758435"/>
                            <a:gd name="connsiteX26" fmla="*/ 120855 w 533368"/>
                            <a:gd name="connsiteY26" fmla="*/ 491076 h 758435"/>
                            <a:gd name="connsiteX27" fmla="*/ 130060 w 533368"/>
                            <a:gd name="connsiteY27" fmla="*/ 175997 h 758435"/>
                            <a:gd name="connsiteX28" fmla="*/ 186442 w 533368"/>
                            <a:gd name="connsiteY28" fmla="*/ 117351 h 758435"/>
                            <a:gd name="connsiteX29" fmla="*/ 350412 w 533368"/>
                            <a:gd name="connsiteY29" fmla="*/ 117351 h 758435"/>
                            <a:gd name="connsiteX30" fmla="*/ 406795 w 533368"/>
                            <a:gd name="connsiteY30" fmla="*/ 175997 h 758435"/>
                            <a:gd name="connsiteX31" fmla="*/ 427507 w 533368"/>
                            <a:gd name="connsiteY31" fmla="*/ 262816 h 758435"/>
                            <a:gd name="connsiteX32" fmla="*/ 406795 w 533368"/>
                            <a:gd name="connsiteY32" fmla="*/ 348485 h 758435"/>
                            <a:gd name="connsiteX33" fmla="*/ 350412 w 533368"/>
                            <a:gd name="connsiteY33" fmla="*/ 407131 h 758435"/>
                            <a:gd name="connsiteX34" fmla="*/ 186442 w 533368"/>
                            <a:gd name="connsiteY34" fmla="*/ 407131 h 758435"/>
                            <a:gd name="connsiteX35" fmla="*/ 130060 w 533368"/>
                            <a:gd name="connsiteY35" fmla="*/ 348485 h 758435"/>
                            <a:gd name="connsiteX36" fmla="*/ 109348 w 533368"/>
                            <a:gd name="connsiteY36" fmla="*/ 262816 h 758435"/>
                            <a:gd name="connsiteX37" fmla="*/ 130060 w 533368"/>
                            <a:gd name="connsiteY37" fmla="*/ 175997 h 758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533368" h="758435">
                              <a:moveTo>
                                <a:pt x="120855" y="491076"/>
                              </a:moveTo>
                              <a:cubicBezTo>
                                <a:pt x="158539" y="514212"/>
                                <a:pt x="202034" y="526177"/>
                                <a:pt x="246277" y="525573"/>
                              </a:cubicBezTo>
                              <a:cubicBezTo>
                                <a:pt x="312958" y="528390"/>
                                <a:pt x="376302" y="496106"/>
                                <a:pt x="413123" y="440479"/>
                              </a:cubicBezTo>
                              <a:cubicBezTo>
                                <a:pt x="417669" y="434310"/>
                                <a:pt x="421753" y="427772"/>
                                <a:pt x="425205" y="420930"/>
                              </a:cubicBezTo>
                              <a:lnTo>
                                <a:pt x="425205" y="499125"/>
                              </a:lnTo>
                              <a:cubicBezTo>
                                <a:pt x="425205" y="535347"/>
                                <a:pt x="417726" y="565820"/>
                                <a:pt x="402192" y="589969"/>
                              </a:cubicBezTo>
                              <a:cubicBezTo>
                                <a:pt x="387809" y="614019"/>
                                <a:pt x="366579" y="633234"/>
                                <a:pt x="341207" y="645165"/>
                              </a:cubicBezTo>
                              <a:cubicBezTo>
                                <a:pt x="314972" y="657521"/>
                                <a:pt x="286263" y="663811"/>
                                <a:pt x="257209" y="663564"/>
                              </a:cubicBezTo>
                              <a:cubicBezTo>
                                <a:pt x="223494" y="663943"/>
                                <a:pt x="190297" y="655204"/>
                                <a:pt x="161128" y="638265"/>
                              </a:cubicBezTo>
                              <a:cubicBezTo>
                                <a:pt x="132247" y="620413"/>
                                <a:pt x="107968" y="595983"/>
                                <a:pt x="90362" y="566970"/>
                              </a:cubicBezTo>
                              <a:lnTo>
                                <a:pt x="15569" y="626766"/>
                              </a:lnTo>
                              <a:cubicBezTo>
                                <a:pt x="46925" y="684164"/>
                                <a:pt x="99970" y="726619"/>
                                <a:pt x="162854" y="744633"/>
                              </a:cubicBezTo>
                              <a:cubicBezTo>
                                <a:pt x="241099" y="767654"/>
                                <a:pt x="325040" y="761732"/>
                                <a:pt x="399315" y="727959"/>
                              </a:cubicBezTo>
                              <a:cubicBezTo>
                                <a:pt x="440049" y="708313"/>
                                <a:pt x="474051" y="677115"/>
                                <a:pt x="497122" y="638265"/>
                              </a:cubicBezTo>
                              <a:cubicBezTo>
                                <a:pt x="521286" y="598593"/>
                                <a:pt x="533368" y="550296"/>
                                <a:pt x="533368" y="493950"/>
                              </a:cubicBezTo>
                              <a:lnTo>
                                <a:pt x="533368" y="10984"/>
                              </a:lnTo>
                              <a:lnTo>
                                <a:pt x="425205" y="10984"/>
                              </a:lnTo>
                              <a:lnTo>
                                <a:pt x="425205" y="104127"/>
                              </a:lnTo>
                              <a:cubicBezTo>
                                <a:pt x="421753" y="97285"/>
                                <a:pt x="417669" y="90748"/>
                                <a:pt x="413123" y="84579"/>
                              </a:cubicBezTo>
                              <a:cubicBezTo>
                                <a:pt x="396036" y="59125"/>
                                <a:pt x="373138" y="38053"/>
                                <a:pt x="346385" y="23058"/>
                              </a:cubicBezTo>
                              <a:cubicBezTo>
                                <a:pt x="315490" y="7137"/>
                                <a:pt x="281027" y="-774"/>
                                <a:pt x="246277" y="60"/>
                              </a:cubicBezTo>
                              <a:cubicBezTo>
                                <a:pt x="212908" y="-21"/>
                                <a:pt x="179827" y="6631"/>
                                <a:pt x="149046" y="19608"/>
                              </a:cubicBezTo>
                              <a:cubicBezTo>
                                <a:pt x="119302" y="32453"/>
                                <a:pt x="92491" y="51237"/>
                                <a:pt x="70226" y="74804"/>
                              </a:cubicBezTo>
                              <a:cubicBezTo>
                                <a:pt x="47845" y="99079"/>
                                <a:pt x="30297" y="127367"/>
                                <a:pt x="18446" y="158174"/>
                              </a:cubicBezTo>
                              <a:cubicBezTo>
                                <a:pt x="6019" y="191648"/>
                                <a:pt x="-253" y="227106"/>
                                <a:pt x="35" y="262816"/>
                              </a:cubicBezTo>
                              <a:cubicBezTo>
                                <a:pt x="-713" y="309727"/>
                                <a:pt x="10564" y="356052"/>
                                <a:pt x="32829" y="397357"/>
                              </a:cubicBezTo>
                              <a:cubicBezTo>
                                <a:pt x="53541" y="435695"/>
                                <a:pt x="83861" y="467991"/>
                                <a:pt x="120855" y="491076"/>
                              </a:cubicBezTo>
                              <a:close/>
                              <a:moveTo>
                                <a:pt x="130060" y="175997"/>
                              </a:moveTo>
                              <a:cubicBezTo>
                                <a:pt x="143063" y="151619"/>
                                <a:pt x="162567" y="131317"/>
                                <a:pt x="186442" y="117351"/>
                              </a:cubicBezTo>
                              <a:cubicBezTo>
                                <a:pt x="237417" y="88995"/>
                                <a:pt x="299438" y="88995"/>
                                <a:pt x="350412" y="117351"/>
                              </a:cubicBezTo>
                              <a:cubicBezTo>
                                <a:pt x="374001" y="131634"/>
                                <a:pt x="393448" y="151855"/>
                                <a:pt x="406795" y="175997"/>
                              </a:cubicBezTo>
                              <a:cubicBezTo>
                                <a:pt x="421006" y="202704"/>
                                <a:pt x="428082" y="232585"/>
                                <a:pt x="427507" y="262816"/>
                              </a:cubicBezTo>
                              <a:cubicBezTo>
                                <a:pt x="428024" y="292674"/>
                                <a:pt x="420890" y="322164"/>
                                <a:pt x="406795" y="348485"/>
                              </a:cubicBezTo>
                              <a:cubicBezTo>
                                <a:pt x="393448" y="372628"/>
                                <a:pt x="374001" y="392849"/>
                                <a:pt x="350412" y="407131"/>
                              </a:cubicBezTo>
                              <a:cubicBezTo>
                                <a:pt x="299438" y="435488"/>
                                <a:pt x="237417" y="435488"/>
                                <a:pt x="186442" y="407131"/>
                              </a:cubicBezTo>
                              <a:cubicBezTo>
                                <a:pt x="162567" y="393166"/>
                                <a:pt x="143063" y="372864"/>
                                <a:pt x="130060" y="348485"/>
                              </a:cubicBezTo>
                              <a:cubicBezTo>
                                <a:pt x="115964" y="322164"/>
                                <a:pt x="108830" y="292674"/>
                                <a:pt x="109348" y="262816"/>
                              </a:cubicBezTo>
                              <a:cubicBezTo>
                                <a:pt x="108773" y="232585"/>
                                <a:pt x="115850" y="202704"/>
                                <a:pt x="130060" y="175997"/>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4061916" name="Forma libre 1104061916">
                        <a:extLst>
                          <a:ext uri="{FF2B5EF4-FFF2-40B4-BE49-F238E27FC236}">
                            <a16:creationId xmlns:a16="http://schemas.microsoft.com/office/drawing/2014/main" id="{A94EA5BC-2D07-2939-180B-B7F98AC3897C}"/>
                          </a:ext>
                        </a:extLst>
                      </wps:cNvPr>
                      <wps:cNvSpPr/>
                      <wps:spPr>
                        <a:xfrm>
                          <a:off x="5939156" y="546212"/>
                          <a:ext cx="552319" cy="734223"/>
                        </a:xfrm>
                        <a:custGeom>
                          <a:avLst/>
                          <a:gdLst>
                            <a:gd name="connsiteX0" fmla="*/ 84574 w 552319"/>
                            <a:gd name="connsiteY0" fmla="*/ 734224 h 734223"/>
                            <a:gd name="connsiteX1" fmla="*/ 202517 w 552319"/>
                            <a:gd name="connsiteY1" fmla="*/ 734224 h 734223"/>
                            <a:gd name="connsiteX2" fmla="*/ 552319 w 552319"/>
                            <a:gd name="connsiteY2" fmla="*/ 0 h 734223"/>
                            <a:gd name="connsiteX3" fmla="*/ 434951 w 552319"/>
                            <a:gd name="connsiteY3" fmla="*/ 0 h 734223"/>
                            <a:gd name="connsiteX4" fmla="*/ 308378 w 552319"/>
                            <a:gd name="connsiteY4" fmla="*/ 261607 h 734223"/>
                            <a:gd name="connsiteX5" fmla="*/ 276735 w 552319"/>
                            <a:gd name="connsiteY5" fmla="*/ 330027 h 734223"/>
                            <a:gd name="connsiteX6" fmla="*/ 245091 w 552319"/>
                            <a:gd name="connsiteY6" fmla="*/ 260457 h 734223"/>
                            <a:gd name="connsiteX7" fmla="*/ 121970 w 552319"/>
                            <a:gd name="connsiteY7" fmla="*/ 0 h 734223"/>
                            <a:gd name="connsiteX8" fmla="*/ 0 w 552319"/>
                            <a:gd name="connsiteY8" fmla="*/ 0 h 734223"/>
                            <a:gd name="connsiteX9" fmla="*/ 220928 w 552319"/>
                            <a:gd name="connsiteY9" fmla="*/ 449044 h 734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2319" h="734223">
                              <a:moveTo>
                                <a:pt x="84574" y="734224"/>
                              </a:moveTo>
                              <a:lnTo>
                                <a:pt x="202517" y="734224"/>
                              </a:lnTo>
                              <a:lnTo>
                                <a:pt x="552319" y="0"/>
                              </a:lnTo>
                              <a:lnTo>
                                <a:pt x="434951" y="0"/>
                              </a:lnTo>
                              <a:lnTo>
                                <a:pt x="308378" y="261607"/>
                              </a:lnTo>
                              <a:cubicBezTo>
                                <a:pt x="300323" y="278281"/>
                                <a:pt x="289968" y="301279"/>
                                <a:pt x="276735" y="330027"/>
                              </a:cubicBezTo>
                              <a:lnTo>
                                <a:pt x="245091" y="260457"/>
                              </a:lnTo>
                              <a:lnTo>
                                <a:pt x="121970" y="0"/>
                              </a:lnTo>
                              <a:lnTo>
                                <a:pt x="0" y="0"/>
                              </a:lnTo>
                              <a:lnTo>
                                <a:pt x="220928" y="449044"/>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1134157" name="Forma libre 571134157">
                        <a:extLst>
                          <a:ext uri="{FF2B5EF4-FFF2-40B4-BE49-F238E27FC236}">
                            <a16:creationId xmlns:a16="http://schemas.microsoft.com/office/drawing/2014/main" id="{C8040783-0DFB-9C3F-C958-E1356CA7A471}"/>
                          </a:ext>
                        </a:extLst>
                      </wps:cNvPr>
                      <wps:cNvSpPr/>
                      <wps:spPr>
                        <a:xfrm>
                          <a:off x="1853721" y="1226965"/>
                          <a:ext cx="636317" cy="762971"/>
                        </a:xfrm>
                        <a:custGeom>
                          <a:avLst/>
                          <a:gdLst>
                            <a:gd name="connsiteX0" fmla="*/ 524128 w 636317"/>
                            <a:gd name="connsiteY0" fmla="*/ 475492 h 762971"/>
                            <a:gd name="connsiteX1" fmla="*/ 524128 w 636317"/>
                            <a:gd name="connsiteY1" fmla="*/ 573235 h 762971"/>
                            <a:gd name="connsiteX2" fmla="*/ 466595 w 636317"/>
                            <a:gd name="connsiteY2" fmla="*/ 493891 h 762971"/>
                            <a:gd name="connsiteX3" fmla="*/ 101259 w 636317"/>
                            <a:gd name="connsiteY3" fmla="*/ 0 h 762971"/>
                            <a:gd name="connsiteX4" fmla="*/ 0 w 636317"/>
                            <a:gd name="connsiteY4" fmla="*/ 0 h 762971"/>
                            <a:gd name="connsiteX5" fmla="*/ 0 w 636317"/>
                            <a:gd name="connsiteY5" fmla="*/ 762972 h 762971"/>
                            <a:gd name="connsiteX6" fmla="*/ 112190 w 636317"/>
                            <a:gd name="connsiteY6" fmla="*/ 762972 h 762971"/>
                            <a:gd name="connsiteX7" fmla="*/ 112190 w 636317"/>
                            <a:gd name="connsiteY7" fmla="*/ 189737 h 762971"/>
                            <a:gd name="connsiteX8" fmla="*/ 169723 w 636317"/>
                            <a:gd name="connsiteY8" fmla="*/ 269081 h 762971"/>
                            <a:gd name="connsiteX9" fmla="*/ 535059 w 636317"/>
                            <a:gd name="connsiteY9" fmla="*/ 762972 h 762971"/>
                            <a:gd name="connsiteX10" fmla="*/ 636318 w 636317"/>
                            <a:gd name="connsiteY10" fmla="*/ 762972 h 762971"/>
                            <a:gd name="connsiteX11" fmla="*/ 636318 w 636317"/>
                            <a:gd name="connsiteY11" fmla="*/ 0 h 762971"/>
                            <a:gd name="connsiteX12" fmla="*/ 524128 w 636317"/>
                            <a:gd name="connsiteY12" fmla="*/ 0 h 762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6317" h="762971">
                              <a:moveTo>
                                <a:pt x="524128" y="475492"/>
                              </a:moveTo>
                              <a:lnTo>
                                <a:pt x="524128" y="573235"/>
                              </a:lnTo>
                              <a:lnTo>
                                <a:pt x="466595" y="493891"/>
                              </a:lnTo>
                              <a:lnTo>
                                <a:pt x="101259" y="0"/>
                              </a:lnTo>
                              <a:lnTo>
                                <a:pt x="0" y="0"/>
                              </a:lnTo>
                              <a:lnTo>
                                <a:pt x="0" y="762972"/>
                              </a:lnTo>
                              <a:lnTo>
                                <a:pt x="112190" y="762972"/>
                              </a:lnTo>
                              <a:lnTo>
                                <a:pt x="112190" y="189737"/>
                              </a:lnTo>
                              <a:cubicBezTo>
                                <a:pt x="135778" y="223084"/>
                                <a:pt x="155340" y="249533"/>
                                <a:pt x="169723" y="269081"/>
                              </a:cubicBezTo>
                              <a:lnTo>
                                <a:pt x="535059" y="762972"/>
                              </a:lnTo>
                              <a:lnTo>
                                <a:pt x="636318" y="762972"/>
                              </a:lnTo>
                              <a:lnTo>
                                <a:pt x="636318" y="0"/>
                              </a:lnTo>
                              <a:lnTo>
                                <a:pt x="524128" y="0"/>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1413891" name="Forma libre 1401413891">
                        <a:extLst>
                          <a:ext uri="{FF2B5EF4-FFF2-40B4-BE49-F238E27FC236}">
                            <a16:creationId xmlns:a16="http://schemas.microsoft.com/office/drawing/2014/main" id="{DD445F36-6476-7C39-76A0-FB8B00C146F0}"/>
                          </a:ext>
                        </a:extLst>
                      </wps:cNvPr>
                      <wps:cNvSpPr/>
                      <wps:spPr>
                        <a:xfrm>
                          <a:off x="2576879" y="1425295"/>
                          <a:ext cx="521901" cy="576752"/>
                        </a:xfrm>
                        <a:custGeom>
                          <a:avLst/>
                          <a:gdLst>
                            <a:gd name="connsiteX0" fmla="*/ 397590 w 521901"/>
                            <a:gd name="connsiteY0" fmla="*/ 35678 h 576752"/>
                            <a:gd name="connsiteX1" fmla="*/ 265838 w 521901"/>
                            <a:gd name="connsiteY1" fmla="*/ 31 h 576752"/>
                            <a:gd name="connsiteX2" fmla="*/ 158251 w 521901"/>
                            <a:gd name="connsiteY2" fmla="*/ 20154 h 576752"/>
                            <a:gd name="connsiteX3" fmla="*/ 74253 w 521901"/>
                            <a:gd name="connsiteY3" fmla="*/ 78800 h 576752"/>
                            <a:gd name="connsiteX4" fmla="*/ 19021 w 521901"/>
                            <a:gd name="connsiteY4" fmla="*/ 169644 h 576752"/>
                            <a:gd name="connsiteX5" fmla="*/ 35 w 521901"/>
                            <a:gd name="connsiteY5" fmla="*/ 288086 h 576752"/>
                            <a:gd name="connsiteX6" fmla="*/ 34555 w 521901"/>
                            <a:gd name="connsiteY6" fmla="*/ 438725 h 576752"/>
                            <a:gd name="connsiteX7" fmla="*/ 130635 w 521901"/>
                            <a:gd name="connsiteY7" fmla="*/ 539918 h 576752"/>
                            <a:gd name="connsiteX8" fmla="*/ 271592 w 521901"/>
                            <a:gd name="connsiteY8" fmla="*/ 576715 h 576752"/>
                            <a:gd name="connsiteX9" fmla="*/ 364796 w 521901"/>
                            <a:gd name="connsiteY9" fmla="*/ 562916 h 576752"/>
                            <a:gd name="connsiteX10" fmla="*/ 447644 w 521901"/>
                            <a:gd name="connsiteY10" fmla="*/ 518070 h 576752"/>
                            <a:gd name="connsiteX11" fmla="*/ 512081 w 521901"/>
                            <a:gd name="connsiteY11" fmla="*/ 438150 h 576752"/>
                            <a:gd name="connsiteX12" fmla="*/ 429233 w 521901"/>
                            <a:gd name="connsiteY12" fmla="*/ 386979 h 576752"/>
                            <a:gd name="connsiteX13" fmla="*/ 387809 w 521901"/>
                            <a:gd name="connsiteY13" fmla="*/ 442175 h 576752"/>
                            <a:gd name="connsiteX14" fmla="*/ 334303 w 521901"/>
                            <a:gd name="connsiteY14" fmla="*/ 472648 h 576752"/>
                            <a:gd name="connsiteX15" fmla="*/ 271592 w 521901"/>
                            <a:gd name="connsiteY15" fmla="*/ 481847 h 576752"/>
                            <a:gd name="connsiteX16" fmla="*/ 187593 w 521901"/>
                            <a:gd name="connsiteY16" fmla="*/ 459999 h 576752"/>
                            <a:gd name="connsiteX17" fmla="*/ 128909 w 521901"/>
                            <a:gd name="connsiteY17" fmla="*/ 395028 h 576752"/>
                            <a:gd name="connsiteX18" fmla="*/ 108773 w 521901"/>
                            <a:gd name="connsiteY18" fmla="*/ 312809 h 576752"/>
                            <a:gd name="connsiteX19" fmla="*/ 520711 w 521901"/>
                            <a:gd name="connsiteY19" fmla="*/ 312809 h 576752"/>
                            <a:gd name="connsiteX20" fmla="*/ 521861 w 521901"/>
                            <a:gd name="connsiteY20" fmla="*/ 297860 h 576752"/>
                            <a:gd name="connsiteX21" fmla="*/ 521861 w 521901"/>
                            <a:gd name="connsiteY21" fmla="*/ 283486 h 576752"/>
                            <a:gd name="connsiteX22" fmla="*/ 489067 w 521901"/>
                            <a:gd name="connsiteY22" fmla="*/ 134571 h 576752"/>
                            <a:gd name="connsiteX23" fmla="*/ 397590 w 521901"/>
                            <a:gd name="connsiteY23" fmla="*/ 35678 h 576752"/>
                            <a:gd name="connsiteX24" fmla="*/ 149621 w 521901"/>
                            <a:gd name="connsiteY24" fmla="*/ 141471 h 576752"/>
                            <a:gd name="connsiteX25" fmla="*/ 199675 w 521901"/>
                            <a:gd name="connsiteY25" fmla="*/ 102948 h 576752"/>
                            <a:gd name="connsiteX26" fmla="*/ 264688 w 521901"/>
                            <a:gd name="connsiteY26" fmla="*/ 90874 h 576752"/>
                            <a:gd name="connsiteX27" fmla="*/ 372275 w 521901"/>
                            <a:gd name="connsiteY27" fmla="*/ 138596 h 576752"/>
                            <a:gd name="connsiteX28" fmla="*/ 410822 w 521901"/>
                            <a:gd name="connsiteY28" fmla="*/ 233464 h 576752"/>
                            <a:gd name="connsiteX29" fmla="*/ 112225 w 521901"/>
                            <a:gd name="connsiteY29" fmla="*/ 233464 h 576752"/>
                            <a:gd name="connsiteX30" fmla="*/ 118553 w 521901"/>
                            <a:gd name="connsiteY30" fmla="*/ 203566 h 576752"/>
                            <a:gd name="connsiteX31" fmla="*/ 149621 w 521901"/>
                            <a:gd name="connsiteY31" fmla="*/ 141471 h 5767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21901" h="576752">
                              <a:moveTo>
                                <a:pt x="397590" y="35678"/>
                              </a:moveTo>
                              <a:cubicBezTo>
                                <a:pt x="357898" y="11656"/>
                                <a:pt x="312233" y="-700"/>
                                <a:pt x="265838" y="31"/>
                              </a:cubicBezTo>
                              <a:cubicBezTo>
                                <a:pt x="229011" y="-291"/>
                                <a:pt x="192472" y="6545"/>
                                <a:pt x="158251" y="20154"/>
                              </a:cubicBezTo>
                              <a:cubicBezTo>
                                <a:pt x="126447" y="33602"/>
                                <a:pt x="97830" y="53582"/>
                                <a:pt x="74253" y="78800"/>
                              </a:cubicBezTo>
                              <a:cubicBezTo>
                                <a:pt x="49669" y="104874"/>
                                <a:pt x="30850" y="135825"/>
                                <a:pt x="19021" y="169644"/>
                              </a:cubicBezTo>
                              <a:cubicBezTo>
                                <a:pt x="5886" y="207729"/>
                                <a:pt x="-535" y="247804"/>
                                <a:pt x="35" y="288086"/>
                              </a:cubicBezTo>
                              <a:cubicBezTo>
                                <a:pt x="35" y="345007"/>
                                <a:pt x="11541" y="395603"/>
                                <a:pt x="34555" y="438725"/>
                              </a:cubicBezTo>
                              <a:cubicBezTo>
                                <a:pt x="56682" y="480628"/>
                                <a:pt x="89925" y="515638"/>
                                <a:pt x="130635" y="539918"/>
                              </a:cubicBezTo>
                              <a:cubicBezTo>
                                <a:pt x="173377" y="564814"/>
                                <a:pt x="222125" y="577538"/>
                                <a:pt x="271592" y="576715"/>
                              </a:cubicBezTo>
                              <a:cubicBezTo>
                                <a:pt x="303172" y="576721"/>
                                <a:pt x="334574" y="572070"/>
                                <a:pt x="364796" y="562916"/>
                              </a:cubicBezTo>
                              <a:cubicBezTo>
                                <a:pt x="395075" y="553516"/>
                                <a:pt x="423221" y="538279"/>
                                <a:pt x="447644" y="518070"/>
                              </a:cubicBezTo>
                              <a:cubicBezTo>
                                <a:pt x="473982" y="495738"/>
                                <a:pt x="495851" y="468623"/>
                                <a:pt x="512081" y="438150"/>
                              </a:cubicBezTo>
                              <a:lnTo>
                                <a:pt x="429233" y="386979"/>
                              </a:lnTo>
                              <a:cubicBezTo>
                                <a:pt x="418952" y="407775"/>
                                <a:pt x="404908" y="426490"/>
                                <a:pt x="387809" y="442175"/>
                              </a:cubicBezTo>
                              <a:cubicBezTo>
                                <a:pt x="372350" y="456031"/>
                                <a:pt x="354112" y="466421"/>
                                <a:pt x="334303" y="472648"/>
                              </a:cubicBezTo>
                              <a:cubicBezTo>
                                <a:pt x="313954" y="478719"/>
                                <a:pt x="292828" y="481818"/>
                                <a:pt x="271592" y="481847"/>
                              </a:cubicBezTo>
                              <a:cubicBezTo>
                                <a:pt x="242135" y="482267"/>
                                <a:pt x="213109" y="474718"/>
                                <a:pt x="187593" y="459999"/>
                              </a:cubicBezTo>
                              <a:cubicBezTo>
                                <a:pt x="162031" y="444624"/>
                                <a:pt x="141607" y="422011"/>
                                <a:pt x="128909" y="395028"/>
                              </a:cubicBezTo>
                              <a:cubicBezTo>
                                <a:pt x="117104" y="369126"/>
                                <a:pt x="110269" y="341235"/>
                                <a:pt x="108773" y="312809"/>
                              </a:cubicBezTo>
                              <a:lnTo>
                                <a:pt x="520711" y="312809"/>
                              </a:lnTo>
                              <a:cubicBezTo>
                                <a:pt x="521649" y="307881"/>
                                <a:pt x="522034" y="302868"/>
                                <a:pt x="521861" y="297860"/>
                              </a:cubicBezTo>
                              <a:lnTo>
                                <a:pt x="521861" y="283486"/>
                              </a:lnTo>
                              <a:cubicBezTo>
                                <a:pt x="521861" y="226565"/>
                                <a:pt x="510930" y="177118"/>
                                <a:pt x="489067" y="134571"/>
                              </a:cubicBezTo>
                              <a:cubicBezTo>
                                <a:pt x="468223" y="93853"/>
                                <a:pt x="436574" y="59642"/>
                                <a:pt x="397590" y="35678"/>
                              </a:cubicBezTo>
                              <a:close/>
                              <a:moveTo>
                                <a:pt x="149621" y="141471"/>
                              </a:moveTo>
                              <a:cubicBezTo>
                                <a:pt x="162779" y="124607"/>
                                <a:pt x="179999" y="111354"/>
                                <a:pt x="199675" y="102948"/>
                              </a:cubicBezTo>
                              <a:cubicBezTo>
                                <a:pt x="220347" y="94704"/>
                                <a:pt x="242434" y="90598"/>
                                <a:pt x="264688" y="90874"/>
                              </a:cubicBezTo>
                              <a:cubicBezTo>
                                <a:pt x="305945" y="89615"/>
                                <a:pt x="345533" y="107174"/>
                                <a:pt x="372275" y="138596"/>
                              </a:cubicBezTo>
                              <a:cubicBezTo>
                                <a:pt x="392412" y="161594"/>
                                <a:pt x="405069" y="193217"/>
                                <a:pt x="410822" y="233464"/>
                              </a:cubicBezTo>
                              <a:lnTo>
                                <a:pt x="112225" y="233464"/>
                              </a:lnTo>
                              <a:cubicBezTo>
                                <a:pt x="113606" y="223356"/>
                                <a:pt x="115717" y="213364"/>
                                <a:pt x="118553" y="203566"/>
                              </a:cubicBezTo>
                              <a:cubicBezTo>
                                <a:pt x="124899" y="181097"/>
                                <a:pt x="135439" y="160025"/>
                                <a:pt x="149621" y="141471"/>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1397436" name="Forma libre 691397436">
                        <a:extLst>
                          <a:ext uri="{FF2B5EF4-FFF2-40B4-BE49-F238E27FC236}">
                            <a16:creationId xmlns:a16="http://schemas.microsoft.com/office/drawing/2014/main" id="{7BEFFB81-265F-4D7F-E7FB-AEB54D3CF2E5}"/>
                          </a:ext>
                        </a:extLst>
                      </wps:cNvPr>
                      <wps:cNvSpPr/>
                      <wps:spPr>
                        <a:xfrm>
                          <a:off x="3102192" y="1254563"/>
                          <a:ext cx="337719" cy="735373"/>
                        </a:xfrm>
                        <a:custGeom>
                          <a:avLst/>
                          <a:gdLst>
                            <a:gd name="connsiteX0" fmla="*/ 209996 w 337719"/>
                            <a:gd name="connsiteY0" fmla="*/ 0 h 735373"/>
                            <a:gd name="connsiteX1" fmla="*/ 102409 w 337719"/>
                            <a:gd name="connsiteY1" fmla="*/ 64971 h 735373"/>
                            <a:gd name="connsiteX2" fmla="*/ 102409 w 337719"/>
                            <a:gd name="connsiteY2" fmla="*/ 181687 h 735373"/>
                            <a:gd name="connsiteX3" fmla="*/ 0 w 337719"/>
                            <a:gd name="connsiteY3" fmla="*/ 181687 h 735373"/>
                            <a:gd name="connsiteX4" fmla="*/ 0 w 337719"/>
                            <a:gd name="connsiteY4" fmla="*/ 271381 h 735373"/>
                            <a:gd name="connsiteX5" fmla="*/ 102409 w 337719"/>
                            <a:gd name="connsiteY5" fmla="*/ 271381 h 735373"/>
                            <a:gd name="connsiteX6" fmla="*/ 102409 w 337719"/>
                            <a:gd name="connsiteY6" fmla="*/ 564036 h 735373"/>
                            <a:gd name="connsiteX7" fmla="*/ 121395 w 337719"/>
                            <a:gd name="connsiteY7" fmla="*/ 653730 h 735373"/>
                            <a:gd name="connsiteX8" fmla="*/ 177777 w 337719"/>
                            <a:gd name="connsiteY8" fmla="*/ 714100 h 735373"/>
                            <a:gd name="connsiteX9" fmla="*/ 269255 w 337719"/>
                            <a:gd name="connsiteY9" fmla="*/ 735374 h 735373"/>
                            <a:gd name="connsiteX10" fmla="*/ 337720 w 337719"/>
                            <a:gd name="connsiteY10" fmla="*/ 735374 h 735373"/>
                            <a:gd name="connsiteX11" fmla="*/ 337720 w 337719"/>
                            <a:gd name="connsiteY11" fmla="*/ 641655 h 735373"/>
                            <a:gd name="connsiteX12" fmla="*/ 281337 w 337719"/>
                            <a:gd name="connsiteY12" fmla="*/ 641655 h 735373"/>
                            <a:gd name="connsiteX13" fmla="*/ 227256 w 337719"/>
                            <a:gd name="connsiteY13" fmla="*/ 619807 h 735373"/>
                            <a:gd name="connsiteX14" fmla="*/ 209996 w 337719"/>
                            <a:gd name="connsiteY14" fmla="*/ 556561 h 735373"/>
                            <a:gd name="connsiteX15" fmla="*/ 209996 w 337719"/>
                            <a:gd name="connsiteY15" fmla="*/ 271381 h 735373"/>
                            <a:gd name="connsiteX16" fmla="*/ 337720 w 337719"/>
                            <a:gd name="connsiteY16" fmla="*/ 271381 h 735373"/>
                            <a:gd name="connsiteX17" fmla="*/ 337720 w 337719"/>
                            <a:gd name="connsiteY17" fmla="*/ 181687 h 735373"/>
                            <a:gd name="connsiteX18" fmla="*/ 209996 w 337719"/>
                            <a:gd name="connsiteY18" fmla="*/ 181687 h 735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7719" h="735373">
                              <a:moveTo>
                                <a:pt x="209996" y="0"/>
                              </a:moveTo>
                              <a:lnTo>
                                <a:pt x="102409" y="64971"/>
                              </a:lnTo>
                              <a:lnTo>
                                <a:pt x="102409" y="181687"/>
                              </a:lnTo>
                              <a:lnTo>
                                <a:pt x="0" y="181687"/>
                              </a:lnTo>
                              <a:lnTo>
                                <a:pt x="0" y="271381"/>
                              </a:lnTo>
                              <a:lnTo>
                                <a:pt x="102409" y="271381"/>
                              </a:lnTo>
                              <a:lnTo>
                                <a:pt x="102409" y="564036"/>
                              </a:lnTo>
                              <a:cubicBezTo>
                                <a:pt x="101891" y="594980"/>
                                <a:pt x="108381" y="625643"/>
                                <a:pt x="121395" y="653730"/>
                              </a:cubicBezTo>
                              <a:cubicBezTo>
                                <a:pt x="133672" y="679074"/>
                                <a:pt x="153326" y="700112"/>
                                <a:pt x="177777" y="714100"/>
                              </a:cubicBezTo>
                              <a:cubicBezTo>
                                <a:pt x="201942" y="727899"/>
                                <a:pt x="232434" y="735374"/>
                                <a:pt x="269255" y="735374"/>
                              </a:cubicBezTo>
                              <a:lnTo>
                                <a:pt x="337720" y="735374"/>
                              </a:lnTo>
                              <a:lnTo>
                                <a:pt x="337720" y="641655"/>
                              </a:lnTo>
                              <a:lnTo>
                                <a:pt x="281337" y="641655"/>
                              </a:lnTo>
                              <a:cubicBezTo>
                                <a:pt x="256598" y="641655"/>
                                <a:pt x="238187" y="634181"/>
                                <a:pt x="227256" y="619807"/>
                              </a:cubicBezTo>
                              <a:cubicBezTo>
                                <a:pt x="216325" y="605433"/>
                                <a:pt x="209996" y="584159"/>
                                <a:pt x="209996" y="556561"/>
                              </a:cubicBezTo>
                              <a:lnTo>
                                <a:pt x="209996" y="271381"/>
                              </a:lnTo>
                              <a:lnTo>
                                <a:pt x="337720" y="271381"/>
                              </a:lnTo>
                              <a:lnTo>
                                <a:pt x="337720" y="181687"/>
                              </a:lnTo>
                              <a:lnTo>
                                <a:pt x="209996" y="181687"/>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882133" name="Forma libre 190882133">
                        <a:extLst>
                          <a:ext uri="{FF2B5EF4-FFF2-40B4-BE49-F238E27FC236}">
                            <a16:creationId xmlns:a16="http://schemas.microsoft.com/office/drawing/2014/main" id="{734834C3-DF70-DF20-4F03-9FDBDC9FE5E4}"/>
                          </a:ext>
                        </a:extLst>
                      </wps:cNvPr>
                      <wps:cNvSpPr/>
                      <wps:spPr>
                        <a:xfrm>
                          <a:off x="3472131" y="1436250"/>
                          <a:ext cx="802588" cy="553686"/>
                        </a:xfrm>
                        <a:custGeom>
                          <a:avLst/>
                          <a:gdLst>
                            <a:gd name="connsiteX0" fmla="*/ 602948 w 802588"/>
                            <a:gd name="connsiteY0" fmla="*/ 297829 h 553686"/>
                            <a:gd name="connsiteX1" fmla="*/ 589140 w 802588"/>
                            <a:gd name="connsiteY1" fmla="*/ 344976 h 553686"/>
                            <a:gd name="connsiteX2" fmla="*/ 574757 w 802588"/>
                            <a:gd name="connsiteY2" fmla="*/ 396722 h 553686"/>
                            <a:gd name="connsiteX3" fmla="*/ 543114 w 802588"/>
                            <a:gd name="connsiteY3" fmla="*/ 298404 h 553686"/>
                            <a:gd name="connsiteX4" fmla="*/ 448184 w 802588"/>
                            <a:gd name="connsiteY4" fmla="*/ 0 h 553686"/>
                            <a:gd name="connsiteX5" fmla="*/ 355555 w 802588"/>
                            <a:gd name="connsiteY5" fmla="*/ 0 h 553686"/>
                            <a:gd name="connsiteX6" fmla="*/ 261776 w 802588"/>
                            <a:gd name="connsiteY6" fmla="*/ 297829 h 553686"/>
                            <a:gd name="connsiteX7" fmla="*/ 247393 w 802588"/>
                            <a:gd name="connsiteY7" fmla="*/ 346126 h 553686"/>
                            <a:gd name="connsiteX8" fmla="*/ 231284 w 802588"/>
                            <a:gd name="connsiteY8" fmla="*/ 397872 h 553686"/>
                            <a:gd name="connsiteX9" fmla="*/ 216325 w 802588"/>
                            <a:gd name="connsiteY9" fmla="*/ 346126 h 553686"/>
                            <a:gd name="connsiteX10" fmla="*/ 201942 w 802588"/>
                            <a:gd name="connsiteY10" fmla="*/ 297829 h 553686"/>
                            <a:gd name="connsiteX11" fmla="*/ 113916 w 802588"/>
                            <a:gd name="connsiteY11" fmla="*/ 0 h 553686"/>
                            <a:gd name="connsiteX12" fmla="*/ 0 w 802588"/>
                            <a:gd name="connsiteY12" fmla="*/ 0 h 553686"/>
                            <a:gd name="connsiteX13" fmla="*/ 176052 w 802588"/>
                            <a:gd name="connsiteY13" fmla="*/ 553686 h 553686"/>
                            <a:gd name="connsiteX14" fmla="*/ 277310 w 802588"/>
                            <a:gd name="connsiteY14" fmla="*/ 553686 h 553686"/>
                            <a:gd name="connsiteX15" fmla="*/ 371089 w 802588"/>
                            <a:gd name="connsiteY15" fmla="*/ 256432 h 553686"/>
                            <a:gd name="connsiteX16" fmla="*/ 400431 w 802588"/>
                            <a:gd name="connsiteY16" fmla="*/ 159264 h 553686"/>
                            <a:gd name="connsiteX17" fmla="*/ 432074 w 802588"/>
                            <a:gd name="connsiteY17" fmla="*/ 256432 h 553686"/>
                            <a:gd name="connsiteX18" fmla="*/ 525854 w 802588"/>
                            <a:gd name="connsiteY18" fmla="*/ 553686 h 553686"/>
                            <a:gd name="connsiteX19" fmla="*/ 628263 w 802588"/>
                            <a:gd name="connsiteY19" fmla="*/ 553686 h 553686"/>
                            <a:gd name="connsiteX20" fmla="*/ 802589 w 802588"/>
                            <a:gd name="connsiteY20" fmla="*/ 0 h 553686"/>
                            <a:gd name="connsiteX21" fmla="*/ 691550 w 802588"/>
                            <a:gd name="connsiteY21" fmla="*/ 0 h 553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02588" h="553686">
                              <a:moveTo>
                                <a:pt x="602948" y="297829"/>
                              </a:moveTo>
                              <a:cubicBezTo>
                                <a:pt x="597770" y="313353"/>
                                <a:pt x="593168" y="329452"/>
                                <a:pt x="589140" y="344976"/>
                              </a:cubicBezTo>
                              <a:cubicBezTo>
                                <a:pt x="585113" y="360500"/>
                                <a:pt x="579935" y="377749"/>
                                <a:pt x="574757" y="396722"/>
                              </a:cubicBezTo>
                              <a:lnTo>
                                <a:pt x="543114" y="298404"/>
                              </a:lnTo>
                              <a:lnTo>
                                <a:pt x="448184" y="0"/>
                              </a:lnTo>
                              <a:lnTo>
                                <a:pt x="355555" y="0"/>
                              </a:lnTo>
                              <a:lnTo>
                                <a:pt x="261776" y="297829"/>
                              </a:lnTo>
                              <a:cubicBezTo>
                                <a:pt x="256598" y="314503"/>
                                <a:pt x="251995" y="330602"/>
                                <a:pt x="247393" y="346126"/>
                              </a:cubicBezTo>
                              <a:cubicBezTo>
                                <a:pt x="242790" y="361650"/>
                                <a:pt x="237037" y="378899"/>
                                <a:pt x="231284" y="397872"/>
                              </a:cubicBezTo>
                              <a:cubicBezTo>
                                <a:pt x="225530" y="378899"/>
                                <a:pt x="220352" y="361650"/>
                                <a:pt x="216325" y="346126"/>
                              </a:cubicBezTo>
                              <a:cubicBezTo>
                                <a:pt x="212297" y="330602"/>
                                <a:pt x="207120" y="314503"/>
                                <a:pt x="201942" y="297829"/>
                              </a:cubicBezTo>
                              <a:lnTo>
                                <a:pt x="113916" y="0"/>
                              </a:lnTo>
                              <a:lnTo>
                                <a:pt x="0" y="0"/>
                              </a:lnTo>
                              <a:lnTo>
                                <a:pt x="176052" y="553686"/>
                              </a:lnTo>
                              <a:lnTo>
                                <a:pt x="277310" y="553686"/>
                              </a:lnTo>
                              <a:lnTo>
                                <a:pt x="371089" y="256432"/>
                              </a:lnTo>
                              <a:cubicBezTo>
                                <a:pt x="379144" y="232284"/>
                                <a:pt x="388925" y="200086"/>
                                <a:pt x="400431" y="159264"/>
                              </a:cubicBezTo>
                              <a:cubicBezTo>
                                <a:pt x="414239" y="200086"/>
                                <a:pt x="424595" y="232284"/>
                                <a:pt x="432074" y="256432"/>
                              </a:cubicBezTo>
                              <a:lnTo>
                                <a:pt x="525854" y="553686"/>
                              </a:lnTo>
                              <a:lnTo>
                                <a:pt x="628263" y="553686"/>
                              </a:lnTo>
                              <a:lnTo>
                                <a:pt x="802589" y="0"/>
                              </a:lnTo>
                              <a:lnTo>
                                <a:pt x="691550" y="0"/>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6378440" name="Forma libre 1876378440">
                        <a:extLst>
                          <a:ext uri="{FF2B5EF4-FFF2-40B4-BE49-F238E27FC236}">
                            <a16:creationId xmlns:a16="http://schemas.microsoft.com/office/drawing/2014/main" id="{108B4D1D-C9E6-D65F-48C5-F06C6E2D3A55}"/>
                          </a:ext>
                        </a:extLst>
                      </wps:cNvPr>
                      <wps:cNvSpPr/>
                      <wps:spPr>
                        <a:xfrm>
                          <a:off x="4275241" y="1425269"/>
                          <a:ext cx="561603" cy="576767"/>
                        </a:xfrm>
                        <a:custGeom>
                          <a:avLst/>
                          <a:gdLst>
                            <a:gd name="connsiteX0" fmla="*/ 425224 w 561603"/>
                            <a:gd name="connsiteY0" fmla="*/ 36279 h 576767"/>
                            <a:gd name="connsiteX1" fmla="*/ 280240 w 561603"/>
                            <a:gd name="connsiteY1" fmla="*/ 57 h 576767"/>
                            <a:gd name="connsiteX2" fmla="*/ 169201 w 561603"/>
                            <a:gd name="connsiteY2" fmla="*/ 20755 h 576767"/>
                            <a:gd name="connsiteX3" fmla="*/ 79449 w 561603"/>
                            <a:gd name="connsiteY3" fmla="*/ 80551 h 576767"/>
                            <a:gd name="connsiteX4" fmla="*/ 20766 w 561603"/>
                            <a:gd name="connsiteY4" fmla="*/ 171970 h 576767"/>
                            <a:gd name="connsiteX5" fmla="*/ 53 w 561603"/>
                            <a:gd name="connsiteY5" fmla="*/ 288112 h 576767"/>
                            <a:gd name="connsiteX6" fmla="*/ 36299 w 561603"/>
                            <a:gd name="connsiteY6" fmla="*/ 438176 h 576767"/>
                            <a:gd name="connsiteX7" fmla="*/ 136982 w 561603"/>
                            <a:gd name="connsiteY7" fmla="*/ 539944 h 576767"/>
                            <a:gd name="connsiteX8" fmla="*/ 281391 w 561603"/>
                            <a:gd name="connsiteY8" fmla="*/ 576742 h 576767"/>
                            <a:gd name="connsiteX9" fmla="*/ 392430 w 561603"/>
                            <a:gd name="connsiteY9" fmla="*/ 555468 h 576767"/>
                            <a:gd name="connsiteX10" fmla="*/ 481607 w 561603"/>
                            <a:gd name="connsiteY10" fmla="*/ 495672 h 576767"/>
                            <a:gd name="connsiteX11" fmla="*/ 540866 w 561603"/>
                            <a:gd name="connsiteY11" fmla="*/ 404829 h 576767"/>
                            <a:gd name="connsiteX12" fmla="*/ 561578 w 561603"/>
                            <a:gd name="connsiteY12" fmla="*/ 288112 h 576767"/>
                            <a:gd name="connsiteX13" fmla="*/ 524757 w 561603"/>
                            <a:gd name="connsiteY13" fmla="*/ 136897 h 576767"/>
                            <a:gd name="connsiteX14" fmla="*/ 425224 w 561603"/>
                            <a:gd name="connsiteY14" fmla="*/ 36279 h 576767"/>
                            <a:gd name="connsiteX15" fmla="*/ 439607 w 561603"/>
                            <a:gd name="connsiteY15" fmla="*/ 368606 h 576767"/>
                            <a:gd name="connsiteX16" fmla="*/ 403362 w 561603"/>
                            <a:gd name="connsiteY16" fmla="*/ 428977 h 576767"/>
                            <a:gd name="connsiteX17" fmla="*/ 348705 w 561603"/>
                            <a:gd name="connsiteY17" fmla="*/ 466349 h 576767"/>
                            <a:gd name="connsiteX18" fmla="*/ 280240 w 561603"/>
                            <a:gd name="connsiteY18" fmla="*/ 479574 h 576767"/>
                            <a:gd name="connsiteX19" fmla="*/ 193365 w 561603"/>
                            <a:gd name="connsiteY19" fmla="*/ 456575 h 576767"/>
                            <a:gd name="connsiteX20" fmla="*/ 132380 w 561603"/>
                            <a:gd name="connsiteY20" fmla="*/ 391030 h 576767"/>
                            <a:gd name="connsiteX21" fmla="*/ 109942 w 561603"/>
                            <a:gd name="connsiteY21" fmla="*/ 288112 h 576767"/>
                            <a:gd name="connsiteX22" fmla="*/ 122599 w 561603"/>
                            <a:gd name="connsiteY22" fmla="*/ 207042 h 576767"/>
                            <a:gd name="connsiteX23" fmla="*/ 158270 w 561603"/>
                            <a:gd name="connsiteY23" fmla="*/ 147247 h 576767"/>
                            <a:gd name="connsiteX24" fmla="*/ 212351 w 561603"/>
                            <a:gd name="connsiteY24" fmla="*/ 109874 h 576767"/>
                            <a:gd name="connsiteX25" fmla="*/ 280240 w 561603"/>
                            <a:gd name="connsiteY25" fmla="*/ 97225 h 576767"/>
                            <a:gd name="connsiteX26" fmla="*/ 368842 w 561603"/>
                            <a:gd name="connsiteY26" fmla="*/ 120223 h 576767"/>
                            <a:gd name="connsiteX27" fmla="*/ 429827 w 561603"/>
                            <a:gd name="connsiteY27" fmla="*/ 185194 h 576767"/>
                            <a:gd name="connsiteX28" fmla="*/ 452265 w 561603"/>
                            <a:gd name="connsiteY28" fmla="*/ 288112 h 576767"/>
                            <a:gd name="connsiteX29" fmla="*/ 439607 w 561603"/>
                            <a:gd name="connsiteY29" fmla="*/ 368606 h 576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1603" h="576767">
                              <a:moveTo>
                                <a:pt x="425224" y="36279"/>
                              </a:moveTo>
                              <a:cubicBezTo>
                                <a:pt x="380975" y="11550"/>
                                <a:pt x="330927" y="-955"/>
                                <a:pt x="280240" y="57"/>
                              </a:cubicBezTo>
                              <a:cubicBezTo>
                                <a:pt x="242228" y="-357"/>
                                <a:pt x="204509" y="6675"/>
                                <a:pt x="169201" y="20755"/>
                              </a:cubicBezTo>
                              <a:cubicBezTo>
                                <a:pt x="135487" y="34301"/>
                                <a:pt x="104931" y="54661"/>
                                <a:pt x="79449" y="80551"/>
                              </a:cubicBezTo>
                              <a:cubicBezTo>
                                <a:pt x="53674" y="106562"/>
                                <a:pt x="33682" y="137714"/>
                                <a:pt x="20766" y="171970"/>
                              </a:cubicBezTo>
                              <a:cubicBezTo>
                                <a:pt x="6578" y="209026"/>
                                <a:pt x="-447" y="248440"/>
                                <a:pt x="53" y="288112"/>
                              </a:cubicBezTo>
                              <a:cubicBezTo>
                                <a:pt x="-925" y="340410"/>
                                <a:pt x="11554" y="392082"/>
                                <a:pt x="36299" y="438176"/>
                              </a:cubicBezTo>
                              <a:cubicBezTo>
                                <a:pt x="59819" y="480735"/>
                                <a:pt x="94667" y="515963"/>
                                <a:pt x="136982" y="539944"/>
                              </a:cubicBezTo>
                              <a:cubicBezTo>
                                <a:pt x="181030" y="564725"/>
                                <a:pt x="230848" y="577420"/>
                                <a:pt x="281391" y="576742"/>
                              </a:cubicBezTo>
                              <a:cubicBezTo>
                                <a:pt x="319432" y="576914"/>
                                <a:pt x="357145" y="569687"/>
                                <a:pt x="392430" y="555468"/>
                              </a:cubicBezTo>
                              <a:cubicBezTo>
                                <a:pt x="425857" y="541692"/>
                                <a:pt x="456183" y="521362"/>
                                <a:pt x="481607" y="495672"/>
                              </a:cubicBezTo>
                              <a:cubicBezTo>
                                <a:pt x="507612" y="469960"/>
                                <a:pt x="527817" y="438987"/>
                                <a:pt x="540866" y="404829"/>
                              </a:cubicBezTo>
                              <a:cubicBezTo>
                                <a:pt x="555059" y="367571"/>
                                <a:pt x="562084" y="327974"/>
                                <a:pt x="561578" y="288112"/>
                              </a:cubicBezTo>
                              <a:cubicBezTo>
                                <a:pt x="561578" y="230616"/>
                                <a:pt x="549496" y="180019"/>
                                <a:pt x="524757" y="136897"/>
                              </a:cubicBezTo>
                              <a:cubicBezTo>
                                <a:pt x="501628" y="94730"/>
                                <a:pt x="467149" y="59876"/>
                                <a:pt x="425224" y="36279"/>
                              </a:cubicBezTo>
                              <a:close/>
                              <a:moveTo>
                                <a:pt x="439607" y="368606"/>
                              </a:moveTo>
                              <a:cubicBezTo>
                                <a:pt x="431489" y="390857"/>
                                <a:pt x="419183" y="411349"/>
                                <a:pt x="403362" y="428977"/>
                              </a:cubicBezTo>
                              <a:cubicBezTo>
                                <a:pt x="388115" y="445300"/>
                                <a:pt x="369451" y="458058"/>
                                <a:pt x="348705" y="466349"/>
                              </a:cubicBezTo>
                              <a:cubicBezTo>
                                <a:pt x="326986" y="475244"/>
                                <a:pt x="303714" y="479740"/>
                                <a:pt x="280240" y="479574"/>
                              </a:cubicBezTo>
                              <a:cubicBezTo>
                                <a:pt x="249713" y="480080"/>
                                <a:pt x="219640" y="472122"/>
                                <a:pt x="193365" y="456575"/>
                              </a:cubicBezTo>
                              <a:cubicBezTo>
                                <a:pt x="167228" y="440953"/>
                                <a:pt x="146073" y="418220"/>
                                <a:pt x="132380" y="391030"/>
                              </a:cubicBezTo>
                              <a:cubicBezTo>
                                <a:pt x="116702" y="359033"/>
                                <a:pt x="109004" y="323725"/>
                                <a:pt x="109942" y="288112"/>
                              </a:cubicBezTo>
                              <a:cubicBezTo>
                                <a:pt x="109614" y="260571"/>
                                <a:pt x="113889" y="233174"/>
                                <a:pt x="122599" y="207042"/>
                              </a:cubicBezTo>
                              <a:cubicBezTo>
                                <a:pt x="130429" y="184952"/>
                                <a:pt x="142552" y="164633"/>
                                <a:pt x="158270" y="147247"/>
                              </a:cubicBezTo>
                              <a:cubicBezTo>
                                <a:pt x="173096" y="130705"/>
                                <a:pt x="191628" y="117895"/>
                                <a:pt x="212351" y="109874"/>
                              </a:cubicBezTo>
                              <a:cubicBezTo>
                                <a:pt x="233943" y="101278"/>
                                <a:pt x="257003" y="96984"/>
                                <a:pt x="280240" y="97225"/>
                              </a:cubicBezTo>
                              <a:cubicBezTo>
                                <a:pt x="311343" y="96483"/>
                                <a:pt x="342031" y="104452"/>
                                <a:pt x="368842" y="120223"/>
                              </a:cubicBezTo>
                              <a:cubicBezTo>
                                <a:pt x="395082" y="135460"/>
                                <a:pt x="416289" y="158050"/>
                                <a:pt x="429827" y="185194"/>
                              </a:cubicBezTo>
                              <a:cubicBezTo>
                                <a:pt x="444785" y="213942"/>
                                <a:pt x="452265" y="247865"/>
                                <a:pt x="452265" y="288112"/>
                              </a:cubicBezTo>
                              <a:cubicBezTo>
                                <a:pt x="452696" y="315468"/>
                                <a:pt x="448416" y="342699"/>
                                <a:pt x="439607" y="368606"/>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8905110" name="Forma libre 1758905110">
                        <a:extLst>
                          <a:ext uri="{FF2B5EF4-FFF2-40B4-BE49-F238E27FC236}">
                            <a16:creationId xmlns:a16="http://schemas.microsoft.com/office/drawing/2014/main" id="{4E7AE6AA-0622-5773-638F-416F85B65181}"/>
                          </a:ext>
                        </a:extLst>
                      </wps:cNvPr>
                      <wps:cNvSpPr/>
                      <wps:spPr>
                        <a:xfrm>
                          <a:off x="4907585" y="1425316"/>
                          <a:ext cx="288816" cy="564621"/>
                        </a:xfrm>
                        <a:custGeom>
                          <a:avLst/>
                          <a:gdLst>
                            <a:gd name="connsiteX0" fmla="*/ 169148 w 288816"/>
                            <a:gd name="connsiteY0" fmla="*/ 25309 h 564621"/>
                            <a:gd name="connsiteX1" fmla="*/ 106436 w 288816"/>
                            <a:gd name="connsiteY1" fmla="*/ 101778 h 564621"/>
                            <a:gd name="connsiteX2" fmla="*/ 106436 w 288816"/>
                            <a:gd name="connsiteY2" fmla="*/ 10935 h 564621"/>
                            <a:gd name="connsiteX3" fmla="*/ 0 w 288816"/>
                            <a:gd name="connsiteY3" fmla="*/ 10935 h 564621"/>
                            <a:gd name="connsiteX4" fmla="*/ 0 w 288816"/>
                            <a:gd name="connsiteY4" fmla="*/ 564621 h 564621"/>
                            <a:gd name="connsiteX5" fmla="*/ 106436 w 288816"/>
                            <a:gd name="connsiteY5" fmla="*/ 564621 h 564621"/>
                            <a:gd name="connsiteX6" fmla="*/ 106436 w 288816"/>
                            <a:gd name="connsiteY6" fmla="*/ 269092 h 564621"/>
                            <a:gd name="connsiteX7" fmla="*/ 142682 w 288816"/>
                            <a:gd name="connsiteY7" fmla="*/ 155825 h 564621"/>
                            <a:gd name="connsiteX8" fmla="*/ 234160 w 288816"/>
                            <a:gd name="connsiteY8" fmla="*/ 113277 h 564621"/>
                            <a:gd name="connsiteX9" fmla="*/ 288817 w 288816"/>
                            <a:gd name="connsiteY9" fmla="*/ 113277 h 564621"/>
                            <a:gd name="connsiteX10" fmla="*/ 288817 w 288816"/>
                            <a:gd name="connsiteY10" fmla="*/ 10 h 564621"/>
                            <a:gd name="connsiteX11" fmla="*/ 257174 w 288816"/>
                            <a:gd name="connsiteY11" fmla="*/ 10 h 564621"/>
                            <a:gd name="connsiteX12" fmla="*/ 169148 w 288816"/>
                            <a:gd name="connsiteY12" fmla="*/ 25309 h 564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8816" h="564621">
                              <a:moveTo>
                                <a:pt x="169148" y="25309"/>
                              </a:moveTo>
                              <a:cubicBezTo>
                                <a:pt x="143833" y="41982"/>
                                <a:pt x="122546" y="67281"/>
                                <a:pt x="106436" y="101778"/>
                              </a:cubicBezTo>
                              <a:lnTo>
                                <a:pt x="106436" y="10935"/>
                              </a:lnTo>
                              <a:lnTo>
                                <a:pt x="0" y="10935"/>
                              </a:lnTo>
                              <a:lnTo>
                                <a:pt x="0" y="564621"/>
                              </a:lnTo>
                              <a:lnTo>
                                <a:pt x="106436" y="564621"/>
                              </a:lnTo>
                              <a:lnTo>
                                <a:pt x="106436" y="269092"/>
                              </a:lnTo>
                              <a:cubicBezTo>
                                <a:pt x="106436" y="221945"/>
                                <a:pt x="118518" y="184573"/>
                                <a:pt x="142682" y="155825"/>
                              </a:cubicBezTo>
                              <a:cubicBezTo>
                                <a:pt x="165051" y="128393"/>
                                <a:pt x="198760" y="112720"/>
                                <a:pt x="234160" y="113277"/>
                              </a:cubicBezTo>
                              <a:lnTo>
                                <a:pt x="288817" y="113277"/>
                              </a:lnTo>
                              <a:lnTo>
                                <a:pt x="288817" y="10"/>
                              </a:lnTo>
                              <a:lnTo>
                                <a:pt x="257174" y="10"/>
                              </a:lnTo>
                              <a:cubicBezTo>
                                <a:pt x="225985" y="-346"/>
                                <a:pt x="195383" y="8451"/>
                                <a:pt x="169148" y="25309"/>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9183197" name="Forma libre 949183197">
                        <a:extLst>
                          <a:ext uri="{FF2B5EF4-FFF2-40B4-BE49-F238E27FC236}">
                            <a16:creationId xmlns:a16="http://schemas.microsoft.com/office/drawing/2014/main" id="{C66B1926-90DD-86A0-5E11-63652DEA21EF}"/>
                          </a:ext>
                        </a:extLst>
                      </wps:cNvPr>
                      <wps:cNvSpPr/>
                      <wps:spPr>
                        <a:xfrm>
                          <a:off x="5246455" y="1226965"/>
                          <a:ext cx="474073" cy="762971"/>
                        </a:xfrm>
                        <a:custGeom>
                          <a:avLst/>
                          <a:gdLst>
                            <a:gd name="connsiteX0" fmla="*/ 465444 w 474073"/>
                            <a:gd name="connsiteY0" fmla="*/ 209285 h 762971"/>
                            <a:gd name="connsiteX1" fmla="*/ 333118 w 474073"/>
                            <a:gd name="connsiteY1" fmla="*/ 209285 h 762971"/>
                            <a:gd name="connsiteX2" fmla="*/ 107587 w 474073"/>
                            <a:gd name="connsiteY2" fmla="*/ 458818 h 762971"/>
                            <a:gd name="connsiteX3" fmla="*/ 107587 w 474073"/>
                            <a:gd name="connsiteY3" fmla="*/ 0 h 762971"/>
                            <a:gd name="connsiteX4" fmla="*/ 0 w 474073"/>
                            <a:gd name="connsiteY4" fmla="*/ 0 h 762971"/>
                            <a:gd name="connsiteX5" fmla="*/ 0 w 474073"/>
                            <a:gd name="connsiteY5" fmla="*/ 762972 h 762971"/>
                            <a:gd name="connsiteX6" fmla="*/ 107587 w 474073"/>
                            <a:gd name="connsiteY6" fmla="*/ 762972 h 762971"/>
                            <a:gd name="connsiteX7" fmla="*/ 107587 w 474073"/>
                            <a:gd name="connsiteY7" fmla="*/ 485841 h 762971"/>
                            <a:gd name="connsiteX8" fmla="*/ 342323 w 474073"/>
                            <a:gd name="connsiteY8" fmla="*/ 762972 h 762971"/>
                            <a:gd name="connsiteX9" fmla="*/ 474074 w 474073"/>
                            <a:gd name="connsiteY9" fmla="*/ 762972 h 762971"/>
                            <a:gd name="connsiteX10" fmla="*/ 221503 w 474073"/>
                            <a:gd name="connsiteY10" fmla="*/ 470317 h 762971"/>
                            <a:gd name="connsiteX11" fmla="*/ 465444 w 474073"/>
                            <a:gd name="connsiteY11" fmla="*/ 209285 h 762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74073" h="762971">
                              <a:moveTo>
                                <a:pt x="465444" y="209285"/>
                              </a:moveTo>
                              <a:lnTo>
                                <a:pt x="333118" y="209285"/>
                              </a:lnTo>
                              <a:lnTo>
                                <a:pt x="107587" y="458818"/>
                              </a:lnTo>
                              <a:lnTo>
                                <a:pt x="107587" y="0"/>
                              </a:lnTo>
                              <a:lnTo>
                                <a:pt x="0" y="0"/>
                              </a:lnTo>
                              <a:lnTo>
                                <a:pt x="0" y="762972"/>
                              </a:lnTo>
                              <a:lnTo>
                                <a:pt x="107587" y="762972"/>
                              </a:lnTo>
                              <a:lnTo>
                                <a:pt x="107587" y="485841"/>
                              </a:lnTo>
                              <a:lnTo>
                                <a:pt x="342323" y="762972"/>
                              </a:lnTo>
                              <a:lnTo>
                                <a:pt x="474074" y="762972"/>
                              </a:lnTo>
                              <a:lnTo>
                                <a:pt x="221503" y="470317"/>
                              </a:lnTo>
                              <a:lnTo>
                                <a:pt x="465444" y="209285"/>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2047422" name="Forma libre 972047422">
                        <a:extLst>
                          <a:ext uri="{FF2B5EF4-FFF2-40B4-BE49-F238E27FC236}">
                            <a16:creationId xmlns:a16="http://schemas.microsoft.com/office/drawing/2014/main" id="{B1174DB9-69FF-2572-7B8F-0FAD8A481BE3}"/>
                          </a:ext>
                        </a:extLst>
                      </wps:cNvPr>
                      <wps:cNvSpPr/>
                      <wps:spPr>
                        <a:xfrm>
                          <a:off x="5696366" y="1425325"/>
                          <a:ext cx="464347" cy="576742"/>
                        </a:xfrm>
                        <a:custGeom>
                          <a:avLst/>
                          <a:gdLst>
                            <a:gd name="connsiteX0" fmla="*/ 422293 w 464347"/>
                            <a:gd name="connsiteY0" fmla="*/ 309904 h 576742"/>
                            <a:gd name="connsiteX1" fmla="*/ 292844 w 464347"/>
                            <a:gd name="connsiteY1" fmla="*/ 248383 h 576742"/>
                            <a:gd name="connsiteX2" fmla="*/ 238763 w 464347"/>
                            <a:gd name="connsiteY2" fmla="*/ 235734 h 576742"/>
                            <a:gd name="connsiteX3" fmla="*/ 180654 w 464347"/>
                            <a:gd name="connsiteY3" fmla="*/ 216761 h 576742"/>
                            <a:gd name="connsiteX4" fmla="*/ 140381 w 464347"/>
                            <a:gd name="connsiteY4" fmla="*/ 193187 h 576742"/>
                            <a:gd name="connsiteX5" fmla="*/ 125422 w 464347"/>
                            <a:gd name="connsiteY5" fmla="*/ 155815 h 576742"/>
                            <a:gd name="connsiteX6" fmla="*/ 154189 w 464347"/>
                            <a:gd name="connsiteY6" fmla="*/ 109818 h 576742"/>
                            <a:gd name="connsiteX7" fmla="*/ 229557 w 464347"/>
                            <a:gd name="connsiteY7" fmla="*/ 91419 h 576742"/>
                            <a:gd name="connsiteX8" fmla="*/ 315282 w 464347"/>
                            <a:gd name="connsiteY8" fmla="*/ 112693 h 576742"/>
                            <a:gd name="connsiteX9" fmla="*/ 368213 w 464347"/>
                            <a:gd name="connsiteY9" fmla="*/ 185138 h 576742"/>
                            <a:gd name="connsiteX10" fmla="*/ 457389 w 464347"/>
                            <a:gd name="connsiteY10" fmla="*/ 152940 h 576742"/>
                            <a:gd name="connsiteX11" fmla="*/ 410787 w 464347"/>
                            <a:gd name="connsiteY11" fmla="*/ 68996 h 576742"/>
                            <a:gd name="connsiteX12" fmla="*/ 331966 w 464347"/>
                            <a:gd name="connsiteY12" fmla="*/ 17825 h 576742"/>
                            <a:gd name="connsiteX13" fmla="*/ 120244 w 464347"/>
                            <a:gd name="connsiteY13" fmla="*/ 20124 h 576742"/>
                            <a:gd name="connsiteX14" fmla="*/ 46027 w 464347"/>
                            <a:gd name="connsiteY14" fmla="*/ 75895 h 576742"/>
                            <a:gd name="connsiteX15" fmla="*/ 19561 w 464347"/>
                            <a:gd name="connsiteY15" fmla="*/ 156965 h 576742"/>
                            <a:gd name="connsiteX16" fmla="*/ 59834 w 464347"/>
                            <a:gd name="connsiteY16" fmla="*/ 259883 h 576742"/>
                            <a:gd name="connsiteX17" fmla="*/ 189284 w 464347"/>
                            <a:gd name="connsiteY17" fmla="*/ 323703 h 576742"/>
                            <a:gd name="connsiteX18" fmla="*/ 245091 w 464347"/>
                            <a:gd name="connsiteY18" fmla="*/ 338077 h 576742"/>
                            <a:gd name="connsiteX19" fmla="*/ 331966 w 464347"/>
                            <a:gd name="connsiteY19" fmla="*/ 367975 h 576742"/>
                            <a:gd name="connsiteX20" fmla="*/ 359583 w 464347"/>
                            <a:gd name="connsiteY20" fmla="*/ 415122 h 576742"/>
                            <a:gd name="connsiteX21" fmla="*/ 326788 w 464347"/>
                            <a:gd name="connsiteY21" fmla="*/ 465718 h 576742"/>
                            <a:gd name="connsiteX22" fmla="*/ 236461 w 464347"/>
                            <a:gd name="connsiteY22" fmla="*/ 485842 h 576742"/>
                            <a:gd name="connsiteX23" fmla="*/ 173175 w 464347"/>
                            <a:gd name="connsiteY23" fmla="*/ 474918 h 576742"/>
                            <a:gd name="connsiteX24" fmla="*/ 120244 w 464347"/>
                            <a:gd name="connsiteY24" fmla="*/ 442145 h 576742"/>
                            <a:gd name="connsiteX25" fmla="*/ 86875 w 464347"/>
                            <a:gd name="connsiteY25" fmla="*/ 385799 h 576742"/>
                            <a:gd name="connsiteX26" fmla="*/ 0 w 464347"/>
                            <a:gd name="connsiteY26" fmla="*/ 423746 h 576742"/>
                            <a:gd name="connsiteX27" fmla="*/ 135778 w 464347"/>
                            <a:gd name="connsiteY27" fmla="*/ 560012 h 576742"/>
                            <a:gd name="connsiteX28" fmla="*/ 236461 w 464347"/>
                            <a:gd name="connsiteY28" fmla="*/ 576686 h 576742"/>
                            <a:gd name="connsiteX29" fmla="*/ 357281 w 464347"/>
                            <a:gd name="connsiteY29" fmla="*/ 555412 h 576742"/>
                            <a:gd name="connsiteX30" fmla="*/ 436102 w 464347"/>
                            <a:gd name="connsiteY30" fmla="*/ 496766 h 576742"/>
                            <a:gd name="connsiteX31" fmla="*/ 464293 w 464347"/>
                            <a:gd name="connsiteY31" fmla="*/ 412247 h 576742"/>
                            <a:gd name="connsiteX32" fmla="*/ 422293 w 464347"/>
                            <a:gd name="connsiteY32" fmla="*/ 309904 h 576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464347" h="576742">
                              <a:moveTo>
                                <a:pt x="422293" y="309904"/>
                              </a:moveTo>
                              <a:cubicBezTo>
                                <a:pt x="394103" y="283456"/>
                                <a:pt x="350953" y="263332"/>
                                <a:pt x="292844" y="248383"/>
                              </a:cubicBezTo>
                              <a:lnTo>
                                <a:pt x="238763" y="235734"/>
                              </a:lnTo>
                              <a:cubicBezTo>
                                <a:pt x="219086" y="230439"/>
                                <a:pt x="199698" y="224109"/>
                                <a:pt x="180654" y="216761"/>
                              </a:cubicBezTo>
                              <a:cubicBezTo>
                                <a:pt x="165926" y="211431"/>
                                <a:pt x="152233" y="203439"/>
                                <a:pt x="140381" y="193187"/>
                              </a:cubicBezTo>
                              <a:cubicBezTo>
                                <a:pt x="130198" y="183499"/>
                                <a:pt x="124732" y="169855"/>
                                <a:pt x="125422" y="155815"/>
                              </a:cubicBezTo>
                              <a:cubicBezTo>
                                <a:pt x="125422" y="136841"/>
                                <a:pt x="134627" y="121892"/>
                                <a:pt x="154189" y="109818"/>
                              </a:cubicBezTo>
                              <a:cubicBezTo>
                                <a:pt x="173750" y="97744"/>
                                <a:pt x="198490" y="91419"/>
                                <a:pt x="229557" y="91419"/>
                              </a:cubicBezTo>
                              <a:cubicBezTo>
                                <a:pt x="259475" y="91011"/>
                                <a:pt x="288989" y="98342"/>
                                <a:pt x="315282" y="112693"/>
                              </a:cubicBezTo>
                              <a:cubicBezTo>
                                <a:pt x="340596" y="127067"/>
                                <a:pt x="357856" y="151215"/>
                                <a:pt x="368213" y="185138"/>
                              </a:cubicBezTo>
                              <a:lnTo>
                                <a:pt x="457389" y="152940"/>
                              </a:lnTo>
                              <a:cubicBezTo>
                                <a:pt x="449392" y="121392"/>
                                <a:pt x="433340" y="92460"/>
                                <a:pt x="410787" y="68996"/>
                              </a:cubicBezTo>
                              <a:cubicBezTo>
                                <a:pt x="388637" y="46342"/>
                                <a:pt x="361711" y="28869"/>
                                <a:pt x="331966" y="17825"/>
                              </a:cubicBezTo>
                              <a:cubicBezTo>
                                <a:pt x="263387" y="-6709"/>
                                <a:pt x="188306" y="-5893"/>
                                <a:pt x="120244" y="20124"/>
                              </a:cubicBezTo>
                              <a:cubicBezTo>
                                <a:pt x="91075" y="31957"/>
                                <a:pt x="65473" y="51178"/>
                                <a:pt x="46027" y="75895"/>
                              </a:cubicBezTo>
                              <a:cubicBezTo>
                                <a:pt x="28363" y="99193"/>
                                <a:pt x="19043" y="127745"/>
                                <a:pt x="19561" y="156965"/>
                              </a:cubicBezTo>
                              <a:cubicBezTo>
                                <a:pt x="18468" y="195309"/>
                                <a:pt x="33024" y="232451"/>
                                <a:pt x="59834" y="259883"/>
                              </a:cubicBezTo>
                              <a:cubicBezTo>
                                <a:pt x="86702" y="287866"/>
                                <a:pt x="129852" y="309139"/>
                                <a:pt x="189284" y="323703"/>
                              </a:cubicBezTo>
                              <a:lnTo>
                                <a:pt x="245091" y="338077"/>
                              </a:lnTo>
                              <a:cubicBezTo>
                                <a:pt x="284214" y="346702"/>
                                <a:pt x="312980" y="356476"/>
                                <a:pt x="331966" y="367975"/>
                              </a:cubicBezTo>
                              <a:cubicBezTo>
                                <a:pt x="349284" y="377261"/>
                                <a:pt x="359985" y="395470"/>
                                <a:pt x="359583" y="415122"/>
                              </a:cubicBezTo>
                              <a:cubicBezTo>
                                <a:pt x="359583" y="435820"/>
                                <a:pt x="348651" y="452494"/>
                                <a:pt x="326788" y="465718"/>
                              </a:cubicBezTo>
                              <a:cubicBezTo>
                                <a:pt x="304926" y="478942"/>
                                <a:pt x="275008" y="485842"/>
                                <a:pt x="236461" y="485842"/>
                              </a:cubicBezTo>
                              <a:cubicBezTo>
                                <a:pt x="214886" y="486009"/>
                                <a:pt x="193427" y="482306"/>
                                <a:pt x="173175" y="474918"/>
                              </a:cubicBezTo>
                              <a:cubicBezTo>
                                <a:pt x="153211" y="468334"/>
                                <a:pt x="135030" y="457105"/>
                                <a:pt x="120244" y="442145"/>
                              </a:cubicBezTo>
                              <a:cubicBezTo>
                                <a:pt x="104883" y="426230"/>
                                <a:pt x="93434" y="406929"/>
                                <a:pt x="86875" y="385799"/>
                              </a:cubicBezTo>
                              <a:lnTo>
                                <a:pt x="0" y="423746"/>
                              </a:lnTo>
                              <a:cubicBezTo>
                                <a:pt x="20941" y="488188"/>
                                <a:pt x="71398" y="538790"/>
                                <a:pt x="135778" y="560012"/>
                              </a:cubicBezTo>
                              <a:cubicBezTo>
                                <a:pt x="168170" y="571172"/>
                                <a:pt x="202229" y="576806"/>
                                <a:pt x="236461" y="576686"/>
                              </a:cubicBezTo>
                              <a:cubicBezTo>
                                <a:pt x="277712" y="577468"/>
                                <a:pt x="318734" y="570240"/>
                                <a:pt x="357281" y="555412"/>
                              </a:cubicBezTo>
                              <a:cubicBezTo>
                                <a:pt x="388349" y="543286"/>
                                <a:pt x="415562" y="523030"/>
                                <a:pt x="436102" y="496766"/>
                              </a:cubicBezTo>
                              <a:cubicBezTo>
                                <a:pt x="454800" y="472589"/>
                                <a:pt x="464753" y="442795"/>
                                <a:pt x="464293" y="412247"/>
                              </a:cubicBezTo>
                              <a:cubicBezTo>
                                <a:pt x="465386" y="373731"/>
                                <a:pt x="450140" y="336548"/>
                                <a:pt x="422293" y="309904"/>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group id="Grupo 54" style="position:absolute;margin-left:332.95pt;margin-top:66.6pt;width:88.9pt;height:27.4pt;z-index:-251661824;mso-position-vertical-relative:page;mso-width-relative:margin;mso-height-relative:margin" coordsize="64914,20020" o:spid="_x0000_s1026" w14:anchorId="176CA2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">
              <v:shape id="Forma libre 1073887755" style="position:absolute;left:8451;width:7253;height:11623;visibility:visible;mso-wrap-style:square;v-text-anchor:middle" coordsize="725300,1162344" o:spid="_x0000_s1027" fillcolor="#ff9c1a" stroked="f" strokeweight=".15964mm" path="m1,828517v-241,87808,34302,172143,96081,234584c215751,1182118,377419,1182118,480404,1125772,606977,1057352,890616,852091,596046,,596046,402472,1,443294,1,828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">
                <v:stroke joinstyle="miter"/>
                <v:path arrowok="t" o:connecttype="custom" o:connectlocs="1,828517;96082,1063101;480404,1125772;596046,0;1,828517" o:connectangles="0,0,0,0,0"/>
              </v:shape>
              <v:shape id="Forma libre 1646054699" style="position:absolute;left:4228;width:6939;height:11623;visibility:visible;mso-wrap-style:square;v-text-anchor:middle" coordsize="693851,1162344" o:spid="_x0000_s1028" fillcolor="#0da9ff" stroked="f" strokeweight=".15964mm" path="m693852,352451c674291,246658,642647,139140,595470,,595470,402472,1,443294,1,828517v-241,87808,34302,172143,96081,234584c215176,1182118,378570,1182118,480404,1125772,242791,873364,326790,581285,693852,3524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">
                <v:stroke joinstyle="miter"/>
                <v:path arrowok="t" o:connecttype="custom" o:connectlocs="693852,352451;595470,0;1,828517;96082,1063101;480404,1125772;693852,352451" o:connectangles="0,0,0,0,0,0"/>
              </v:shape>
              <v:shape id="Forma libre 1382546070" style="position:absolute;width:6938;height:14362;visibility:visible;mso-wrap-style:square;v-text-anchor:middle" coordsize="693850,1436250" o:spid="_x0000_s1029" fillcolor="#00a443" stroked="f" strokeweight=".15964mm" path="m693851,352451c674290,246658,643222,139140,596044,,596044,402472,,443294,,828517v,197787,160518,285181,160518,285181c135871,1219398,130796,1328721,145559,1436250r75944,-12649c184682,1293660,207120,1152220,209996,1137846v97232,39672,198490,27598,270982,-12074c243366,873364,327364,581285,693851,3524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">
                <v:stroke joinstyle="miter"/>
                <v:path arrowok="t" o:connecttype="custom" o:connectlocs="693851,352451;596044,0;0,828517;160518,1113698;145559,1436250;221503,1423601;209996,1137846;480978,1125772;693851,352451" o:connectangles="0,0,0,0,0,0,0,0,0"/>
              </v:shape>
              <v:shape id="Forma libre 1341787054" style="position:absolute;left:18243;top:3254;width:6013;height:7866;visibility:visible;mso-wrap-style:square;v-text-anchor:middle" coordsize="601261,786599" o:spid="_x0000_s1030" fillcolor="#00a443" stroked="f" strokeweight=".15964mm" path="m438403,654330v-31643,19549,-74793,29898,-128299,29898c256598,684228,209996,670429,174326,642831,138765,616665,112224,580097,98382,538188l,579586v13072,40799,34860,78269,63862,109817c93262,721043,129456,745617,169723,761273v44749,17301,92404,25890,140381,25298c369363,786571,421143,777372,464869,758398v43725,-18974,77094,-43697,100683,-76470c589549,648230,602057,607713,601222,566362v524,-33360,-8238,-66201,-25314,-94869c559413,443895,534098,419747,499964,399048,466595,378350,423445,361101,372240,347302l278461,322004c234736,309929,201366,295555,177778,279456,154189,263358,143258,238634,143258,205862v,-32773,14383,-56346,43150,-75320c215174,111568,253146,102369,300899,102369v47752,,85724,10349,118518,31048c452211,154115,475800,186313,488457,229435r99533,-36797c576742,153075,556456,116662,528731,86270,501580,57769,468344,35760,431499,21874,389408,6902,344998,-497,300324,26,245667,26,197914,8650,156490,27049,115066,45448,83423,70171,60985,102944,37891,135504,25798,174578,26465,214486v-1841,67098,32697,129964,90328,164439c151405,400313,189026,416400,228407,426646r93204,25298c354232,459804,386019,470780,416541,484717v24164,11499,41999,24723,52930,39672c480909,539195,486990,557432,486731,576136v,32773,-16109,58646,-48328,78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">
                <v:stroke joinstyle="miter"/>
                <v:path arrowok="t" o:connecttype="custom" o:connectlocs="438403,654330;310104,684228;174326,642831;98382,538188;0,579586;63862,689403;169723,761273;310104,786571;464869,758398;565552,681928;601222,566362;575908,471493;499964,399048;372240,347302;278461,322004;177778,279456;143258,205862;186408,130542;300899,102369;419417,133417;488457,229435;587990,192638;528731,86270;431499,21874;300324,26;156490,27049;60985,102944;26465,214486;116793,378925;228407,426646;321611,451944;416541,484717;469471,524389;486731,576136;438403,654330" o:connectangles="0,0,0,0,0,0,0,0,0,0,0,0,0,0,0,0,0,0,0,0,0,0,0,0,0,0,0,0,0,0,0,0,0,0,0"/>
              </v:shape>
              <v:shape id="Forma libre 177615015" style="position:absolute;left:25113;top:3369;width:5638;height:7629;visibility:visible;mso-wrap-style:square;v-text-anchor:middle" coordsize="563825,762971" o:spid="_x0000_s1031" fillcolor="#00a443" stroked="f" strokeweight=".15964mm" path="m112190,492741r170298,c340597,492741,390650,482966,432074,463418v40095,-18163,73925,-47768,97232,-85094c552319,341526,563826,297829,563826,247808v,-77045,-25315,-137416,-75369,-181688c438403,21848,369363,,281337,l,,,762972r112190,l112190,492741xm272707,101768v54082,,96656,12074,127149,36222c430349,162139,445883,198936,445883,247808v,48871,-15534,83944,-46027,108667c369363,381199,326789,393273,272707,393273r-160517,l112190,101768r160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">
                <v:stroke joinstyle="miter"/>
                <v:path arrowok="t" o:connecttype="custom" o:connectlocs="112190,492741;282488,492741;432074,463418;529306,378324;563826,247808;488457,66120;281337,0;0,0;0,762972;112190,762972;272707,101768;399856,137990;445883,247808;399856,356475;272707,393273;112190,393273;112190,101768" o:connectangles="0,0,0,0,0,0,0,0,0,0,0,0,0,0,0,0,0"/>
              </v:shape>
              <v:shape id="Forma libre 1212296664" style="position:absolute;left:33472;top:3369;width:5213;height:7629;visibility:visible;mso-wrap-style:square;v-text-anchor:middle" coordsize="521250,762971" o:spid="_x0000_s1032" fillcolor="#00a443" stroked="f" strokeweight=".15964mm" path="m521251,661779r-409061,l112190,426045r364185,l476375,326002r-364185,l112190,101768r409061,l521251,,112190,,47177,,,,,762972r47177,l112190,762972r409061,l521251,6617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">
                <v:stroke joinstyle="miter"/>
                <v:path arrowok="t" o:connecttype="custom" o:connectlocs="521251,661779;112190,661779;112190,426045;476375,426045;476375,326002;112190,326002;112190,101768;521251,101768;521251,0;112190,0;47177,0;0,0;0,762972;47177,762972;112190,762972;521251,762972;521251,661779" o:connectangles="0,0,0,0,0,0,0,0,0,0,0,0,0,0,0,0,0"/>
              </v:shape>
              <v:shape id="Forma libre 1550037006" style="position:absolute;left:39300;top:5352;width:4753;height:5646;visibility:visible;mso-wrap-style:square;v-text-anchor:middle" coordsize="475224,564628" o:spid="_x0000_s1033" fillcolor="#00a443" stroked="f" strokeweight=".15964mm" path="m107012,236327v,-44272,12657,-78770,38547,-103493c171449,108111,204819,94887,245092,94887v33593,-1145,65990,12522,88601,37372c356131,156982,367638,190330,367638,232302r,332327l475225,564629r,-349576c475225,171356,466595,133409,448759,101211,432247,69882,407088,43939,376268,26466,309880,-10015,229138,-8704,163970,29916,139501,45331,119784,67225,107012,93162r,-82220l,10942,,564629r107012,l107012,236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">
                <v:stroke joinstyle="miter"/>
                <v:path arrowok="t" o:connecttype="custom" o:connectlocs="107012,236327;145559,132834;245092,94887;333693,132259;367638,232302;367638,564629;475225,564629;475225,215053;448759,101211;376268,26466;163970,29916;107012,93162;107012,10942;0,10942;0,564629;107012,564629" o:connectangles="0,0,0,0,0,0,0,0,0,0,0,0,0,0,0,0"/>
              </v:shape>
              <v:shape id="Forma libre 468452587" style="position:absolute;left:44749;top:5352;width:5219;height:5768;visibility:visible;mso-wrap-style:square;v-text-anchor:middle" coordsize="521901,576762" o:spid="_x0000_s1034" fillcolor="#00a443" stroked="f" strokeweight=".15964mm" path="m512081,438160l429233,386988v-10281,20796,-24325,39511,-41424,55196c372350,456041,354106,466430,334303,472657v-20350,6072,-41476,9171,-62711,9200c242135,482276,213109,474727,187593,460008,162031,444634,141607,422020,128909,395038,117098,369136,110268,341244,108773,312818r411938,c521649,307891,522034,302877,521861,297869r,-14374c521861,226574,510930,177128,489067,134581,446671,50625,359922,-1656,265838,40,229011,-282,192472,6554,158251,20164,126447,33612,97830,53592,74253,78810,49669,104884,30850,135834,19021,169653,5886,207739,-535,247813,35,288095v,56921,11506,107518,34520,150640c56682,480638,89925,515647,130635,539928v42742,24895,91490,37619,140957,36797c303172,576731,334573,572079,364796,562926v30279,-9401,58424,-24637,82847,-44847c473982,495748,495851,468632,512081,438160xm149621,141480v13158,-16863,30378,-30116,50054,-38522c220347,94713,242434,90608,264688,90884v41257,-1259,80845,16300,107587,47721c392412,161604,405069,193227,410822,233474r-298597,c113605,223366,115717,213373,118553,203576v6346,-22470,16886,-43542,31068,-62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">
                <v:stroke joinstyle="miter"/>
                <v:path arrowok="t" o:connecttype="custom" o:connectlocs="512081,438160;429233,386988;387809,442184;334303,472657;271592,481857;187593,460008;128909,395038;108773,312818;520711,312818;521861,297869;521861,283495;489067,134581;265838,40;158251,20164;74253,78810;19021,169653;35,288095;34555,438735;130635,539928;271592,576725;364796,562926;447643,518079;512081,438160;149621,141480;199675,102958;264688,90884;372275,138605;410822,233474;112225,233474;118553,203576;149621,141480" o:connectangles="0,0,0,0,0,0,0,0,0,0,0,0,0,0,0,0,0,0,0,0,0,0,0,0,0,0,0,0,0,0,0"/>
              </v:shape>
              <v:shape id="Forma libre 953399215" style="position:absolute;left:50686;top:5352;width:2888;height:5646;visibility:visible;mso-wrap-style:square;v-text-anchor:middle" coordsize="288816,564621" o:spid="_x0000_s1035" fillcolor="#00a443" stroked="f" strokeweight=".15964mm" path="m288817,113278r,-113268l257174,10c225990,-346,195383,8451,169148,25309v-27622,19008,-49191,45554,-62136,76469l107012,10935,,10935,,564621r107012,l107012,269092v,-47147,11506,-84519,35670,-113267c165051,128393,198760,112714,234160,113278r546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">
                <v:stroke joinstyle="miter"/>
                <v:path arrowok="t" o:connecttype="custom" o:connectlocs="288817,113278;288817,10;257174,10;169148,25309;107012,101778;107012,10935;0,10935;0,564621;107012,564621;107012,269092;142682,155825;234160,113278" o:connectangles="0,0,0,0,0,0,0,0,0,0,0,0"/>
              </v:shape>
              <v:shape id="Forma libre 2135204290" style="position:absolute;left:53626;top:5352;width:5334;height:7584;visibility:visible;mso-wrap-style:square;v-text-anchor:middle" coordsize="533368,758435" o:spid="_x0000_s1036" fillcolor="#00a443" stroked="f" strokeweight=".15964mm" path="m120855,491076v37684,23136,81179,35101,125422,34497c312958,528390,376302,496106,413123,440479v4546,-6169,8630,-12707,12082,-19549l425205,499125v,36222,-7479,66695,-23013,90844c387809,614019,366579,633234,341207,645165v-26235,12356,-54944,18646,-83998,18399c223494,663943,190297,655204,161128,638265,132247,620413,107968,595983,90362,566970l15569,626766v31356,57398,84401,99853,147285,117867c241099,767654,325040,761732,399315,727959v40734,-19646,74736,-50844,97807,-89694c521286,598593,533368,550296,533368,493950r,-482966l425205,10984r,93143c421753,97285,417669,90748,413123,84579,396036,59125,373138,38053,346385,23058,315490,7137,281027,-774,246277,60,212908,-21,179827,6631,149046,19608,119302,32453,92491,51237,70226,74804,47845,99079,30297,127367,18446,158174,6019,191648,-253,227106,35,262816v-748,46911,10529,93236,32794,134541c53541,435695,83861,467991,120855,491076xm130060,175997v13003,-24378,32507,-44680,56382,-58646c237417,88995,299438,88995,350412,117351v23589,14283,43036,34504,56383,58646c421006,202704,428082,232585,427507,262816v517,29858,-6617,59348,-20712,85669c393448,372628,374001,392849,350412,407131v-50974,28357,-112995,28357,-163970,c162567,393166,143063,372864,130060,348485,115964,322164,108830,292674,109348,262816v-575,-30231,6502,-60112,20712,-86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">
                <v:stroke joinstyle="miter"/>
                <v:path arrowok="t" o:connecttype="custom" o:connectlocs="120855,491076;246277,525573;413123,440479;425205,420930;425205,499125;402192,589969;341207,645165;257209,663564;161128,638265;90362,566970;15569,626766;162854,744633;399315,727959;497122,638265;533368,493950;533368,10984;425205,10984;425205,104127;413123,84579;346385,23058;246277,60;149046,19608;70226,74804;18446,158174;35,262816;32829,397357;120855,491076;130060,175997;186442,117351;350412,117351;406795,175997;427507,262816;406795,348485;350412,407131;186442,407131;130060,348485;109348,262816;130060,175997" o:connectangles="0,0,0,0,0,0,0,0,0,0,0,0,0,0,0,0,0,0,0,0,0,0,0,0,0,0,0,0,0,0,0,0,0,0,0,0,0,0"/>
              </v:shape>
              <v:shape id="Forma libre 1104061916" style="position:absolute;left:59391;top:5462;width:5523;height:7342;visibility:visible;mso-wrap-style:square;v-text-anchor:middle" coordsize="552319,734223" o:spid="_x0000_s1037" fillcolor="#00a443" stroked="f" strokeweight=".15964mm" path="m84574,734224r117943,l552319,,434951,,308378,261607v-8055,16674,-18410,39672,-31643,68420l245091,260457,121970,,,,220928,449044,84574,734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">
                <v:stroke joinstyle="miter"/>
                <v:path arrowok="t" o:connecttype="custom" o:connectlocs="84574,734224;202517,734224;552319,0;434951,0;308378,261607;276735,330027;245091,260457;121970,0;0,0;220928,449044" o:connectangles="0,0,0,0,0,0,0,0,0,0"/>
              </v:shape>
              <v:shape id="Forma libre 571134157" style="position:absolute;left:18537;top:12269;width:6363;height:7630;visibility:visible;mso-wrap-style:square;v-text-anchor:middle" coordsize="636317,762971" o:spid="_x0000_s1038" fillcolor="#00a443" stroked="f" strokeweight=".15964mm" path="m524128,475492r,97743l466595,493891,101259,,,,,762972r112190,l112190,189737v23588,33347,43150,59796,57533,79344l535059,762972r101259,l636318,,524128,r,4754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">
                <v:stroke joinstyle="miter"/>
                <v:path arrowok="t" o:connecttype="custom" o:connectlocs="524128,475492;524128,573235;466595,493891;101259,0;0,0;0,762972;112190,762972;112190,189737;169723,269081;535059,762972;636318,762972;636318,0;524128,0" o:connectangles="0,0,0,0,0,0,0,0,0,0,0,0,0"/>
              </v:shape>
              <v:shape id="Forma libre 1401413891" style="position:absolute;left:25768;top:14252;width:5219;height:5768;visibility:visible;mso-wrap-style:square;v-text-anchor:middle" coordsize="521901,576752" o:spid="_x0000_s1039" fillcolor="#00a443" stroked="f" strokeweight=".15964mm" path="m397590,35678c357898,11656,312233,-700,265838,31,229011,-291,192472,6545,158251,20154,126447,33602,97830,53582,74253,78800,49669,104874,30850,135825,19021,169644,5886,207729,-535,247804,35,288086v,56921,11506,107517,34520,150639c56682,480628,89925,515638,130635,539918v42742,24896,91490,37620,140957,36797c303172,576721,334574,572070,364796,562916v30279,-9400,58425,-24637,82848,-44846c473982,495738,495851,468623,512081,438150l429233,386979v-10281,20796,-24325,39511,-41424,55196c372350,456031,354112,466421,334303,472648v-20349,6071,-41475,9170,-62711,9199c242135,482267,213109,474718,187593,459999,162031,444624,141607,422011,128909,395028,117104,369126,110269,341235,108773,312809r411938,c521649,307881,522034,302868,521861,297860r,-14374c521861,226565,510930,177118,489067,134571,468223,93853,436574,59642,397590,35678xm149621,141471v13158,-16864,30378,-30117,50054,-38523c220347,94704,242434,90598,264688,90874v41257,-1259,80845,16300,107587,47722c392412,161594,405069,193217,410822,233464r-298597,c113606,223356,115717,213364,118553,203566v6346,-22469,16886,-43541,31068,-620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">
                <v:stroke joinstyle="miter"/>
                <v:path arrowok="t" o:connecttype="custom" o:connectlocs="397590,35678;265838,31;158251,20154;74253,78800;19021,169644;35,288086;34555,438725;130635,539918;271592,576715;364796,562916;447644,518070;512081,438150;429233,386979;387809,442175;334303,472648;271592,481847;187593,459999;128909,395028;108773,312809;520711,312809;521861,297860;521861,283486;489067,134571;397590,35678;149621,141471;199675,102948;264688,90874;372275,138596;410822,233464;112225,233464;118553,203566;149621,141471" o:connectangles="0,0,0,0,0,0,0,0,0,0,0,0,0,0,0,0,0,0,0,0,0,0,0,0,0,0,0,0,0,0,0,0"/>
              </v:shape>
              <v:shape id="Forma libre 691397436" style="position:absolute;left:31021;top:12545;width:3378;height:7354;visibility:visible;mso-wrap-style:square;v-text-anchor:middle" coordsize="337719,735373" o:spid="_x0000_s1040" fillcolor="#00a443" stroked="f" strokeweight=".15964mm" path="m209996,l102409,64971r,116716l,181687r,89694l102409,271381r,292655c101891,594980,108381,625643,121395,653730v12277,25344,31931,46382,56382,60370c201942,727899,232434,735374,269255,735374r68465,l337720,641655r-56383,c256598,641655,238187,634181,227256,619807,216325,605433,209996,584159,209996,556561r,-285180l337720,271381r,-89694l209996,181687,209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">
                <v:stroke joinstyle="miter"/>
                <v:path arrowok="t" o:connecttype="custom" o:connectlocs="209996,0;102409,64971;102409,181687;0,181687;0,271381;102409,271381;102409,564036;121395,653730;177777,714100;269255,735374;337720,735374;337720,641655;281337,641655;227256,619807;209996,556561;209996,271381;337720,271381;337720,181687;209996,181687" o:connectangles="0,0,0,0,0,0,0,0,0,0,0,0,0,0,0,0,0,0,0"/>
              </v:shape>
              <v:shape id="Forma libre 190882133" style="position:absolute;left:34721;top:14362;width:8026;height:5537;visibility:visible;mso-wrap-style:square;v-text-anchor:middle" coordsize="802588,553686" o:spid="_x0000_s1041" fillcolor="#00a443" stroked="f" strokeweight=".15964mm" path="m602948,297829v-5178,15524,-9780,31623,-13808,47147c585113,360500,579935,377749,574757,396722l543114,298404,448184,,355555,,261776,297829v-5178,16674,-9781,32773,-14383,48297c242790,361650,237037,378899,231284,397872v-5754,-18973,-10932,-36222,-14959,-51746c212297,330602,207120,314503,201942,297829l113916,,,,176052,553686r101258,l371089,256432v8055,-24148,17836,-56346,29342,-97168c414239,200086,424595,232284,432074,256432r93780,297254l628263,553686,802589,,691550,,602948,2978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">
                <v:stroke joinstyle="miter"/>
                <v:path arrowok="t" o:connecttype="custom" o:connectlocs="602948,297829;589140,344976;574757,396722;543114,298404;448184,0;355555,0;261776,297829;247393,346126;231284,397872;216325,346126;201942,297829;113916,0;0,0;176052,553686;277310,553686;371089,256432;400431,159264;432074,256432;525854,553686;628263,553686;802589,0;691550,0" o:connectangles="0,0,0,0,0,0,0,0,0,0,0,0,0,0,0,0,0,0,0,0,0,0"/>
              </v:shape>
              <v:shape id="Forma libre 1876378440" style="position:absolute;left:42752;top:14252;width:5616;height:5768;visibility:visible;mso-wrap-style:square;v-text-anchor:middle" coordsize="561603,576767" o:spid="_x0000_s1042" fillcolor="#00a443" stroked="f" strokeweight=".15964mm" path="m425224,36279c380975,11550,330927,-955,280240,57,242228,-357,204509,6675,169201,20755,135487,34301,104931,54661,79449,80551,53674,106562,33682,137714,20766,171970,6578,209026,-447,248440,53,288112v-978,52298,11501,103970,36246,150064c59819,480735,94667,515963,136982,539944v44048,24781,93866,37476,144409,36798c319432,576914,357145,569687,392430,555468v33427,-13776,63753,-34106,89177,-59796c507612,469960,527817,438987,540866,404829v14193,-37258,21218,-76855,20712,-116717c561578,230616,549496,180019,524757,136897,501628,94730,467149,59876,425224,36279xm439607,368606v-8118,22251,-20424,42743,-36245,60371c388115,445300,369451,458058,348705,466349v-21719,8895,-44991,13391,-68465,13225c249713,480080,219640,472122,193365,456575,167228,440953,146073,418220,132380,391030,116702,359033,109004,323725,109942,288112v-328,-27541,3947,-54938,12657,-81070c130429,184952,142552,164633,158270,147247v14826,-16542,33358,-29352,54081,-37373c233943,101278,257003,96984,280240,97225v31103,-742,61791,7227,88602,22998c395082,135460,416289,158050,429827,185194v14958,28748,22438,62671,22438,102918c452696,315468,448416,342699,439607,3686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">
                <v:stroke joinstyle="miter"/>
                <v:path arrowok="t" o:connecttype="custom" o:connectlocs="425224,36279;280240,57;169201,20755;79449,80551;20766,171970;53,288112;36299,438176;136982,539944;281391,576742;392430,555468;481607,495672;540866,404829;561578,288112;524757,136897;425224,36279;439607,368606;403362,428977;348705,466349;280240,479574;193365,456575;132380,391030;109942,288112;122599,207042;158270,147247;212351,109874;280240,97225;368842,120223;429827,185194;452265,288112;439607,368606" o:connectangles="0,0,0,0,0,0,0,0,0,0,0,0,0,0,0,0,0,0,0,0,0,0,0,0,0,0,0,0,0,0"/>
              </v:shape>
              <v:shape id="Forma libre 1758905110" style="position:absolute;left:49075;top:14253;width:2889;height:5646;visibility:visible;mso-wrap-style:square;v-text-anchor:middle" coordsize="288816,564621" o:spid="_x0000_s1043" fillcolor="#00a443" stroked="f" strokeweight=".15964mm" path="m169148,25309v-25315,16673,-46602,41972,-62712,76469l106436,10935,,10935,,564621r106436,l106436,269092v,-47147,12082,-84519,36246,-113267c165051,128393,198760,112720,234160,113277r54657,l288817,10r-31643,c225985,-346,195383,8451,169148,253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">
                <v:stroke joinstyle="miter"/>
                <v:path arrowok="t" o:connecttype="custom" o:connectlocs="169148,25309;106436,101778;106436,10935;0,10935;0,564621;106436,564621;106436,269092;142682,155825;234160,113277;288817,113277;288817,10;257174,10;169148,25309" o:connectangles="0,0,0,0,0,0,0,0,0,0,0,0,0"/>
              </v:shape>
              <v:shape id="Forma libre 949183197" style="position:absolute;left:52464;top:12269;width:4741;height:7630;visibility:visible;mso-wrap-style:square;v-text-anchor:middle" coordsize="474073,762971" o:spid="_x0000_s1044" fillcolor="#00a443" stroked="f" strokeweight=".15964mm" path="m465444,209285r-132326,l107587,458818,107587,,,,,762972r107587,l107587,485841,342323,762972r131751,l221503,470317,465444,209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">
                <v:stroke joinstyle="miter"/>
                <v:path arrowok="t" o:connecttype="custom" o:connectlocs="465444,209285;333118,209285;107587,458818;107587,0;0,0;0,762972;107587,762972;107587,485841;342323,762972;474074,762972;221503,470317;465444,209285" o:connectangles="0,0,0,0,0,0,0,0,0,0,0,0"/>
              </v:shape>
              <v:shape id="Forma libre 972047422" style="position:absolute;left:56963;top:14253;width:4644;height:5767;visibility:visible;mso-wrap-style:square;v-text-anchor:middle" coordsize="464347,576742" o:spid="_x0000_s1045" fillcolor="#00a443" stroked="f" strokeweight=".15964mm" path="m422293,309904c394103,283456,350953,263332,292844,248383l238763,235734v-19677,-5295,-39065,-11625,-58109,-18973c165926,211431,152233,203439,140381,193187v-10183,-9688,-15649,-23332,-14959,-37372c125422,136841,134627,121892,154189,109818,173750,97744,198490,91419,229557,91419v29918,-408,59432,6923,85725,21274c340596,127067,357856,151215,368213,185138r89176,-32198c449392,121392,433340,92460,410787,68996,388637,46342,361711,28869,331966,17825,263387,-6709,188306,-5893,120244,20124,91075,31957,65473,51178,46027,75895,28363,99193,19043,127745,19561,156965v-1093,38344,13463,75486,40273,102918c86702,287866,129852,309139,189284,323703r55807,14374c284214,346702,312980,356476,331966,367975v17318,9286,28019,27495,27617,47147c359583,435820,348651,452494,326788,465718v-21862,13224,-51780,20124,-90327,20124c214886,486009,193427,482306,173175,474918v-19964,-6584,-38145,-17813,-52931,-32773c104883,426230,93434,406929,86875,385799l,423746v20941,64442,71398,115044,135778,136266c168170,571172,202229,576806,236461,576686v41251,782,82273,-6446,120820,-21274c388349,543286,415562,523030,436102,496766v18698,-24177,28651,-53971,28191,-84519c465386,373731,450140,336548,422293,3099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">
                <v:stroke joinstyle="miter"/>
                <v:path arrowok="t" o:connecttype="custom" o:connectlocs="422293,309904;292844,248383;238763,235734;180654,216761;140381,193187;125422,155815;154189,109818;229557,91419;315282,112693;368213,185138;457389,152940;410787,68996;331966,17825;120244,20124;46027,75895;19561,156965;59834,259883;189284,323703;245091,338077;331966,367975;359583,415122;326788,465718;236461,485842;173175,474918;120244,442145;86875,385799;0,423746;135778,560012;236461,576686;357281,555412;436102,496766;464293,412247;422293,309904" o:connectangles="0,0,0,0,0,0,0,0,0,0,0,0,0,0,0,0,0,0,0,0,0,0,0,0,0,0,0,0,0,0,0,0,0"/>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A3400"/>
    <w:multiLevelType w:val="multilevel"/>
    <w:tmpl w:val="2C38B87A"/>
    <w:styleLink w:val="CurrentList1"/>
    <w:lvl w:ilvl="0">
      <w:start w:val="1"/>
      <w:numFmt w:val="bullet"/>
      <w:lvlText w:val=""/>
      <w:lvlJc w:val="left"/>
      <w:pPr>
        <w:ind w:left="360" w:hanging="360"/>
      </w:pPr>
      <w:rPr>
        <w:rFonts w:ascii="Wingdings" w:hAnsi="Wingdings" w:hint="default"/>
        <w:color w:val="008C38" w:themeColor="accent1"/>
      </w:rPr>
    </w:lvl>
    <w:lvl w:ilvl="1">
      <w:start w:val="1"/>
      <w:numFmt w:val="bullet"/>
      <w:lvlText w:val="o"/>
      <w:lvlJc w:val="left"/>
      <w:pPr>
        <w:ind w:left="1594" w:hanging="360"/>
      </w:pPr>
      <w:rPr>
        <w:rFonts w:ascii="Courier New" w:hAnsi="Courier New" w:cs="Courier New" w:hint="default"/>
      </w:rPr>
    </w:lvl>
    <w:lvl w:ilvl="2">
      <w:start w:val="1"/>
      <w:numFmt w:val="bullet"/>
      <w:lvlText w:val=""/>
      <w:lvlJc w:val="left"/>
      <w:pPr>
        <w:ind w:left="2314" w:hanging="360"/>
      </w:pPr>
      <w:rPr>
        <w:rFonts w:ascii="Wingdings" w:hAnsi="Wingdings" w:hint="default"/>
      </w:rPr>
    </w:lvl>
    <w:lvl w:ilvl="3">
      <w:start w:val="1"/>
      <w:numFmt w:val="bullet"/>
      <w:lvlText w:val=""/>
      <w:lvlJc w:val="left"/>
      <w:pPr>
        <w:ind w:left="3034" w:hanging="360"/>
      </w:pPr>
      <w:rPr>
        <w:rFonts w:ascii="Symbol" w:hAnsi="Symbol" w:hint="default"/>
      </w:rPr>
    </w:lvl>
    <w:lvl w:ilvl="4">
      <w:start w:val="1"/>
      <w:numFmt w:val="bullet"/>
      <w:lvlText w:val="o"/>
      <w:lvlJc w:val="left"/>
      <w:pPr>
        <w:ind w:left="3754" w:hanging="360"/>
      </w:pPr>
      <w:rPr>
        <w:rFonts w:ascii="Courier New" w:hAnsi="Courier New" w:cs="Courier New" w:hint="default"/>
      </w:rPr>
    </w:lvl>
    <w:lvl w:ilvl="5">
      <w:start w:val="1"/>
      <w:numFmt w:val="bullet"/>
      <w:lvlText w:val=""/>
      <w:lvlJc w:val="left"/>
      <w:pPr>
        <w:ind w:left="4474" w:hanging="360"/>
      </w:pPr>
      <w:rPr>
        <w:rFonts w:ascii="Wingdings" w:hAnsi="Wingdings" w:hint="default"/>
      </w:rPr>
    </w:lvl>
    <w:lvl w:ilvl="6">
      <w:start w:val="1"/>
      <w:numFmt w:val="bullet"/>
      <w:lvlText w:val=""/>
      <w:lvlJc w:val="left"/>
      <w:pPr>
        <w:ind w:left="5194" w:hanging="360"/>
      </w:pPr>
      <w:rPr>
        <w:rFonts w:ascii="Symbol" w:hAnsi="Symbol" w:hint="default"/>
      </w:rPr>
    </w:lvl>
    <w:lvl w:ilvl="7">
      <w:start w:val="1"/>
      <w:numFmt w:val="bullet"/>
      <w:lvlText w:val="o"/>
      <w:lvlJc w:val="left"/>
      <w:pPr>
        <w:ind w:left="5914" w:hanging="360"/>
      </w:pPr>
      <w:rPr>
        <w:rFonts w:ascii="Courier New" w:hAnsi="Courier New" w:cs="Courier New" w:hint="default"/>
      </w:rPr>
    </w:lvl>
    <w:lvl w:ilvl="8">
      <w:start w:val="1"/>
      <w:numFmt w:val="bullet"/>
      <w:lvlText w:val=""/>
      <w:lvlJc w:val="left"/>
      <w:pPr>
        <w:ind w:left="6634" w:hanging="360"/>
      </w:pPr>
      <w:rPr>
        <w:rFonts w:ascii="Wingdings" w:hAnsi="Wingdings" w:hint="default"/>
      </w:rPr>
    </w:lvl>
  </w:abstractNum>
  <w:abstractNum w:abstractNumId="1" w15:restartNumberingAfterBreak="0">
    <w:nsid w:val="09C85DA4"/>
    <w:multiLevelType w:val="multilevel"/>
    <w:tmpl w:val="392EE520"/>
    <w:styleLink w:val="Listaactual1"/>
    <w:lvl w:ilvl="0">
      <w:start w:val="1"/>
      <w:numFmt w:val="bullet"/>
      <w:lvlText w:val="ı"/>
      <w:lvlJc w:val="left"/>
      <w:pPr>
        <w:ind w:left="360" w:hanging="360"/>
      </w:pPr>
      <w:rPr>
        <w:rFonts w:ascii="Lato" w:hAnsi="Lato" w:hint="default"/>
        <w:color w:val="00A343" w:themeColor="accent2"/>
        <w:w w:val="100"/>
      </w:rPr>
    </w:lvl>
    <w:lvl w:ilvl="1">
      <w:start w:val="1"/>
      <w:numFmt w:val="bullet"/>
      <w:lvlText w:val="ı"/>
      <w:lvlJc w:val="left"/>
      <w:pPr>
        <w:ind w:left="680" w:hanging="340"/>
      </w:pPr>
      <w:rPr>
        <w:rFonts w:ascii="Lato" w:hAnsi="Lato" w:hint="default"/>
        <w:color w:val="00A343" w:themeColor="accent2"/>
      </w:rPr>
    </w:lvl>
    <w:lvl w:ilvl="2">
      <w:start w:val="1"/>
      <w:numFmt w:val="bullet"/>
      <w:lvlText w:val="ı"/>
      <w:lvlJc w:val="left"/>
      <w:pPr>
        <w:ind w:left="1020" w:hanging="340"/>
      </w:pPr>
      <w:rPr>
        <w:rFonts w:ascii="Lato" w:hAnsi="Lato" w:hint="default"/>
        <w:color w:val="00A343" w:themeColor="accent2"/>
      </w:rPr>
    </w:lvl>
    <w:lvl w:ilvl="3">
      <w:start w:val="1"/>
      <w:numFmt w:val="bullet"/>
      <w:lvlText w:val="ı"/>
      <w:lvlJc w:val="left"/>
      <w:pPr>
        <w:ind w:left="1360" w:hanging="340"/>
      </w:pPr>
      <w:rPr>
        <w:rFonts w:ascii="Lato" w:hAnsi="Lato" w:hint="default"/>
        <w:color w:val="00A343" w:themeColor="accent2"/>
      </w:rPr>
    </w:lvl>
    <w:lvl w:ilvl="4">
      <w:start w:val="1"/>
      <w:numFmt w:val="bullet"/>
      <w:lvlText w:val="ı"/>
      <w:lvlJc w:val="left"/>
      <w:pPr>
        <w:ind w:left="1700" w:hanging="340"/>
      </w:pPr>
      <w:rPr>
        <w:rFonts w:ascii="Lato" w:hAnsi="Lato" w:hint="default"/>
        <w:color w:val="00A343" w:themeColor="accent2"/>
      </w:rPr>
    </w:lvl>
    <w:lvl w:ilvl="5">
      <w:start w:val="1"/>
      <w:numFmt w:val="bullet"/>
      <w:lvlText w:val="ı"/>
      <w:lvlJc w:val="left"/>
      <w:pPr>
        <w:ind w:left="2040" w:hanging="340"/>
      </w:pPr>
      <w:rPr>
        <w:rFonts w:ascii="Lato" w:hAnsi="Lato" w:hint="default"/>
        <w:color w:val="00A343" w:themeColor="accent2"/>
      </w:rPr>
    </w:lvl>
    <w:lvl w:ilvl="6">
      <w:start w:val="1"/>
      <w:numFmt w:val="bullet"/>
      <w:lvlText w:val="ı"/>
      <w:lvlJc w:val="left"/>
      <w:pPr>
        <w:ind w:left="2380" w:hanging="340"/>
      </w:pPr>
      <w:rPr>
        <w:rFonts w:ascii="Lato" w:hAnsi="Lato" w:hint="default"/>
        <w:color w:val="00A343" w:themeColor="accent2"/>
      </w:rPr>
    </w:lvl>
    <w:lvl w:ilvl="7">
      <w:start w:val="1"/>
      <w:numFmt w:val="bullet"/>
      <w:lvlText w:val="ı"/>
      <w:lvlJc w:val="left"/>
      <w:pPr>
        <w:ind w:left="2720" w:hanging="340"/>
      </w:pPr>
      <w:rPr>
        <w:rFonts w:ascii="Lato" w:hAnsi="Lato" w:hint="default"/>
        <w:color w:val="00A343" w:themeColor="accent2"/>
      </w:rPr>
    </w:lvl>
    <w:lvl w:ilvl="8">
      <w:start w:val="1"/>
      <w:numFmt w:val="bullet"/>
      <w:lvlText w:val="ı"/>
      <w:lvlJc w:val="left"/>
      <w:pPr>
        <w:ind w:left="3060" w:hanging="340"/>
      </w:pPr>
      <w:rPr>
        <w:rFonts w:ascii="Lato" w:hAnsi="Lato" w:hint="default"/>
        <w:color w:val="00A343" w:themeColor="accent2"/>
      </w:rPr>
    </w:lvl>
  </w:abstractNum>
  <w:abstractNum w:abstractNumId="2" w15:restartNumberingAfterBreak="0">
    <w:nsid w:val="0B0871A4"/>
    <w:multiLevelType w:val="multilevel"/>
    <w:tmpl w:val="AD80A75E"/>
    <w:name w:val="Iberdrola22"/>
    <w:lvl w:ilvl="0">
      <w:start w:val="1"/>
      <w:numFmt w:val="bullet"/>
      <w:lvlText w:val="•"/>
      <w:lvlJc w:val="left"/>
      <w:pPr>
        <w:ind w:left="340" w:hanging="340"/>
      </w:pPr>
      <w:rPr>
        <w:rFonts w:ascii="Lato" w:hAnsi="Lato" w:hint="default"/>
        <w:color w:val="00A343" w:themeColor="accent2"/>
        <w:w w:val="100"/>
      </w:rPr>
    </w:lvl>
    <w:lvl w:ilvl="1">
      <w:start w:val="1"/>
      <w:numFmt w:val="bullet"/>
      <w:lvlText w:val=""/>
      <w:lvlJc w:val="left"/>
      <w:pPr>
        <w:ind w:left="680" w:hanging="340"/>
      </w:pPr>
      <w:rPr>
        <w:rFonts w:ascii="Symbol" w:hAnsi="Symbol" w:hint="default"/>
        <w:color w:val="008C38" w:themeColor="accent1"/>
      </w:rPr>
    </w:lvl>
    <w:lvl w:ilvl="2">
      <w:start w:val="1"/>
      <w:numFmt w:val="bullet"/>
      <w:lvlText w:val=""/>
      <w:lvlJc w:val="left"/>
      <w:pPr>
        <w:ind w:left="1020" w:hanging="340"/>
      </w:pPr>
      <w:rPr>
        <w:rFonts w:ascii="Symbol" w:hAnsi="Symbol" w:hint="default"/>
        <w:color w:val="00402A" w:themeColor="text2"/>
      </w:rPr>
    </w:lvl>
    <w:lvl w:ilvl="3">
      <w:start w:val="1"/>
      <w:numFmt w:val="bullet"/>
      <w:lvlText w:val=""/>
      <w:lvlJc w:val="left"/>
      <w:pPr>
        <w:ind w:left="1360" w:hanging="340"/>
      </w:pPr>
      <w:rPr>
        <w:rFonts w:ascii="Symbol" w:hAnsi="Symbol" w:hint="default"/>
        <w:color w:val="3A3734" w:themeColor="text1"/>
      </w:rPr>
    </w:lvl>
    <w:lvl w:ilvl="4">
      <w:start w:val="1"/>
      <w:numFmt w:val="bullet"/>
      <w:lvlText w:val=""/>
      <w:lvlJc w:val="left"/>
      <w:pPr>
        <w:ind w:left="1700" w:hanging="340"/>
      </w:pPr>
      <w:rPr>
        <w:rFonts w:ascii="Symbol" w:hAnsi="Symbol" w:hint="default"/>
        <w:color w:val="00A343" w:themeColor="accent2"/>
      </w:rPr>
    </w:lvl>
    <w:lvl w:ilvl="5">
      <w:start w:val="1"/>
      <w:numFmt w:val="bullet"/>
      <w:lvlText w:val=""/>
      <w:lvlJc w:val="left"/>
      <w:pPr>
        <w:ind w:left="2040" w:hanging="340"/>
      </w:pPr>
      <w:rPr>
        <w:rFonts w:ascii="Symbol" w:hAnsi="Symbol" w:hint="default"/>
        <w:color w:val="00402A" w:themeColor="text2"/>
      </w:rPr>
    </w:lvl>
    <w:lvl w:ilvl="6">
      <w:start w:val="1"/>
      <w:numFmt w:val="bullet"/>
      <w:lvlText w:val=""/>
      <w:lvlJc w:val="left"/>
      <w:pPr>
        <w:ind w:left="2380" w:hanging="340"/>
      </w:pPr>
      <w:rPr>
        <w:rFonts w:ascii="Symbol" w:hAnsi="Symbol" w:hint="default"/>
        <w:color w:val="3A3734" w:themeColor="text1"/>
      </w:rPr>
    </w:lvl>
    <w:lvl w:ilvl="7">
      <w:start w:val="1"/>
      <w:numFmt w:val="bullet"/>
      <w:lvlText w:val=""/>
      <w:lvlJc w:val="left"/>
      <w:pPr>
        <w:ind w:left="2720" w:hanging="340"/>
      </w:pPr>
      <w:rPr>
        <w:rFonts w:ascii="Symbol" w:hAnsi="Symbol" w:hint="default"/>
        <w:color w:val="00A343" w:themeColor="accent2"/>
      </w:rPr>
    </w:lvl>
    <w:lvl w:ilvl="8">
      <w:start w:val="1"/>
      <w:numFmt w:val="bullet"/>
      <w:lvlText w:val=""/>
      <w:lvlJc w:val="left"/>
      <w:pPr>
        <w:ind w:left="3060" w:hanging="340"/>
      </w:pPr>
      <w:rPr>
        <w:rFonts w:ascii="Symbol" w:hAnsi="Symbol" w:hint="default"/>
        <w:color w:val="00402A" w:themeColor="text2"/>
      </w:rPr>
    </w:lvl>
  </w:abstractNum>
  <w:abstractNum w:abstractNumId="3" w15:restartNumberingAfterBreak="0">
    <w:nsid w:val="0DEB3280"/>
    <w:multiLevelType w:val="multilevel"/>
    <w:tmpl w:val="568815AE"/>
    <w:styleLink w:val="Listaactual2"/>
    <w:lvl w:ilvl="0">
      <w:start w:val="1"/>
      <w:numFmt w:val="bullet"/>
      <w:lvlText w:val=""/>
      <w:lvlJc w:val="left"/>
      <w:pPr>
        <w:ind w:left="360" w:hanging="360"/>
      </w:pPr>
      <w:rPr>
        <w:rFonts w:ascii="Wingdings" w:hAnsi="Wingdings" w:hint="default"/>
        <w:color w:val="00A343" w:themeColor="accent2"/>
      </w:rPr>
    </w:lvl>
    <w:lvl w:ilvl="1">
      <w:start w:val="1"/>
      <w:numFmt w:val="bullet"/>
      <w:lvlText w:val="o"/>
      <w:lvlJc w:val="left"/>
      <w:pPr>
        <w:ind w:left="1594" w:hanging="360"/>
      </w:pPr>
      <w:rPr>
        <w:rFonts w:ascii="Courier New" w:hAnsi="Courier New" w:cs="Courier New" w:hint="default"/>
      </w:rPr>
    </w:lvl>
    <w:lvl w:ilvl="2">
      <w:start w:val="1"/>
      <w:numFmt w:val="bullet"/>
      <w:lvlText w:val=""/>
      <w:lvlJc w:val="left"/>
      <w:pPr>
        <w:ind w:left="2314" w:hanging="360"/>
      </w:pPr>
      <w:rPr>
        <w:rFonts w:ascii="Wingdings" w:hAnsi="Wingdings" w:hint="default"/>
      </w:rPr>
    </w:lvl>
    <w:lvl w:ilvl="3">
      <w:start w:val="1"/>
      <w:numFmt w:val="bullet"/>
      <w:lvlText w:val=""/>
      <w:lvlJc w:val="left"/>
      <w:pPr>
        <w:ind w:left="3034" w:hanging="360"/>
      </w:pPr>
      <w:rPr>
        <w:rFonts w:ascii="Symbol" w:hAnsi="Symbol" w:hint="default"/>
      </w:rPr>
    </w:lvl>
    <w:lvl w:ilvl="4">
      <w:start w:val="1"/>
      <w:numFmt w:val="bullet"/>
      <w:lvlText w:val="o"/>
      <w:lvlJc w:val="left"/>
      <w:pPr>
        <w:ind w:left="3754" w:hanging="360"/>
      </w:pPr>
      <w:rPr>
        <w:rFonts w:ascii="Courier New" w:hAnsi="Courier New" w:cs="Courier New" w:hint="default"/>
      </w:rPr>
    </w:lvl>
    <w:lvl w:ilvl="5">
      <w:start w:val="1"/>
      <w:numFmt w:val="bullet"/>
      <w:lvlText w:val=""/>
      <w:lvlJc w:val="left"/>
      <w:pPr>
        <w:ind w:left="4474" w:hanging="360"/>
      </w:pPr>
      <w:rPr>
        <w:rFonts w:ascii="Wingdings" w:hAnsi="Wingdings" w:hint="default"/>
      </w:rPr>
    </w:lvl>
    <w:lvl w:ilvl="6">
      <w:start w:val="1"/>
      <w:numFmt w:val="bullet"/>
      <w:lvlText w:val=""/>
      <w:lvlJc w:val="left"/>
      <w:pPr>
        <w:ind w:left="5194" w:hanging="360"/>
      </w:pPr>
      <w:rPr>
        <w:rFonts w:ascii="Symbol" w:hAnsi="Symbol" w:hint="default"/>
      </w:rPr>
    </w:lvl>
    <w:lvl w:ilvl="7">
      <w:start w:val="1"/>
      <w:numFmt w:val="bullet"/>
      <w:lvlText w:val="o"/>
      <w:lvlJc w:val="left"/>
      <w:pPr>
        <w:ind w:left="5914" w:hanging="360"/>
      </w:pPr>
      <w:rPr>
        <w:rFonts w:ascii="Courier New" w:hAnsi="Courier New" w:cs="Courier New" w:hint="default"/>
      </w:rPr>
    </w:lvl>
    <w:lvl w:ilvl="8">
      <w:start w:val="1"/>
      <w:numFmt w:val="bullet"/>
      <w:lvlText w:val=""/>
      <w:lvlJc w:val="left"/>
      <w:pPr>
        <w:ind w:left="6634" w:hanging="360"/>
      </w:pPr>
      <w:rPr>
        <w:rFonts w:ascii="Wingdings" w:hAnsi="Wingdings" w:hint="default"/>
      </w:rPr>
    </w:lvl>
  </w:abstractNum>
  <w:abstractNum w:abstractNumId="4" w15:restartNumberingAfterBreak="0">
    <w:nsid w:val="0F3B0D4D"/>
    <w:multiLevelType w:val="multilevel"/>
    <w:tmpl w:val="260A9542"/>
    <w:lvl w:ilvl="0">
      <w:start w:val="1"/>
      <w:numFmt w:val="bullet"/>
      <w:lvlText w:val="•"/>
      <w:lvlJc w:val="left"/>
      <w:pPr>
        <w:ind w:left="340" w:hanging="340"/>
      </w:pPr>
      <w:rPr>
        <w:rFonts w:ascii="Lato" w:hAnsi="Lato" w:hint="default"/>
        <w:color w:val="00A343" w:themeColor="accent2"/>
        <w:w w:val="100"/>
      </w:rPr>
    </w:lvl>
    <w:lvl w:ilvl="1">
      <w:start w:val="1"/>
      <w:numFmt w:val="bullet"/>
      <w:lvlText w:val=""/>
      <w:lvlJc w:val="left"/>
      <w:pPr>
        <w:ind w:left="360" w:hanging="360"/>
      </w:pPr>
      <w:rPr>
        <w:rFonts w:ascii="Symbol" w:hAnsi="Symbol" w:hint="default"/>
        <w:b w:val="0"/>
        <w:bCs w:val="0"/>
        <w:i w:val="0"/>
        <w:iCs w:val="0"/>
        <w:color w:val="00402A" w:themeColor="text2"/>
      </w:rPr>
    </w:lvl>
    <w:lvl w:ilvl="2">
      <w:start w:val="1"/>
      <w:numFmt w:val="bullet"/>
      <w:pStyle w:val="Level2Bullets"/>
      <w:lvlText w:val=""/>
      <w:lvlJc w:val="left"/>
      <w:pPr>
        <w:ind w:left="1020" w:hanging="340"/>
      </w:pPr>
      <w:rPr>
        <w:rFonts w:ascii="Symbol" w:hAnsi="Symbol" w:hint="default"/>
        <w:color w:val="00402A" w:themeColor="text2"/>
      </w:rPr>
    </w:lvl>
    <w:lvl w:ilvl="3">
      <w:start w:val="1"/>
      <w:numFmt w:val="bullet"/>
      <w:lvlText w:val=""/>
      <w:lvlJc w:val="left"/>
      <w:pPr>
        <w:ind w:left="1360" w:hanging="340"/>
      </w:pPr>
      <w:rPr>
        <w:rFonts w:ascii="Symbol" w:hAnsi="Symbol" w:hint="default"/>
        <w:color w:val="3A3734" w:themeColor="text1"/>
      </w:rPr>
    </w:lvl>
    <w:lvl w:ilvl="4">
      <w:start w:val="1"/>
      <w:numFmt w:val="bullet"/>
      <w:lvlText w:val=""/>
      <w:lvlJc w:val="left"/>
      <w:pPr>
        <w:ind w:left="1700" w:hanging="340"/>
      </w:pPr>
      <w:rPr>
        <w:rFonts w:ascii="Symbol" w:hAnsi="Symbol" w:hint="default"/>
        <w:color w:val="00A343" w:themeColor="accent2"/>
      </w:rPr>
    </w:lvl>
    <w:lvl w:ilvl="5">
      <w:start w:val="1"/>
      <w:numFmt w:val="bullet"/>
      <w:lvlText w:val=""/>
      <w:lvlJc w:val="left"/>
      <w:pPr>
        <w:ind w:left="2040" w:hanging="340"/>
      </w:pPr>
      <w:rPr>
        <w:rFonts w:ascii="Symbol" w:hAnsi="Symbol" w:hint="default"/>
        <w:color w:val="00402A" w:themeColor="text2"/>
      </w:rPr>
    </w:lvl>
    <w:lvl w:ilvl="6">
      <w:start w:val="1"/>
      <w:numFmt w:val="bullet"/>
      <w:lvlText w:val=""/>
      <w:lvlJc w:val="left"/>
      <w:pPr>
        <w:ind w:left="2380" w:hanging="340"/>
      </w:pPr>
      <w:rPr>
        <w:rFonts w:ascii="Symbol" w:hAnsi="Symbol" w:hint="default"/>
        <w:color w:val="3A3734" w:themeColor="text1"/>
      </w:rPr>
    </w:lvl>
    <w:lvl w:ilvl="7">
      <w:start w:val="1"/>
      <w:numFmt w:val="bullet"/>
      <w:lvlText w:val=""/>
      <w:lvlJc w:val="left"/>
      <w:pPr>
        <w:ind w:left="2720" w:hanging="340"/>
      </w:pPr>
      <w:rPr>
        <w:rFonts w:ascii="Symbol" w:hAnsi="Symbol" w:hint="default"/>
        <w:color w:val="00A343" w:themeColor="accent2"/>
      </w:rPr>
    </w:lvl>
    <w:lvl w:ilvl="8">
      <w:start w:val="1"/>
      <w:numFmt w:val="bullet"/>
      <w:lvlText w:val=""/>
      <w:lvlJc w:val="left"/>
      <w:pPr>
        <w:ind w:left="3060" w:hanging="340"/>
      </w:pPr>
      <w:rPr>
        <w:rFonts w:ascii="Symbol" w:hAnsi="Symbol" w:hint="default"/>
        <w:color w:val="00402A" w:themeColor="text2"/>
      </w:rPr>
    </w:lvl>
  </w:abstractNum>
  <w:abstractNum w:abstractNumId="5" w15:restartNumberingAfterBreak="0">
    <w:nsid w:val="180956ED"/>
    <w:multiLevelType w:val="hybridMultilevel"/>
    <w:tmpl w:val="50A897C4"/>
    <w:lvl w:ilvl="0" w:tplc="07106D20">
      <w:start w:val="1"/>
      <w:numFmt w:val="lowerLetter"/>
      <w:pStyle w:val="Letterlist"/>
      <w:lvlText w:val="%1."/>
      <w:lvlJc w:val="left"/>
      <w:pPr>
        <w:ind w:left="360" w:hanging="360"/>
      </w:pPr>
      <w:rPr>
        <w:rFonts w:ascii="IberPangea Text" w:hAnsi="IberPangea Text" w:hint="default"/>
        <w:b w:val="0"/>
        <w:bCs w:val="0"/>
        <w:i w:val="0"/>
        <w:color w:val="00402A" w:themeColor="text2"/>
        <w:sz w:val="18"/>
      </w:rPr>
    </w:lvl>
    <w:lvl w:ilvl="1" w:tplc="BDB8CC6A">
      <w:start w:val="1"/>
      <w:numFmt w:val="decimalZero"/>
      <w:lvlText w:val="%2."/>
      <w:lvlJc w:val="left"/>
      <w:pPr>
        <w:ind w:left="1520" w:hanging="44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E71172"/>
    <w:multiLevelType w:val="multilevel"/>
    <w:tmpl w:val="38D6B2F4"/>
    <w:lvl w:ilvl="0">
      <w:start w:val="1"/>
      <w:numFmt w:val="decimal"/>
      <w:lvlText w:val="%1."/>
      <w:lvlJc w:val="left"/>
      <w:pPr>
        <w:ind w:left="567" w:hanging="283"/>
      </w:pPr>
      <w:rPr>
        <w:rFonts w:hint="default"/>
      </w:rPr>
    </w:lvl>
    <w:lvl w:ilvl="1">
      <w:start w:val="1"/>
      <w:numFmt w:val="decimal"/>
      <w:isLgl/>
      <w:lvlText w:val="%1.%2"/>
      <w:lvlJc w:val="left"/>
      <w:pPr>
        <w:ind w:left="851" w:hanging="567"/>
      </w:pPr>
      <w:rPr>
        <w:rFonts w:hint="default"/>
      </w:rPr>
    </w:lvl>
    <w:lvl w:ilvl="2">
      <w:start w:val="1"/>
      <w:numFmt w:val="decimal"/>
      <w:isLgl/>
      <w:lvlText w:val="%1.%2.%3"/>
      <w:lvlJc w:val="left"/>
      <w:pPr>
        <w:ind w:left="1021" w:hanging="737"/>
      </w:pPr>
      <w:rPr>
        <w:rFonts w:hint="default"/>
      </w:rPr>
    </w:lvl>
    <w:lvl w:ilvl="3">
      <w:start w:val="1"/>
      <w:numFmt w:val="decimal"/>
      <w:isLgl/>
      <w:lvlText w:val="%1.%2.%3.%4"/>
      <w:lvlJc w:val="left"/>
      <w:pPr>
        <w:ind w:left="1418" w:hanging="1134"/>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A0F784F"/>
    <w:multiLevelType w:val="hybridMultilevel"/>
    <w:tmpl w:val="B4747EFC"/>
    <w:lvl w:ilvl="0" w:tplc="68A0339C">
      <w:start w:val="1"/>
      <w:numFmt w:val="bullet"/>
      <w:lvlText w:val=""/>
      <w:lvlJc w:val="left"/>
      <w:pPr>
        <w:ind w:left="360" w:hanging="360"/>
      </w:pPr>
      <w:rPr>
        <w:rFonts w:ascii="Symbol" w:hAnsi="Symbol" w:hint="default"/>
        <w:b w:val="0"/>
        <w:bCs w:val="0"/>
        <w:i w:val="0"/>
        <w:iCs w:val="0"/>
        <w:color w:val="00402A" w:themeColor="text2"/>
      </w:rPr>
    </w:lvl>
    <w:lvl w:ilvl="1" w:tplc="FFFFFFFF">
      <w:start w:val="1"/>
      <w:numFmt w:val="bullet"/>
      <w:lvlText w:val="o"/>
      <w:lvlJc w:val="left"/>
      <w:pPr>
        <w:ind w:left="1594" w:hanging="360"/>
      </w:pPr>
      <w:rPr>
        <w:rFonts w:ascii="Courier New" w:hAnsi="Courier New" w:cs="Courier New" w:hint="default"/>
      </w:rPr>
    </w:lvl>
    <w:lvl w:ilvl="2" w:tplc="FFFFFFFF" w:tentative="1">
      <w:start w:val="1"/>
      <w:numFmt w:val="bullet"/>
      <w:lvlText w:val=""/>
      <w:lvlJc w:val="left"/>
      <w:pPr>
        <w:ind w:left="2314" w:hanging="360"/>
      </w:pPr>
      <w:rPr>
        <w:rFonts w:ascii="Wingdings" w:hAnsi="Wingdings" w:hint="default"/>
      </w:rPr>
    </w:lvl>
    <w:lvl w:ilvl="3" w:tplc="FFFFFFFF" w:tentative="1">
      <w:start w:val="1"/>
      <w:numFmt w:val="bullet"/>
      <w:lvlText w:val=""/>
      <w:lvlJc w:val="left"/>
      <w:pPr>
        <w:ind w:left="3034" w:hanging="360"/>
      </w:pPr>
      <w:rPr>
        <w:rFonts w:ascii="Symbol" w:hAnsi="Symbol" w:hint="default"/>
      </w:rPr>
    </w:lvl>
    <w:lvl w:ilvl="4" w:tplc="FFFFFFFF" w:tentative="1">
      <w:start w:val="1"/>
      <w:numFmt w:val="bullet"/>
      <w:lvlText w:val="o"/>
      <w:lvlJc w:val="left"/>
      <w:pPr>
        <w:ind w:left="3754" w:hanging="360"/>
      </w:pPr>
      <w:rPr>
        <w:rFonts w:ascii="Courier New" w:hAnsi="Courier New" w:cs="Courier New" w:hint="default"/>
      </w:rPr>
    </w:lvl>
    <w:lvl w:ilvl="5" w:tplc="FFFFFFFF" w:tentative="1">
      <w:start w:val="1"/>
      <w:numFmt w:val="bullet"/>
      <w:lvlText w:val=""/>
      <w:lvlJc w:val="left"/>
      <w:pPr>
        <w:ind w:left="4474" w:hanging="360"/>
      </w:pPr>
      <w:rPr>
        <w:rFonts w:ascii="Wingdings" w:hAnsi="Wingdings" w:hint="default"/>
      </w:rPr>
    </w:lvl>
    <w:lvl w:ilvl="6" w:tplc="FFFFFFFF" w:tentative="1">
      <w:start w:val="1"/>
      <w:numFmt w:val="bullet"/>
      <w:lvlText w:val=""/>
      <w:lvlJc w:val="left"/>
      <w:pPr>
        <w:ind w:left="5194" w:hanging="360"/>
      </w:pPr>
      <w:rPr>
        <w:rFonts w:ascii="Symbol" w:hAnsi="Symbol" w:hint="default"/>
      </w:rPr>
    </w:lvl>
    <w:lvl w:ilvl="7" w:tplc="FFFFFFFF" w:tentative="1">
      <w:start w:val="1"/>
      <w:numFmt w:val="bullet"/>
      <w:lvlText w:val="o"/>
      <w:lvlJc w:val="left"/>
      <w:pPr>
        <w:ind w:left="5914" w:hanging="360"/>
      </w:pPr>
      <w:rPr>
        <w:rFonts w:ascii="Courier New" w:hAnsi="Courier New" w:cs="Courier New" w:hint="default"/>
      </w:rPr>
    </w:lvl>
    <w:lvl w:ilvl="8" w:tplc="FFFFFFFF" w:tentative="1">
      <w:start w:val="1"/>
      <w:numFmt w:val="bullet"/>
      <w:lvlText w:val=""/>
      <w:lvlJc w:val="left"/>
      <w:pPr>
        <w:ind w:left="6634" w:hanging="360"/>
      </w:pPr>
      <w:rPr>
        <w:rFonts w:ascii="Wingdings" w:hAnsi="Wingdings" w:hint="default"/>
      </w:rPr>
    </w:lvl>
  </w:abstractNum>
  <w:abstractNum w:abstractNumId="8" w15:restartNumberingAfterBreak="0">
    <w:nsid w:val="1F913CC5"/>
    <w:multiLevelType w:val="multilevel"/>
    <w:tmpl w:val="506CAA9E"/>
    <w:name w:val="Iberdrola2"/>
    <w:lvl w:ilvl="0">
      <w:start w:val="1"/>
      <w:numFmt w:val="bullet"/>
      <w:lvlText w:val="ı"/>
      <w:lvlJc w:val="left"/>
      <w:pPr>
        <w:ind w:left="360" w:hanging="360"/>
      </w:pPr>
      <w:rPr>
        <w:rFonts w:ascii="Lato" w:hAnsi="Lato" w:hint="default"/>
        <w:color w:val="00A343" w:themeColor="accent2"/>
        <w:w w:val="100"/>
      </w:rPr>
    </w:lvl>
    <w:lvl w:ilvl="1">
      <w:start w:val="1"/>
      <w:numFmt w:val="bullet"/>
      <w:lvlText w:val=""/>
      <w:lvlJc w:val="left"/>
      <w:pPr>
        <w:ind w:left="680" w:hanging="340"/>
      </w:pPr>
      <w:rPr>
        <w:rFonts w:ascii="Symbol" w:hAnsi="Symbol" w:hint="default"/>
        <w:color w:val="DCEBE1" w:themeColor="background2"/>
      </w:rPr>
    </w:lvl>
    <w:lvl w:ilvl="2">
      <w:start w:val="1"/>
      <w:numFmt w:val="bullet"/>
      <w:lvlText w:val=""/>
      <w:lvlJc w:val="left"/>
      <w:pPr>
        <w:ind w:left="1020" w:hanging="340"/>
      </w:pPr>
      <w:rPr>
        <w:rFonts w:ascii="Symbol" w:hAnsi="Symbol" w:hint="default"/>
        <w:color w:val="00402A" w:themeColor="text2"/>
      </w:rPr>
    </w:lvl>
    <w:lvl w:ilvl="3">
      <w:start w:val="1"/>
      <w:numFmt w:val="bullet"/>
      <w:lvlText w:val=""/>
      <w:lvlJc w:val="left"/>
      <w:pPr>
        <w:ind w:left="1360" w:hanging="340"/>
      </w:pPr>
      <w:rPr>
        <w:rFonts w:ascii="Symbol" w:hAnsi="Symbol" w:hint="default"/>
        <w:color w:val="808080" w:themeColor="background1" w:themeShade="80"/>
      </w:rPr>
    </w:lvl>
    <w:lvl w:ilvl="4">
      <w:start w:val="1"/>
      <w:numFmt w:val="bullet"/>
      <w:lvlText w:val=""/>
      <w:lvlJc w:val="left"/>
      <w:pPr>
        <w:ind w:left="1700" w:hanging="340"/>
      </w:pPr>
      <w:rPr>
        <w:rFonts w:ascii="Symbol" w:hAnsi="Symbol" w:hint="default"/>
        <w:color w:val="DCEBE1" w:themeColor="background2"/>
      </w:rPr>
    </w:lvl>
    <w:lvl w:ilvl="5">
      <w:start w:val="1"/>
      <w:numFmt w:val="bullet"/>
      <w:lvlText w:val=""/>
      <w:lvlJc w:val="left"/>
      <w:pPr>
        <w:ind w:left="2040" w:hanging="340"/>
      </w:pPr>
      <w:rPr>
        <w:rFonts w:ascii="Symbol" w:hAnsi="Symbol" w:hint="default"/>
        <w:color w:val="00402A" w:themeColor="text2"/>
      </w:rPr>
    </w:lvl>
    <w:lvl w:ilvl="6">
      <w:start w:val="1"/>
      <w:numFmt w:val="bullet"/>
      <w:lvlText w:val=""/>
      <w:lvlJc w:val="left"/>
      <w:pPr>
        <w:ind w:left="2380" w:hanging="340"/>
      </w:pPr>
      <w:rPr>
        <w:rFonts w:ascii="Symbol" w:hAnsi="Symbol" w:hint="default"/>
        <w:color w:val="808080" w:themeColor="background1" w:themeShade="80"/>
      </w:rPr>
    </w:lvl>
    <w:lvl w:ilvl="7">
      <w:start w:val="1"/>
      <w:numFmt w:val="bullet"/>
      <w:lvlText w:val=""/>
      <w:lvlJc w:val="left"/>
      <w:pPr>
        <w:ind w:left="2720" w:hanging="340"/>
      </w:pPr>
      <w:rPr>
        <w:rFonts w:ascii="Symbol" w:hAnsi="Symbol" w:hint="default"/>
        <w:color w:val="DCEBE1" w:themeColor="background2"/>
      </w:rPr>
    </w:lvl>
    <w:lvl w:ilvl="8">
      <w:start w:val="1"/>
      <w:numFmt w:val="bullet"/>
      <w:lvlText w:val=""/>
      <w:lvlJc w:val="left"/>
      <w:pPr>
        <w:ind w:left="3060" w:hanging="340"/>
      </w:pPr>
      <w:rPr>
        <w:rFonts w:ascii="Symbol" w:hAnsi="Symbol" w:hint="default"/>
        <w:color w:val="00402A" w:themeColor="text2"/>
      </w:rPr>
    </w:lvl>
  </w:abstractNum>
  <w:abstractNum w:abstractNumId="9" w15:restartNumberingAfterBreak="0">
    <w:nsid w:val="20C32304"/>
    <w:multiLevelType w:val="hybridMultilevel"/>
    <w:tmpl w:val="D8F4CA84"/>
    <w:lvl w:ilvl="0" w:tplc="AB86C08C">
      <w:start w:val="1"/>
      <w:numFmt w:val="bullet"/>
      <w:pStyle w:val="Level1Bullets"/>
      <w:lvlText w:val=""/>
      <w:lvlJc w:val="left"/>
      <w:pPr>
        <w:ind w:left="360" w:hanging="360"/>
      </w:pPr>
      <w:rPr>
        <w:rFonts w:ascii="Wingdings" w:hAnsi="Wingdings" w:hint="default"/>
        <w:color w:val="00402A" w:themeColor="text2"/>
      </w:rPr>
    </w:lvl>
    <w:lvl w:ilvl="1" w:tplc="0C0A0003">
      <w:start w:val="1"/>
      <w:numFmt w:val="bullet"/>
      <w:lvlText w:val="o"/>
      <w:lvlJc w:val="left"/>
      <w:pPr>
        <w:ind w:left="1594" w:hanging="360"/>
      </w:pPr>
      <w:rPr>
        <w:rFonts w:ascii="Courier New" w:hAnsi="Courier New" w:cs="Courier New" w:hint="default"/>
      </w:rPr>
    </w:lvl>
    <w:lvl w:ilvl="2" w:tplc="0C0A0005" w:tentative="1">
      <w:start w:val="1"/>
      <w:numFmt w:val="bullet"/>
      <w:lvlText w:val=""/>
      <w:lvlJc w:val="left"/>
      <w:pPr>
        <w:ind w:left="2314" w:hanging="360"/>
      </w:pPr>
      <w:rPr>
        <w:rFonts w:ascii="Wingdings" w:hAnsi="Wingdings" w:hint="default"/>
      </w:rPr>
    </w:lvl>
    <w:lvl w:ilvl="3" w:tplc="0C0A0001" w:tentative="1">
      <w:start w:val="1"/>
      <w:numFmt w:val="bullet"/>
      <w:lvlText w:val=""/>
      <w:lvlJc w:val="left"/>
      <w:pPr>
        <w:ind w:left="3034" w:hanging="360"/>
      </w:pPr>
      <w:rPr>
        <w:rFonts w:ascii="Symbol" w:hAnsi="Symbol" w:hint="default"/>
      </w:rPr>
    </w:lvl>
    <w:lvl w:ilvl="4" w:tplc="0C0A0003" w:tentative="1">
      <w:start w:val="1"/>
      <w:numFmt w:val="bullet"/>
      <w:lvlText w:val="o"/>
      <w:lvlJc w:val="left"/>
      <w:pPr>
        <w:ind w:left="3754" w:hanging="360"/>
      </w:pPr>
      <w:rPr>
        <w:rFonts w:ascii="Courier New" w:hAnsi="Courier New" w:cs="Courier New" w:hint="default"/>
      </w:rPr>
    </w:lvl>
    <w:lvl w:ilvl="5" w:tplc="0C0A0005" w:tentative="1">
      <w:start w:val="1"/>
      <w:numFmt w:val="bullet"/>
      <w:lvlText w:val=""/>
      <w:lvlJc w:val="left"/>
      <w:pPr>
        <w:ind w:left="4474" w:hanging="360"/>
      </w:pPr>
      <w:rPr>
        <w:rFonts w:ascii="Wingdings" w:hAnsi="Wingdings" w:hint="default"/>
      </w:rPr>
    </w:lvl>
    <w:lvl w:ilvl="6" w:tplc="0C0A0001" w:tentative="1">
      <w:start w:val="1"/>
      <w:numFmt w:val="bullet"/>
      <w:lvlText w:val=""/>
      <w:lvlJc w:val="left"/>
      <w:pPr>
        <w:ind w:left="5194" w:hanging="360"/>
      </w:pPr>
      <w:rPr>
        <w:rFonts w:ascii="Symbol" w:hAnsi="Symbol" w:hint="default"/>
      </w:rPr>
    </w:lvl>
    <w:lvl w:ilvl="7" w:tplc="0C0A0003" w:tentative="1">
      <w:start w:val="1"/>
      <w:numFmt w:val="bullet"/>
      <w:lvlText w:val="o"/>
      <w:lvlJc w:val="left"/>
      <w:pPr>
        <w:ind w:left="5914" w:hanging="360"/>
      </w:pPr>
      <w:rPr>
        <w:rFonts w:ascii="Courier New" w:hAnsi="Courier New" w:cs="Courier New" w:hint="default"/>
      </w:rPr>
    </w:lvl>
    <w:lvl w:ilvl="8" w:tplc="0C0A0005" w:tentative="1">
      <w:start w:val="1"/>
      <w:numFmt w:val="bullet"/>
      <w:lvlText w:val=""/>
      <w:lvlJc w:val="left"/>
      <w:pPr>
        <w:ind w:left="6634" w:hanging="360"/>
      </w:pPr>
      <w:rPr>
        <w:rFonts w:ascii="Wingdings" w:hAnsi="Wingdings" w:hint="default"/>
      </w:rPr>
    </w:lvl>
  </w:abstractNum>
  <w:abstractNum w:abstractNumId="10" w15:restartNumberingAfterBreak="0">
    <w:nsid w:val="24E21CBC"/>
    <w:multiLevelType w:val="multilevel"/>
    <w:tmpl w:val="72BE8030"/>
    <w:name w:val="Iberdrola"/>
    <w:lvl w:ilvl="0">
      <w:start w:val="1"/>
      <w:numFmt w:val="bullet"/>
      <w:lvlText w:val=""/>
      <w:lvlJc w:val="left"/>
      <w:pPr>
        <w:ind w:left="340" w:hanging="340"/>
      </w:pPr>
      <w:rPr>
        <w:rFonts w:ascii="Symbol" w:hAnsi="Symbol" w:hint="default"/>
        <w:color w:val="00A343" w:themeColor="accent2"/>
        <w:w w:val="100"/>
      </w:rPr>
    </w:lvl>
    <w:lvl w:ilvl="1">
      <w:start w:val="1"/>
      <w:numFmt w:val="bullet"/>
      <w:lvlText w:val=""/>
      <w:lvlJc w:val="left"/>
      <w:pPr>
        <w:ind w:left="680" w:hanging="340"/>
      </w:pPr>
      <w:rPr>
        <w:rFonts w:ascii="Symbol" w:hAnsi="Symbol" w:hint="default"/>
        <w:color w:val="00A343" w:themeColor="accent2"/>
      </w:rPr>
    </w:lvl>
    <w:lvl w:ilvl="2">
      <w:start w:val="1"/>
      <w:numFmt w:val="bullet"/>
      <w:lvlText w:val=""/>
      <w:lvlJc w:val="left"/>
      <w:pPr>
        <w:ind w:left="1020" w:hanging="340"/>
      </w:pPr>
      <w:rPr>
        <w:rFonts w:ascii="Symbol" w:hAnsi="Symbol" w:hint="default"/>
        <w:color w:val="00402A" w:themeColor="text2"/>
      </w:rPr>
    </w:lvl>
    <w:lvl w:ilvl="3">
      <w:start w:val="1"/>
      <w:numFmt w:val="bullet"/>
      <w:lvlText w:val=""/>
      <w:lvlJc w:val="left"/>
      <w:pPr>
        <w:ind w:left="1360" w:hanging="340"/>
      </w:pPr>
      <w:rPr>
        <w:rFonts w:ascii="Symbol" w:hAnsi="Symbol" w:hint="default"/>
        <w:color w:val="BFBFBF" w:themeColor="background1" w:themeShade="BF"/>
      </w:rPr>
    </w:lvl>
    <w:lvl w:ilvl="4">
      <w:start w:val="1"/>
      <w:numFmt w:val="bullet"/>
      <w:lvlText w:val=""/>
      <w:lvlJc w:val="left"/>
      <w:pPr>
        <w:ind w:left="1700" w:hanging="340"/>
      </w:pPr>
      <w:rPr>
        <w:rFonts w:ascii="Symbol" w:hAnsi="Symbol" w:hint="default"/>
        <w:color w:val="00A343" w:themeColor="accent2"/>
      </w:rPr>
    </w:lvl>
    <w:lvl w:ilvl="5">
      <w:start w:val="1"/>
      <w:numFmt w:val="bullet"/>
      <w:lvlText w:val=""/>
      <w:lvlJc w:val="left"/>
      <w:pPr>
        <w:ind w:left="2040" w:hanging="340"/>
      </w:pPr>
      <w:rPr>
        <w:rFonts w:ascii="Symbol" w:hAnsi="Symbol" w:hint="default"/>
        <w:color w:val="00402A" w:themeColor="text2"/>
      </w:rPr>
    </w:lvl>
    <w:lvl w:ilvl="6">
      <w:start w:val="1"/>
      <w:numFmt w:val="bullet"/>
      <w:lvlText w:val=""/>
      <w:lvlJc w:val="left"/>
      <w:pPr>
        <w:ind w:left="2380" w:hanging="340"/>
      </w:pPr>
      <w:rPr>
        <w:rFonts w:ascii="Symbol" w:hAnsi="Symbol" w:hint="default"/>
        <w:color w:val="BFBFBF" w:themeColor="background1" w:themeShade="BF"/>
      </w:rPr>
    </w:lvl>
    <w:lvl w:ilvl="7">
      <w:start w:val="1"/>
      <w:numFmt w:val="bullet"/>
      <w:lvlText w:val=""/>
      <w:lvlJc w:val="left"/>
      <w:pPr>
        <w:ind w:left="2720" w:hanging="340"/>
      </w:pPr>
      <w:rPr>
        <w:rFonts w:ascii="Symbol" w:hAnsi="Symbol" w:hint="default"/>
        <w:color w:val="00A343" w:themeColor="accent2"/>
      </w:rPr>
    </w:lvl>
    <w:lvl w:ilvl="8">
      <w:start w:val="1"/>
      <w:numFmt w:val="bullet"/>
      <w:lvlText w:val=""/>
      <w:lvlJc w:val="left"/>
      <w:pPr>
        <w:ind w:left="3060" w:hanging="340"/>
      </w:pPr>
      <w:rPr>
        <w:rFonts w:ascii="Symbol" w:hAnsi="Symbol" w:hint="default"/>
        <w:color w:val="00402A" w:themeColor="text2"/>
      </w:rPr>
    </w:lvl>
  </w:abstractNum>
  <w:abstractNum w:abstractNumId="11" w15:restartNumberingAfterBreak="0">
    <w:nsid w:val="24EC2EF2"/>
    <w:multiLevelType w:val="multilevel"/>
    <w:tmpl w:val="392EE520"/>
    <w:name w:val="Iberdrola222"/>
    <w:lvl w:ilvl="0">
      <w:start w:val="1"/>
      <w:numFmt w:val="bullet"/>
      <w:lvlText w:val="ı"/>
      <w:lvlJc w:val="left"/>
      <w:pPr>
        <w:ind w:left="360" w:hanging="360"/>
      </w:pPr>
      <w:rPr>
        <w:rFonts w:ascii="Lato" w:hAnsi="Lato" w:hint="default"/>
        <w:color w:val="00A343" w:themeColor="accent2"/>
        <w:w w:val="100"/>
      </w:rPr>
    </w:lvl>
    <w:lvl w:ilvl="1">
      <w:start w:val="1"/>
      <w:numFmt w:val="bullet"/>
      <w:lvlText w:val="ı"/>
      <w:lvlJc w:val="left"/>
      <w:pPr>
        <w:ind w:left="680" w:hanging="340"/>
      </w:pPr>
      <w:rPr>
        <w:rFonts w:ascii="Lato" w:hAnsi="Lato" w:hint="default"/>
        <w:color w:val="00A343" w:themeColor="accent2"/>
      </w:rPr>
    </w:lvl>
    <w:lvl w:ilvl="2">
      <w:start w:val="1"/>
      <w:numFmt w:val="bullet"/>
      <w:lvlText w:val="ı"/>
      <w:lvlJc w:val="left"/>
      <w:pPr>
        <w:ind w:left="1020" w:hanging="340"/>
      </w:pPr>
      <w:rPr>
        <w:rFonts w:ascii="Lato" w:hAnsi="Lato" w:hint="default"/>
        <w:color w:val="00A343" w:themeColor="accent2"/>
      </w:rPr>
    </w:lvl>
    <w:lvl w:ilvl="3">
      <w:start w:val="1"/>
      <w:numFmt w:val="bullet"/>
      <w:lvlText w:val="ı"/>
      <w:lvlJc w:val="left"/>
      <w:pPr>
        <w:ind w:left="1360" w:hanging="340"/>
      </w:pPr>
      <w:rPr>
        <w:rFonts w:ascii="Lato" w:hAnsi="Lato" w:hint="default"/>
        <w:color w:val="00A343" w:themeColor="accent2"/>
      </w:rPr>
    </w:lvl>
    <w:lvl w:ilvl="4">
      <w:start w:val="1"/>
      <w:numFmt w:val="bullet"/>
      <w:lvlText w:val="ı"/>
      <w:lvlJc w:val="left"/>
      <w:pPr>
        <w:ind w:left="1700" w:hanging="340"/>
      </w:pPr>
      <w:rPr>
        <w:rFonts w:ascii="Lato" w:hAnsi="Lato" w:hint="default"/>
        <w:color w:val="00A343" w:themeColor="accent2"/>
      </w:rPr>
    </w:lvl>
    <w:lvl w:ilvl="5">
      <w:start w:val="1"/>
      <w:numFmt w:val="bullet"/>
      <w:lvlText w:val="ı"/>
      <w:lvlJc w:val="left"/>
      <w:pPr>
        <w:ind w:left="2040" w:hanging="340"/>
      </w:pPr>
      <w:rPr>
        <w:rFonts w:ascii="Lato" w:hAnsi="Lato" w:hint="default"/>
        <w:color w:val="00A343" w:themeColor="accent2"/>
      </w:rPr>
    </w:lvl>
    <w:lvl w:ilvl="6">
      <w:start w:val="1"/>
      <w:numFmt w:val="bullet"/>
      <w:lvlText w:val="ı"/>
      <w:lvlJc w:val="left"/>
      <w:pPr>
        <w:ind w:left="2380" w:hanging="340"/>
      </w:pPr>
      <w:rPr>
        <w:rFonts w:ascii="Lato" w:hAnsi="Lato" w:hint="default"/>
        <w:color w:val="00A343" w:themeColor="accent2"/>
      </w:rPr>
    </w:lvl>
    <w:lvl w:ilvl="7">
      <w:start w:val="1"/>
      <w:numFmt w:val="bullet"/>
      <w:lvlText w:val="ı"/>
      <w:lvlJc w:val="left"/>
      <w:pPr>
        <w:ind w:left="2720" w:hanging="340"/>
      </w:pPr>
      <w:rPr>
        <w:rFonts w:ascii="Lato" w:hAnsi="Lato" w:hint="default"/>
        <w:color w:val="00A343" w:themeColor="accent2"/>
      </w:rPr>
    </w:lvl>
    <w:lvl w:ilvl="8">
      <w:start w:val="1"/>
      <w:numFmt w:val="bullet"/>
      <w:lvlText w:val="ı"/>
      <w:lvlJc w:val="left"/>
      <w:pPr>
        <w:ind w:left="3060" w:hanging="340"/>
      </w:pPr>
      <w:rPr>
        <w:rFonts w:ascii="Lato" w:hAnsi="Lato" w:hint="default"/>
        <w:color w:val="00A343" w:themeColor="accent2"/>
      </w:rPr>
    </w:lvl>
  </w:abstractNum>
  <w:abstractNum w:abstractNumId="12" w15:restartNumberingAfterBreak="0">
    <w:nsid w:val="26DC7868"/>
    <w:multiLevelType w:val="hybridMultilevel"/>
    <w:tmpl w:val="F2A4440C"/>
    <w:lvl w:ilvl="0" w:tplc="0FE6551C">
      <w:start w:val="1"/>
      <w:numFmt w:val="decimalZero"/>
      <w:pStyle w:val="LargeNumberedlist"/>
      <w:lvlText w:val="%1"/>
      <w:lvlJc w:val="left"/>
      <w:pPr>
        <w:ind w:left="6739" w:hanging="360"/>
      </w:pPr>
      <w:rPr>
        <w:rFonts w:hint="default"/>
      </w:rPr>
    </w:lvl>
    <w:lvl w:ilvl="1" w:tplc="08090019">
      <w:start w:val="1"/>
      <w:numFmt w:val="lowerLetter"/>
      <w:lvlText w:val="%2."/>
      <w:lvlJc w:val="left"/>
      <w:pPr>
        <w:ind w:left="6739" w:hanging="360"/>
      </w:pPr>
    </w:lvl>
    <w:lvl w:ilvl="2" w:tplc="0809001B" w:tentative="1">
      <w:start w:val="1"/>
      <w:numFmt w:val="lowerRoman"/>
      <w:lvlText w:val="%3."/>
      <w:lvlJc w:val="right"/>
      <w:pPr>
        <w:ind w:left="7459" w:hanging="180"/>
      </w:pPr>
    </w:lvl>
    <w:lvl w:ilvl="3" w:tplc="0809000F" w:tentative="1">
      <w:start w:val="1"/>
      <w:numFmt w:val="decimal"/>
      <w:lvlText w:val="%4."/>
      <w:lvlJc w:val="left"/>
      <w:pPr>
        <w:ind w:left="8179" w:hanging="360"/>
      </w:pPr>
    </w:lvl>
    <w:lvl w:ilvl="4" w:tplc="08090019" w:tentative="1">
      <w:start w:val="1"/>
      <w:numFmt w:val="lowerLetter"/>
      <w:lvlText w:val="%5."/>
      <w:lvlJc w:val="left"/>
      <w:pPr>
        <w:ind w:left="8899" w:hanging="360"/>
      </w:pPr>
    </w:lvl>
    <w:lvl w:ilvl="5" w:tplc="0809001B" w:tentative="1">
      <w:start w:val="1"/>
      <w:numFmt w:val="lowerRoman"/>
      <w:lvlText w:val="%6."/>
      <w:lvlJc w:val="right"/>
      <w:pPr>
        <w:ind w:left="9619" w:hanging="180"/>
      </w:pPr>
    </w:lvl>
    <w:lvl w:ilvl="6" w:tplc="0809000F" w:tentative="1">
      <w:start w:val="1"/>
      <w:numFmt w:val="decimal"/>
      <w:lvlText w:val="%7."/>
      <w:lvlJc w:val="left"/>
      <w:pPr>
        <w:ind w:left="10339" w:hanging="360"/>
      </w:pPr>
    </w:lvl>
    <w:lvl w:ilvl="7" w:tplc="08090019" w:tentative="1">
      <w:start w:val="1"/>
      <w:numFmt w:val="lowerLetter"/>
      <w:lvlText w:val="%8."/>
      <w:lvlJc w:val="left"/>
      <w:pPr>
        <w:ind w:left="11059" w:hanging="360"/>
      </w:pPr>
    </w:lvl>
    <w:lvl w:ilvl="8" w:tplc="0809001B" w:tentative="1">
      <w:start w:val="1"/>
      <w:numFmt w:val="lowerRoman"/>
      <w:lvlText w:val="%9."/>
      <w:lvlJc w:val="right"/>
      <w:pPr>
        <w:ind w:left="11779" w:hanging="180"/>
      </w:pPr>
    </w:lvl>
  </w:abstractNum>
  <w:abstractNum w:abstractNumId="13" w15:restartNumberingAfterBreak="0">
    <w:nsid w:val="27FE6D61"/>
    <w:multiLevelType w:val="multilevel"/>
    <w:tmpl w:val="468E228E"/>
    <w:styleLink w:val="Listaactual3"/>
    <w:lvl w:ilvl="0">
      <w:start w:val="1"/>
      <w:numFmt w:val="decimal"/>
      <w:lvlText w:val="%1."/>
      <w:lvlJc w:val="left"/>
      <w:pPr>
        <w:ind w:left="360" w:hanging="360"/>
      </w:pPr>
      <w:rPr>
        <w:rFonts w:ascii="Lato" w:hAnsi="Lato" w:hint="default"/>
        <w:b/>
        <w:i w:val="0"/>
        <w:color w:val="00A343" w:themeColor="accent2"/>
        <w:sz w:val="18"/>
      </w:rPr>
    </w:lvl>
    <w:lvl w:ilvl="1">
      <w:start w:val="1"/>
      <w:numFmt w:val="lowerLetter"/>
      <w:lvlText w:val="%2."/>
      <w:lvlJc w:val="left"/>
      <w:pPr>
        <w:ind w:left="1653" w:hanging="360"/>
      </w:pPr>
    </w:lvl>
    <w:lvl w:ilvl="2">
      <w:start w:val="1"/>
      <w:numFmt w:val="lowerRoman"/>
      <w:lvlText w:val="%3."/>
      <w:lvlJc w:val="right"/>
      <w:pPr>
        <w:ind w:left="2373" w:hanging="180"/>
      </w:pPr>
    </w:lvl>
    <w:lvl w:ilvl="3">
      <w:start w:val="1"/>
      <w:numFmt w:val="decimal"/>
      <w:lvlText w:val="%4."/>
      <w:lvlJc w:val="left"/>
      <w:pPr>
        <w:ind w:left="3093" w:hanging="360"/>
      </w:pPr>
    </w:lvl>
    <w:lvl w:ilvl="4">
      <w:start w:val="1"/>
      <w:numFmt w:val="lowerLetter"/>
      <w:lvlText w:val="%5."/>
      <w:lvlJc w:val="left"/>
      <w:pPr>
        <w:ind w:left="3813" w:hanging="360"/>
      </w:pPr>
    </w:lvl>
    <w:lvl w:ilvl="5">
      <w:start w:val="1"/>
      <w:numFmt w:val="lowerRoman"/>
      <w:lvlText w:val="%6."/>
      <w:lvlJc w:val="right"/>
      <w:pPr>
        <w:ind w:left="4533" w:hanging="180"/>
      </w:pPr>
    </w:lvl>
    <w:lvl w:ilvl="6">
      <w:start w:val="1"/>
      <w:numFmt w:val="decimal"/>
      <w:lvlText w:val="%7."/>
      <w:lvlJc w:val="left"/>
      <w:pPr>
        <w:ind w:left="5253" w:hanging="360"/>
      </w:pPr>
    </w:lvl>
    <w:lvl w:ilvl="7">
      <w:start w:val="1"/>
      <w:numFmt w:val="lowerLetter"/>
      <w:lvlText w:val="%8."/>
      <w:lvlJc w:val="left"/>
      <w:pPr>
        <w:ind w:left="5973" w:hanging="360"/>
      </w:pPr>
    </w:lvl>
    <w:lvl w:ilvl="8">
      <w:start w:val="1"/>
      <w:numFmt w:val="lowerRoman"/>
      <w:lvlText w:val="%9."/>
      <w:lvlJc w:val="right"/>
      <w:pPr>
        <w:ind w:left="6693" w:hanging="180"/>
      </w:pPr>
    </w:lvl>
  </w:abstractNum>
  <w:abstractNum w:abstractNumId="14" w15:restartNumberingAfterBreak="0">
    <w:nsid w:val="2BB8661A"/>
    <w:multiLevelType w:val="hybridMultilevel"/>
    <w:tmpl w:val="5F14F342"/>
    <w:lvl w:ilvl="0" w:tplc="C694D6CE">
      <w:start w:val="1"/>
      <w:numFmt w:val="bullet"/>
      <w:pStyle w:val="Milestones"/>
      <w:lvlText w:val=""/>
      <w:lvlJc w:val="left"/>
      <w:pPr>
        <w:ind w:left="360" w:hanging="360"/>
      </w:pPr>
      <w:rPr>
        <w:rFonts w:ascii="Symbol" w:hAnsi="Symbol" w:hint="default"/>
        <w:b w:val="0"/>
        <w:bCs w:val="0"/>
        <w:i w:val="0"/>
        <w:iCs w:val="0"/>
        <w:color w:val="008C38" w:themeColor="accent1"/>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5" w15:restartNumberingAfterBreak="0">
    <w:nsid w:val="2D7B78FC"/>
    <w:multiLevelType w:val="hybridMultilevel"/>
    <w:tmpl w:val="5868EBB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88083C"/>
    <w:multiLevelType w:val="hybridMultilevel"/>
    <w:tmpl w:val="51AC99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B65C94"/>
    <w:multiLevelType w:val="multilevel"/>
    <w:tmpl w:val="85DA6F5C"/>
    <w:styleLink w:val="CurrentList5"/>
    <w:lvl w:ilvl="0">
      <w:start w:val="1"/>
      <w:numFmt w:val="decimal"/>
      <w:lvlText w:val="%1."/>
      <w:lvlJc w:val="left"/>
      <w:pPr>
        <w:ind w:left="360" w:hanging="360"/>
      </w:pPr>
      <w:rPr>
        <w:rFonts w:hint="default"/>
        <w:b w:val="0"/>
        <w:bCs w:val="0"/>
        <w:i w:val="0"/>
        <w:iCs w:val="0"/>
        <w:color w:val="008C38" w:themeColor="accent1"/>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8" w15:restartNumberingAfterBreak="0">
    <w:nsid w:val="3F20609E"/>
    <w:multiLevelType w:val="multilevel"/>
    <w:tmpl w:val="3800B2DE"/>
    <w:name w:val="Iberdrola32"/>
    <w:lvl w:ilvl="0">
      <w:start w:val="1"/>
      <w:numFmt w:val="bullet"/>
      <w:lvlText w:val="•"/>
      <w:lvlJc w:val="left"/>
      <w:pPr>
        <w:ind w:left="340" w:hanging="340"/>
      </w:pPr>
      <w:rPr>
        <w:rFonts w:ascii="Lato" w:hAnsi="Lato" w:hint="default"/>
        <w:color w:val="00A343" w:themeColor="accent2"/>
        <w:w w:val="100"/>
      </w:rPr>
    </w:lvl>
    <w:lvl w:ilvl="1">
      <w:start w:val="1"/>
      <w:numFmt w:val="bullet"/>
      <w:lvlText w:val=""/>
      <w:lvlJc w:val="left"/>
      <w:pPr>
        <w:ind w:left="680" w:hanging="340"/>
      </w:pPr>
      <w:rPr>
        <w:rFonts w:ascii="Symbol" w:hAnsi="Symbol" w:hint="default"/>
        <w:color w:val="00A343" w:themeColor="accent2"/>
      </w:rPr>
    </w:lvl>
    <w:lvl w:ilvl="2">
      <w:start w:val="1"/>
      <w:numFmt w:val="bullet"/>
      <w:lvlText w:val=""/>
      <w:lvlJc w:val="left"/>
      <w:pPr>
        <w:ind w:left="1020" w:hanging="340"/>
      </w:pPr>
      <w:rPr>
        <w:rFonts w:ascii="Symbol" w:hAnsi="Symbol" w:hint="default"/>
        <w:color w:val="00402A" w:themeColor="text2"/>
      </w:rPr>
    </w:lvl>
    <w:lvl w:ilvl="3">
      <w:start w:val="1"/>
      <w:numFmt w:val="bullet"/>
      <w:lvlText w:val=""/>
      <w:lvlJc w:val="left"/>
      <w:pPr>
        <w:ind w:left="1360" w:hanging="340"/>
      </w:pPr>
      <w:rPr>
        <w:rFonts w:ascii="Symbol" w:hAnsi="Symbol" w:hint="default"/>
        <w:color w:val="3A3734" w:themeColor="text1"/>
      </w:rPr>
    </w:lvl>
    <w:lvl w:ilvl="4">
      <w:start w:val="1"/>
      <w:numFmt w:val="bullet"/>
      <w:lvlText w:val=""/>
      <w:lvlJc w:val="left"/>
      <w:pPr>
        <w:ind w:left="1700" w:hanging="340"/>
      </w:pPr>
      <w:rPr>
        <w:rFonts w:ascii="Symbol" w:hAnsi="Symbol" w:hint="default"/>
        <w:color w:val="00A343" w:themeColor="accent2"/>
      </w:rPr>
    </w:lvl>
    <w:lvl w:ilvl="5">
      <w:start w:val="1"/>
      <w:numFmt w:val="bullet"/>
      <w:lvlText w:val=""/>
      <w:lvlJc w:val="left"/>
      <w:pPr>
        <w:ind w:left="2040" w:hanging="340"/>
      </w:pPr>
      <w:rPr>
        <w:rFonts w:ascii="Symbol" w:hAnsi="Symbol" w:hint="default"/>
        <w:color w:val="00402A" w:themeColor="text2"/>
      </w:rPr>
    </w:lvl>
    <w:lvl w:ilvl="6">
      <w:start w:val="1"/>
      <w:numFmt w:val="bullet"/>
      <w:lvlText w:val=""/>
      <w:lvlJc w:val="left"/>
      <w:pPr>
        <w:ind w:left="2380" w:hanging="340"/>
      </w:pPr>
      <w:rPr>
        <w:rFonts w:ascii="Symbol" w:hAnsi="Symbol" w:hint="default"/>
        <w:color w:val="3A3734" w:themeColor="text1"/>
      </w:rPr>
    </w:lvl>
    <w:lvl w:ilvl="7">
      <w:start w:val="1"/>
      <w:numFmt w:val="bullet"/>
      <w:lvlText w:val=""/>
      <w:lvlJc w:val="left"/>
      <w:pPr>
        <w:ind w:left="2720" w:hanging="340"/>
      </w:pPr>
      <w:rPr>
        <w:rFonts w:ascii="Symbol" w:hAnsi="Symbol" w:hint="default"/>
        <w:color w:val="00A343" w:themeColor="accent2"/>
      </w:rPr>
    </w:lvl>
    <w:lvl w:ilvl="8">
      <w:start w:val="1"/>
      <w:numFmt w:val="bullet"/>
      <w:lvlText w:val=""/>
      <w:lvlJc w:val="left"/>
      <w:pPr>
        <w:ind w:left="3060" w:hanging="340"/>
      </w:pPr>
      <w:rPr>
        <w:rFonts w:ascii="Symbol" w:hAnsi="Symbol" w:hint="default"/>
        <w:color w:val="00402A" w:themeColor="text2"/>
      </w:rPr>
    </w:lvl>
  </w:abstractNum>
  <w:abstractNum w:abstractNumId="19" w15:restartNumberingAfterBreak="0">
    <w:nsid w:val="3FF273AA"/>
    <w:multiLevelType w:val="hybridMultilevel"/>
    <w:tmpl w:val="C658C8C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B3A3B4C"/>
    <w:multiLevelType w:val="hybridMultilevel"/>
    <w:tmpl w:val="0B343D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CA143C"/>
    <w:multiLevelType w:val="multilevel"/>
    <w:tmpl w:val="9302378C"/>
    <w:styleLink w:val="CurrentList3"/>
    <w:lvl w:ilvl="0">
      <w:start w:val="1"/>
      <w:numFmt w:val="lowerLetter"/>
      <w:lvlText w:val="%1."/>
      <w:lvlJc w:val="left"/>
      <w:pPr>
        <w:ind w:left="360" w:hanging="360"/>
      </w:pPr>
      <w:rPr>
        <w:rFonts w:ascii="IberPangea Text" w:hAnsi="IberPangea Text" w:hint="default"/>
        <w:b w:val="0"/>
        <w:bCs w:val="0"/>
        <w:i w:val="0"/>
        <w:color w:val="008C38" w:themeColor="accent1"/>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0DD66C5"/>
    <w:multiLevelType w:val="multilevel"/>
    <w:tmpl w:val="3800B2DE"/>
    <w:name w:val="Iberdrola3"/>
    <w:lvl w:ilvl="0">
      <w:start w:val="1"/>
      <w:numFmt w:val="bullet"/>
      <w:lvlText w:val="•"/>
      <w:lvlJc w:val="left"/>
      <w:pPr>
        <w:ind w:left="340" w:hanging="340"/>
      </w:pPr>
      <w:rPr>
        <w:rFonts w:ascii="Lato" w:hAnsi="Lato" w:hint="default"/>
        <w:color w:val="00A343" w:themeColor="accent2"/>
        <w:w w:val="100"/>
      </w:rPr>
    </w:lvl>
    <w:lvl w:ilvl="1">
      <w:start w:val="1"/>
      <w:numFmt w:val="bullet"/>
      <w:lvlText w:val=""/>
      <w:lvlJc w:val="left"/>
      <w:pPr>
        <w:ind w:left="680" w:hanging="340"/>
      </w:pPr>
      <w:rPr>
        <w:rFonts w:ascii="Symbol" w:hAnsi="Symbol" w:hint="default"/>
        <w:color w:val="00A343" w:themeColor="accent2"/>
      </w:rPr>
    </w:lvl>
    <w:lvl w:ilvl="2">
      <w:start w:val="1"/>
      <w:numFmt w:val="bullet"/>
      <w:lvlText w:val=""/>
      <w:lvlJc w:val="left"/>
      <w:pPr>
        <w:ind w:left="1020" w:hanging="340"/>
      </w:pPr>
      <w:rPr>
        <w:rFonts w:ascii="Symbol" w:hAnsi="Symbol" w:hint="default"/>
        <w:color w:val="00402A" w:themeColor="text2"/>
      </w:rPr>
    </w:lvl>
    <w:lvl w:ilvl="3">
      <w:start w:val="1"/>
      <w:numFmt w:val="bullet"/>
      <w:lvlText w:val=""/>
      <w:lvlJc w:val="left"/>
      <w:pPr>
        <w:ind w:left="1360" w:hanging="340"/>
      </w:pPr>
      <w:rPr>
        <w:rFonts w:ascii="Symbol" w:hAnsi="Symbol" w:hint="default"/>
        <w:color w:val="3A3734" w:themeColor="text1"/>
      </w:rPr>
    </w:lvl>
    <w:lvl w:ilvl="4">
      <w:start w:val="1"/>
      <w:numFmt w:val="bullet"/>
      <w:lvlText w:val=""/>
      <w:lvlJc w:val="left"/>
      <w:pPr>
        <w:ind w:left="1700" w:hanging="340"/>
      </w:pPr>
      <w:rPr>
        <w:rFonts w:ascii="Symbol" w:hAnsi="Symbol" w:hint="default"/>
        <w:color w:val="00A343" w:themeColor="accent2"/>
      </w:rPr>
    </w:lvl>
    <w:lvl w:ilvl="5">
      <w:start w:val="1"/>
      <w:numFmt w:val="bullet"/>
      <w:lvlText w:val=""/>
      <w:lvlJc w:val="left"/>
      <w:pPr>
        <w:ind w:left="2040" w:hanging="340"/>
      </w:pPr>
      <w:rPr>
        <w:rFonts w:ascii="Symbol" w:hAnsi="Symbol" w:hint="default"/>
        <w:color w:val="00402A" w:themeColor="text2"/>
      </w:rPr>
    </w:lvl>
    <w:lvl w:ilvl="6">
      <w:start w:val="1"/>
      <w:numFmt w:val="bullet"/>
      <w:lvlText w:val=""/>
      <w:lvlJc w:val="left"/>
      <w:pPr>
        <w:ind w:left="2380" w:hanging="340"/>
      </w:pPr>
      <w:rPr>
        <w:rFonts w:ascii="Symbol" w:hAnsi="Symbol" w:hint="default"/>
        <w:color w:val="3A3734" w:themeColor="text1"/>
      </w:rPr>
    </w:lvl>
    <w:lvl w:ilvl="7">
      <w:start w:val="1"/>
      <w:numFmt w:val="bullet"/>
      <w:lvlText w:val=""/>
      <w:lvlJc w:val="left"/>
      <w:pPr>
        <w:ind w:left="2720" w:hanging="340"/>
      </w:pPr>
      <w:rPr>
        <w:rFonts w:ascii="Symbol" w:hAnsi="Symbol" w:hint="default"/>
        <w:color w:val="00A343" w:themeColor="accent2"/>
      </w:rPr>
    </w:lvl>
    <w:lvl w:ilvl="8">
      <w:start w:val="1"/>
      <w:numFmt w:val="bullet"/>
      <w:lvlText w:val=""/>
      <w:lvlJc w:val="left"/>
      <w:pPr>
        <w:ind w:left="3060" w:hanging="340"/>
      </w:pPr>
      <w:rPr>
        <w:rFonts w:ascii="Symbol" w:hAnsi="Symbol" w:hint="default"/>
        <w:color w:val="00402A" w:themeColor="text2"/>
      </w:rPr>
    </w:lvl>
  </w:abstractNum>
  <w:abstractNum w:abstractNumId="23" w15:restartNumberingAfterBreak="0">
    <w:nsid w:val="5619467E"/>
    <w:multiLevelType w:val="hybridMultilevel"/>
    <w:tmpl w:val="EE4C5C76"/>
    <w:lvl w:ilvl="0" w:tplc="EEF4A8C8">
      <w:start w:val="1"/>
      <w:numFmt w:val="decimal"/>
      <w:pStyle w:val="Numberedlist"/>
      <w:lvlText w:val="%1."/>
      <w:lvlJc w:val="left"/>
      <w:pPr>
        <w:ind w:left="360" w:hanging="360"/>
      </w:pPr>
      <w:rPr>
        <w:rFonts w:ascii="IberPangea Text" w:hAnsi="IberPangea Text" w:hint="default"/>
        <w:b w:val="0"/>
        <w:bCs w:val="0"/>
        <w:i w:val="0"/>
        <w:color w:val="00402A" w:themeColor="text2"/>
        <w:sz w:val="18"/>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4" w15:restartNumberingAfterBreak="0">
    <w:nsid w:val="5F453598"/>
    <w:multiLevelType w:val="multilevel"/>
    <w:tmpl w:val="A594A13C"/>
    <w:styleLink w:val="CurrentList6"/>
    <w:lvl w:ilvl="0">
      <w:start w:val="1"/>
      <w:numFmt w:val="bullet"/>
      <w:lvlText w:val=""/>
      <w:lvlJc w:val="left"/>
      <w:pPr>
        <w:ind w:left="360" w:hanging="360"/>
      </w:pPr>
      <w:rPr>
        <w:rFonts w:ascii="Symbol" w:hAnsi="Symbol" w:hint="default"/>
        <w:b w:val="0"/>
        <w:bCs w:val="0"/>
        <w:i w:val="0"/>
        <w:iCs w:val="0"/>
        <w:color w:val="00402A" w:themeColor="text2"/>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5" w15:restartNumberingAfterBreak="0">
    <w:nsid w:val="66231830"/>
    <w:multiLevelType w:val="hybridMultilevel"/>
    <w:tmpl w:val="526EA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D44AB4"/>
    <w:multiLevelType w:val="multilevel"/>
    <w:tmpl w:val="B4747EFC"/>
    <w:styleLink w:val="CurrentList4"/>
    <w:lvl w:ilvl="0">
      <w:start w:val="1"/>
      <w:numFmt w:val="bullet"/>
      <w:lvlText w:val=""/>
      <w:lvlJc w:val="left"/>
      <w:pPr>
        <w:ind w:left="360" w:hanging="360"/>
      </w:pPr>
      <w:rPr>
        <w:rFonts w:ascii="Symbol" w:hAnsi="Symbol" w:hint="default"/>
        <w:b w:val="0"/>
        <w:bCs w:val="0"/>
        <w:i w:val="0"/>
        <w:iCs w:val="0"/>
        <w:color w:val="00402A" w:themeColor="text2"/>
      </w:rPr>
    </w:lvl>
    <w:lvl w:ilvl="1">
      <w:start w:val="1"/>
      <w:numFmt w:val="bullet"/>
      <w:lvlText w:val="o"/>
      <w:lvlJc w:val="left"/>
      <w:pPr>
        <w:ind w:left="1594" w:hanging="360"/>
      </w:pPr>
      <w:rPr>
        <w:rFonts w:ascii="Courier New" w:hAnsi="Courier New" w:cs="Courier New" w:hint="default"/>
      </w:rPr>
    </w:lvl>
    <w:lvl w:ilvl="2">
      <w:start w:val="1"/>
      <w:numFmt w:val="bullet"/>
      <w:lvlText w:val=""/>
      <w:lvlJc w:val="left"/>
      <w:pPr>
        <w:ind w:left="2314" w:hanging="360"/>
      </w:pPr>
      <w:rPr>
        <w:rFonts w:ascii="Wingdings" w:hAnsi="Wingdings" w:hint="default"/>
      </w:rPr>
    </w:lvl>
    <w:lvl w:ilvl="3">
      <w:start w:val="1"/>
      <w:numFmt w:val="bullet"/>
      <w:lvlText w:val=""/>
      <w:lvlJc w:val="left"/>
      <w:pPr>
        <w:ind w:left="3034" w:hanging="360"/>
      </w:pPr>
      <w:rPr>
        <w:rFonts w:ascii="Symbol" w:hAnsi="Symbol" w:hint="default"/>
      </w:rPr>
    </w:lvl>
    <w:lvl w:ilvl="4">
      <w:start w:val="1"/>
      <w:numFmt w:val="bullet"/>
      <w:lvlText w:val="o"/>
      <w:lvlJc w:val="left"/>
      <w:pPr>
        <w:ind w:left="3754" w:hanging="360"/>
      </w:pPr>
      <w:rPr>
        <w:rFonts w:ascii="Courier New" w:hAnsi="Courier New" w:cs="Courier New" w:hint="default"/>
      </w:rPr>
    </w:lvl>
    <w:lvl w:ilvl="5">
      <w:start w:val="1"/>
      <w:numFmt w:val="bullet"/>
      <w:lvlText w:val=""/>
      <w:lvlJc w:val="left"/>
      <w:pPr>
        <w:ind w:left="4474" w:hanging="360"/>
      </w:pPr>
      <w:rPr>
        <w:rFonts w:ascii="Wingdings" w:hAnsi="Wingdings" w:hint="default"/>
      </w:rPr>
    </w:lvl>
    <w:lvl w:ilvl="6">
      <w:start w:val="1"/>
      <w:numFmt w:val="bullet"/>
      <w:lvlText w:val=""/>
      <w:lvlJc w:val="left"/>
      <w:pPr>
        <w:ind w:left="5194" w:hanging="360"/>
      </w:pPr>
      <w:rPr>
        <w:rFonts w:ascii="Symbol" w:hAnsi="Symbol" w:hint="default"/>
      </w:rPr>
    </w:lvl>
    <w:lvl w:ilvl="7">
      <w:start w:val="1"/>
      <w:numFmt w:val="bullet"/>
      <w:lvlText w:val="o"/>
      <w:lvlJc w:val="left"/>
      <w:pPr>
        <w:ind w:left="5914" w:hanging="360"/>
      </w:pPr>
      <w:rPr>
        <w:rFonts w:ascii="Courier New" w:hAnsi="Courier New" w:cs="Courier New" w:hint="default"/>
      </w:rPr>
    </w:lvl>
    <w:lvl w:ilvl="8">
      <w:start w:val="1"/>
      <w:numFmt w:val="bullet"/>
      <w:lvlText w:val=""/>
      <w:lvlJc w:val="left"/>
      <w:pPr>
        <w:ind w:left="6634" w:hanging="360"/>
      </w:pPr>
      <w:rPr>
        <w:rFonts w:ascii="Wingdings" w:hAnsi="Wingdings" w:hint="default"/>
      </w:rPr>
    </w:lvl>
  </w:abstractNum>
  <w:abstractNum w:abstractNumId="27" w15:restartNumberingAfterBreak="0">
    <w:nsid w:val="6A807A84"/>
    <w:multiLevelType w:val="multilevel"/>
    <w:tmpl w:val="1DD02970"/>
    <w:styleLink w:val="Listaactual4"/>
    <w:lvl w:ilvl="0">
      <w:start w:val="1"/>
      <w:numFmt w:val="lowerLetter"/>
      <w:lvlText w:val="%1."/>
      <w:lvlJc w:val="left"/>
      <w:pPr>
        <w:ind w:left="720" w:hanging="360"/>
      </w:pPr>
      <w:rPr>
        <w:rFonts w:ascii="Lato" w:hAnsi="Lato" w:hint="default"/>
        <w:b/>
        <w:i w:val="0"/>
        <w:color w:val="00A343" w:themeColor="accent2"/>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40F24A7"/>
    <w:multiLevelType w:val="hybridMultilevel"/>
    <w:tmpl w:val="9E4C46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DF02D71"/>
    <w:multiLevelType w:val="multilevel"/>
    <w:tmpl w:val="6F2EBC80"/>
    <w:styleLink w:val="CurrentList2"/>
    <w:lvl w:ilvl="0">
      <w:start w:val="1"/>
      <w:numFmt w:val="decimal"/>
      <w:lvlText w:val="%1."/>
      <w:lvlJc w:val="left"/>
      <w:pPr>
        <w:ind w:left="360" w:hanging="360"/>
      </w:pPr>
      <w:rPr>
        <w:rFonts w:ascii="IberPangea Text" w:hAnsi="IberPangea Text" w:hint="default"/>
        <w:b w:val="0"/>
        <w:bCs w:val="0"/>
        <w:i w:val="0"/>
        <w:color w:val="008C38" w:themeColor="accent1"/>
        <w:sz w:val="18"/>
      </w:rPr>
    </w:lvl>
    <w:lvl w:ilvl="1">
      <w:start w:val="1"/>
      <w:numFmt w:val="lowerLetter"/>
      <w:lvlText w:val="%2."/>
      <w:lvlJc w:val="left"/>
      <w:pPr>
        <w:ind w:left="1653" w:hanging="360"/>
      </w:pPr>
    </w:lvl>
    <w:lvl w:ilvl="2">
      <w:start w:val="1"/>
      <w:numFmt w:val="lowerRoman"/>
      <w:lvlText w:val="%3."/>
      <w:lvlJc w:val="right"/>
      <w:pPr>
        <w:ind w:left="2373" w:hanging="180"/>
      </w:pPr>
    </w:lvl>
    <w:lvl w:ilvl="3">
      <w:start w:val="1"/>
      <w:numFmt w:val="decimal"/>
      <w:lvlText w:val="%4."/>
      <w:lvlJc w:val="left"/>
      <w:pPr>
        <w:ind w:left="3093" w:hanging="360"/>
      </w:pPr>
    </w:lvl>
    <w:lvl w:ilvl="4">
      <w:start w:val="1"/>
      <w:numFmt w:val="lowerLetter"/>
      <w:lvlText w:val="%5."/>
      <w:lvlJc w:val="left"/>
      <w:pPr>
        <w:ind w:left="3813" w:hanging="360"/>
      </w:pPr>
    </w:lvl>
    <w:lvl w:ilvl="5">
      <w:start w:val="1"/>
      <w:numFmt w:val="lowerRoman"/>
      <w:lvlText w:val="%6."/>
      <w:lvlJc w:val="right"/>
      <w:pPr>
        <w:ind w:left="4533" w:hanging="180"/>
      </w:pPr>
    </w:lvl>
    <w:lvl w:ilvl="6">
      <w:start w:val="1"/>
      <w:numFmt w:val="decimal"/>
      <w:lvlText w:val="%7."/>
      <w:lvlJc w:val="left"/>
      <w:pPr>
        <w:ind w:left="5253" w:hanging="360"/>
      </w:pPr>
    </w:lvl>
    <w:lvl w:ilvl="7">
      <w:start w:val="1"/>
      <w:numFmt w:val="lowerLetter"/>
      <w:lvlText w:val="%8."/>
      <w:lvlJc w:val="left"/>
      <w:pPr>
        <w:ind w:left="5973" w:hanging="360"/>
      </w:pPr>
    </w:lvl>
    <w:lvl w:ilvl="8">
      <w:start w:val="1"/>
      <w:numFmt w:val="lowerRoman"/>
      <w:lvlText w:val="%9."/>
      <w:lvlJc w:val="right"/>
      <w:pPr>
        <w:ind w:left="6693" w:hanging="180"/>
      </w:pPr>
    </w:lvl>
  </w:abstractNum>
  <w:num w:numId="1" w16cid:durableId="1230385131">
    <w:abstractNumId w:val="9"/>
  </w:num>
  <w:num w:numId="2" w16cid:durableId="771782958">
    <w:abstractNumId w:val="23"/>
  </w:num>
  <w:num w:numId="3" w16cid:durableId="902646133">
    <w:abstractNumId w:val="5"/>
  </w:num>
  <w:num w:numId="4" w16cid:durableId="599721432">
    <w:abstractNumId w:val="5"/>
    <w:lvlOverride w:ilvl="0">
      <w:startOverride w:val="1"/>
    </w:lvlOverride>
  </w:num>
  <w:num w:numId="5" w16cid:durableId="1407461468">
    <w:abstractNumId w:val="1"/>
  </w:num>
  <w:num w:numId="6" w16cid:durableId="1625958861">
    <w:abstractNumId w:val="3"/>
  </w:num>
  <w:num w:numId="7" w16cid:durableId="1676607823">
    <w:abstractNumId w:val="13"/>
  </w:num>
  <w:num w:numId="8" w16cid:durableId="1742484781">
    <w:abstractNumId w:val="27"/>
  </w:num>
  <w:num w:numId="9" w16cid:durableId="1320425994">
    <w:abstractNumId w:val="14"/>
  </w:num>
  <w:num w:numId="10" w16cid:durableId="1030565669">
    <w:abstractNumId w:val="0"/>
  </w:num>
  <w:num w:numId="11" w16cid:durableId="1198079357">
    <w:abstractNumId w:val="7"/>
  </w:num>
  <w:num w:numId="12" w16cid:durableId="205459214">
    <w:abstractNumId w:val="29"/>
  </w:num>
  <w:num w:numId="13" w16cid:durableId="1500727397">
    <w:abstractNumId w:val="21"/>
  </w:num>
  <w:num w:numId="14" w16cid:durableId="1126971845">
    <w:abstractNumId w:val="26"/>
  </w:num>
  <w:num w:numId="15" w16cid:durableId="784732959">
    <w:abstractNumId w:val="4"/>
  </w:num>
  <w:num w:numId="16" w16cid:durableId="546071328">
    <w:abstractNumId w:val="17"/>
  </w:num>
  <w:num w:numId="17" w16cid:durableId="254481015">
    <w:abstractNumId w:val="6"/>
  </w:num>
  <w:num w:numId="18" w16cid:durableId="1342048114">
    <w:abstractNumId w:val="24"/>
  </w:num>
  <w:num w:numId="19" w16cid:durableId="1630891716">
    <w:abstractNumId w:val="12"/>
  </w:num>
  <w:num w:numId="20" w16cid:durableId="1225485005">
    <w:abstractNumId w:val="19"/>
  </w:num>
  <w:num w:numId="21" w16cid:durableId="1780221774">
    <w:abstractNumId w:val="15"/>
  </w:num>
  <w:num w:numId="22" w16cid:durableId="54354123">
    <w:abstractNumId w:val="25"/>
  </w:num>
  <w:num w:numId="23" w16cid:durableId="838811439">
    <w:abstractNumId w:val="16"/>
  </w:num>
  <w:num w:numId="24" w16cid:durableId="1216891850">
    <w:abstractNumId w:val="28"/>
  </w:num>
  <w:num w:numId="25" w16cid:durableId="1290471283">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embedTrueTypeFonts/>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C2C"/>
    <w:rsid w:val="00001366"/>
    <w:rsid w:val="00001390"/>
    <w:rsid w:val="00002BAF"/>
    <w:rsid w:val="00010FD1"/>
    <w:rsid w:val="00013226"/>
    <w:rsid w:val="00013BF2"/>
    <w:rsid w:val="000154BA"/>
    <w:rsid w:val="00016C34"/>
    <w:rsid w:val="00026D6F"/>
    <w:rsid w:val="000274EE"/>
    <w:rsid w:val="00033436"/>
    <w:rsid w:val="00036E7F"/>
    <w:rsid w:val="000372DD"/>
    <w:rsid w:val="00037376"/>
    <w:rsid w:val="00041FE7"/>
    <w:rsid w:val="00042CDC"/>
    <w:rsid w:val="00045B2C"/>
    <w:rsid w:val="00046933"/>
    <w:rsid w:val="0004765E"/>
    <w:rsid w:val="0005092E"/>
    <w:rsid w:val="0005599B"/>
    <w:rsid w:val="00055CA4"/>
    <w:rsid w:val="00055F14"/>
    <w:rsid w:val="00061B46"/>
    <w:rsid w:val="00064AED"/>
    <w:rsid w:val="00064EDF"/>
    <w:rsid w:val="000763DB"/>
    <w:rsid w:val="0008018C"/>
    <w:rsid w:val="000801EA"/>
    <w:rsid w:val="00085022"/>
    <w:rsid w:val="00085060"/>
    <w:rsid w:val="00087C18"/>
    <w:rsid w:val="00091340"/>
    <w:rsid w:val="000930D2"/>
    <w:rsid w:val="00094390"/>
    <w:rsid w:val="00095646"/>
    <w:rsid w:val="000967C8"/>
    <w:rsid w:val="000A5F3C"/>
    <w:rsid w:val="000A7EDF"/>
    <w:rsid w:val="000B1901"/>
    <w:rsid w:val="000B5174"/>
    <w:rsid w:val="000B59DD"/>
    <w:rsid w:val="000B6D05"/>
    <w:rsid w:val="000B6E1D"/>
    <w:rsid w:val="000B6FBD"/>
    <w:rsid w:val="000C1A47"/>
    <w:rsid w:val="000C3071"/>
    <w:rsid w:val="000C38F4"/>
    <w:rsid w:val="000C4966"/>
    <w:rsid w:val="000C61FD"/>
    <w:rsid w:val="000C64E0"/>
    <w:rsid w:val="000C7889"/>
    <w:rsid w:val="000D3371"/>
    <w:rsid w:val="000D4241"/>
    <w:rsid w:val="000E1B83"/>
    <w:rsid w:val="000E2759"/>
    <w:rsid w:val="000E322E"/>
    <w:rsid w:val="000E3CF8"/>
    <w:rsid w:val="000E3E4C"/>
    <w:rsid w:val="000F224D"/>
    <w:rsid w:val="000F4681"/>
    <w:rsid w:val="000F4E43"/>
    <w:rsid w:val="000F56A6"/>
    <w:rsid w:val="000F5CB5"/>
    <w:rsid w:val="000F78E9"/>
    <w:rsid w:val="001005EC"/>
    <w:rsid w:val="00103587"/>
    <w:rsid w:val="00106F28"/>
    <w:rsid w:val="00116FFE"/>
    <w:rsid w:val="00117CAF"/>
    <w:rsid w:val="0012070F"/>
    <w:rsid w:val="001214C0"/>
    <w:rsid w:val="00123455"/>
    <w:rsid w:val="0012366D"/>
    <w:rsid w:val="00123E87"/>
    <w:rsid w:val="001269F7"/>
    <w:rsid w:val="00127948"/>
    <w:rsid w:val="00133260"/>
    <w:rsid w:val="001333AF"/>
    <w:rsid w:val="00134D28"/>
    <w:rsid w:val="0013506B"/>
    <w:rsid w:val="00135D65"/>
    <w:rsid w:val="00135F28"/>
    <w:rsid w:val="00140279"/>
    <w:rsid w:val="001409FC"/>
    <w:rsid w:val="00143534"/>
    <w:rsid w:val="00143914"/>
    <w:rsid w:val="00144949"/>
    <w:rsid w:val="00144DE2"/>
    <w:rsid w:val="0014668D"/>
    <w:rsid w:val="00146F11"/>
    <w:rsid w:val="001478E8"/>
    <w:rsid w:val="00147F7E"/>
    <w:rsid w:val="00150721"/>
    <w:rsid w:val="00151BF9"/>
    <w:rsid w:val="00152DB3"/>
    <w:rsid w:val="00156B96"/>
    <w:rsid w:val="00157B73"/>
    <w:rsid w:val="00160384"/>
    <w:rsid w:val="00165AE9"/>
    <w:rsid w:val="001671A0"/>
    <w:rsid w:val="001708B8"/>
    <w:rsid w:val="00170F02"/>
    <w:rsid w:val="00171E23"/>
    <w:rsid w:val="00172127"/>
    <w:rsid w:val="001724EF"/>
    <w:rsid w:val="00172C8F"/>
    <w:rsid w:val="00172F6F"/>
    <w:rsid w:val="0017490B"/>
    <w:rsid w:val="00175C9E"/>
    <w:rsid w:val="001763B3"/>
    <w:rsid w:val="00176420"/>
    <w:rsid w:val="00176B61"/>
    <w:rsid w:val="00176C52"/>
    <w:rsid w:val="00177787"/>
    <w:rsid w:val="0018034E"/>
    <w:rsid w:val="00183328"/>
    <w:rsid w:val="001864E8"/>
    <w:rsid w:val="001869B4"/>
    <w:rsid w:val="0019427E"/>
    <w:rsid w:val="00195C8C"/>
    <w:rsid w:val="001A2F53"/>
    <w:rsid w:val="001A420D"/>
    <w:rsid w:val="001A7B4A"/>
    <w:rsid w:val="001B013B"/>
    <w:rsid w:val="001B07EC"/>
    <w:rsid w:val="001B19F8"/>
    <w:rsid w:val="001C1BC9"/>
    <w:rsid w:val="001C2608"/>
    <w:rsid w:val="001C29DB"/>
    <w:rsid w:val="001C2A66"/>
    <w:rsid w:val="001C3449"/>
    <w:rsid w:val="001C5E6E"/>
    <w:rsid w:val="001C6F61"/>
    <w:rsid w:val="001D2E86"/>
    <w:rsid w:val="001D30B1"/>
    <w:rsid w:val="001D7307"/>
    <w:rsid w:val="001D7E6E"/>
    <w:rsid w:val="001E0DA5"/>
    <w:rsid w:val="001E6E8C"/>
    <w:rsid w:val="001E7789"/>
    <w:rsid w:val="001F10DF"/>
    <w:rsid w:val="001F1237"/>
    <w:rsid w:val="001F140A"/>
    <w:rsid w:val="001F5371"/>
    <w:rsid w:val="001F6384"/>
    <w:rsid w:val="001F6467"/>
    <w:rsid w:val="001F6B37"/>
    <w:rsid w:val="0020072A"/>
    <w:rsid w:val="0020148E"/>
    <w:rsid w:val="00201927"/>
    <w:rsid w:val="00201E1C"/>
    <w:rsid w:val="00205F64"/>
    <w:rsid w:val="002065D9"/>
    <w:rsid w:val="002072B0"/>
    <w:rsid w:val="0020747B"/>
    <w:rsid w:val="00213F9A"/>
    <w:rsid w:val="00214A3F"/>
    <w:rsid w:val="0021540B"/>
    <w:rsid w:val="002154ED"/>
    <w:rsid w:val="00216ADF"/>
    <w:rsid w:val="0022014D"/>
    <w:rsid w:val="00222B9B"/>
    <w:rsid w:val="00223364"/>
    <w:rsid w:val="00223C41"/>
    <w:rsid w:val="00224758"/>
    <w:rsid w:val="00226315"/>
    <w:rsid w:val="002267B8"/>
    <w:rsid w:val="00233281"/>
    <w:rsid w:val="00234ED6"/>
    <w:rsid w:val="00234FB5"/>
    <w:rsid w:val="002350A1"/>
    <w:rsid w:val="00236EEB"/>
    <w:rsid w:val="00240325"/>
    <w:rsid w:val="002452AF"/>
    <w:rsid w:val="0024701F"/>
    <w:rsid w:val="00247A78"/>
    <w:rsid w:val="00250319"/>
    <w:rsid w:val="0025115C"/>
    <w:rsid w:val="002513DA"/>
    <w:rsid w:val="00252F8D"/>
    <w:rsid w:val="00253E63"/>
    <w:rsid w:val="00254364"/>
    <w:rsid w:val="00256DD3"/>
    <w:rsid w:val="00260D89"/>
    <w:rsid w:val="002629B6"/>
    <w:rsid w:val="00265869"/>
    <w:rsid w:val="00267876"/>
    <w:rsid w:val="00274163"/>
    <w:rsid w:val="0027496E"/>
    <w:rsid w:val="002749C7"/>
    <w:rsid w:val="00274DEC"/>
    <w:rsid w:val="00275915"/>
    <w:rsid w:val="002771E9"/>
    <w:rsid w:val="00285168"/>
    <w:rsid w:val="00290D74"/>
    <w:rsid w:val="00293A28"/>
    <w:rsid w:val="00293BE3"/>
    <w:rsid w:val="00295E23"/>
    <w:rsid w:val="0029696D"/>
    <w:rsid w:val="0029799B"/>
    <w:rsid w:val="002A0C2F"/>
    <w:rsid w:val="002A0E4F"/>
    <w:rsid w:val="002A6E4C"/>
    <w:rsid w:val="002B3A95"/>
    <w:rsid w:val="002B6F26"/>
    <w:rsid w:val="002C3D64"/>
    <w:rsid w:val="002C5B47"/>
    <w:rsid w:val="002C624E"/>
    <w:rsid w:val="002C704D"/>
    <w:rsid w:val="002D170D"/>
    <w:rsid w:val="002D3E59"/>
    <w:rsid w:val="002D622D"/>
    <w:rsid w:val="002D6566"/>
    <w:rsid w:val="002D7065"/>
    <w:rsid w:val="002D7403"/>
    <w:rsid w:val="002D768B"/>
    <w:rsid w:val="002D7FAA"/>
    <w:rsid w:val="002E33B7"/>
    <w:rsid w:val="002E4014"/>
    <w:rsid w:val="002E4572"/>
    <w:rsid w:val="002E7341"/>
    <w:rsid w:val="002F1A5E"/>
    <w:rsid w:val="002F4676"/>
    <w:rsid w:val="002F4F55"/>
    <w:rsid w:val="002F6211"/>
    <w:rsid w:val="002F6772"/>
    <w:rsid w:val="002F6DB1"/>
    <w:rsid w:val="0030116D"/>
    <w:rsid w:val="00305DD9"/>
    <w:rsid w:val="00310285"/>
    <w:rsid w:val="0031029B"/>
    <w:rsid w:val="0031129D"/>
    <w:rsid w:val="0031162A"/>
    <w:rsid w:val="003118A8"/>
    <w:rsid w:val="00312099"/>
    <w:rsid w:val="00312E89"/>
    <w:rsid w:val="0031359C"/>
    <w:rsid w:val="0031509C"/>
    <w:rsid w:val="00316A4F"/>
    <w:rsid w:val="0032035D"/>
    <w:rsid w:val="003205F6"/>
    <w:rsid w:val="00320D19"/>
    <w:rsid w:val="003237D8"/>
    <w:rsid w:val="0032439F"/>
    <w:rsid w:val="00326022"/>
    <w:rsid w:val="00327DDE"/>
    <w:rsid w:val="00331417"/>
    <w:rsid w:val="00331A63"/>
    <w:rsid w:val="0033284E"/>
    <w:rsid w:val="00333982"/>
    <w:rsid w:val="00335045"/>
    <w:rsid w:val="003362A4"/>
    <w:rsid w:val="00353B67"/>
    <w:rsid w:val="003563C8"/>
    <w:rsid w:val="003565D1"/>
    <w:rsid w:val="00357A9B"/>
    <w:rsid w:val="00363850"/>
    <w:rsid w:val="00364E47"/>
    <w:rsid w:val="003655D1"/>
    <w:rsid w:val="00366329"/>
    <w:rsid w:val="00366B22"/>
    <w:rsid w:val="00367CC7"/>
    <w:rsid w:val="00370620"/>
    <w:rsid w:val="00371AC7"/>
    <w:rsid w:val="003730AF"/>
    <w:rsid w:val="0037655C"/>
    <w:rsid w:val="00380414"/>
    <w:rsid w:val="0038440C"/>
    <w:rsid w:val="0039133B"/>
    <w:rsid w:val="00395072"/>
    <w:rsid w:val="00395947"/>
    <w:rsid w:val="00395E69"/>
    <w:rsid w:val="0039632A"/>
    <w:rsid w:val="003A00C9"/>
    <w:rsid w:val="003A0E56"/>
    <w:rsid w:val="003A1DD1"/>
    <w:rsid w:val="003A200F"/>
    <w:rsid w:val="003B2337"/>
    <w:rsid w:val="003B3A2E"/>
    <w:rsid w:val="003B4095"/>
    <w:rsid w:val="003B40C9"/>
    <w:rsid w:val="003B42B3"/>
    <w:rsid w:val="003B6004"/>
    <w:rsid w:val="003C4892"/>
    <w:rsid w:val="003C5608"/>
    <w:rsid w:val="003D09E8"/>
    <w:rsid w:val="003D3635"/>
    <w:rsid w:val="003D497A"/>
    <w:rsid w:val="003D59F0"/>
    <w:rsid w:val="003D5B77"/>
    <w:rsid w:val="003D5D34"/>
    <w:rsid w:val="003D7828"/>
    <w:rsid w:val="003E2AFD"/>
    <w:rsid w:val="003E4E89"/>
    <w:rsid w:val="003E5B75"/>
    <w:rsid w:val="003E5DC2"/>
    <w:rsid w:val="003E6AED"/>
    <w:rsid w:val="003E6BA4"/>
    <w:rsid w:val="003E75D2"/>
    <w:rsid w:val="003E7EAC"/>
    <w:rsid w:val="003F13F7"/>
    <w:rsid w:val="003F2384"/>
    <w:rsid w:val="003F2F57"/>
    <w:rsid w:val="003F5812"/>
    <w:rsid w:val="004001A8"/>
    <w:rsid w:val="0040167E"/>
    <w:rsid w:val="0040213F"/>
    <w:rsid w:val="0040232D"/>
    <w:rsid w:val="00404148"/>
    <w:rsid w:val="00411AA8"/>
    <w:rsid w:val="00413936"/>
    <w:rsid w:val="004151E4"/>
    <w:rsid w:val="004153CA"/>
    <w:rsid w:val="0041543F"/>
    <w:rsid w:val="00415B23"/>
    <w:rsid w:val="00417386"/>
    <w:rsid w:val="004179AD"/>
    <w:rsid w:val="00420987"/>
    <w:rsid w:val="00420A23"/>
    <w:rsid w:val="00421094"/>
    <w:rsid w:val="00421B20"/>
    <w:rsid w:val="00422614"/>
    <w:rsid w:val="00422B33"/>
    <w:rsid w:val="00431466"/>
    <w:rsid w:val="00431D15"/>
    <w:rsid w:val="00431FC8"/>
    <w:rsid w:val="00434C42"/>
    <w:rsid w:val="00434FDB"/>
    <w:rsid w:val="00442CFD"/>
    <w:rsid w:val="004450F5"/>
    <w:rsid w:val="00446DDA"/>
    <w:rsid w:val="00450037"/>
    <w:rsid w:val="0045280A"/>
    <w:rsid w:val="0045398C"/>
    <w:rsid w:val="00455156"/>
    <w:rsid w:val="004643B3"/>
    <w:rsid w:val="00464A4C"/>
    <w:rsid w:val="00467BEB"/>
    <w:rsid w:val="00471018"/>
    <w:rsid w:val="004731D1"/>
    <w:rsid w:val="004735BF"/>
    <w:rsid w:val="004740EB"/>
    <w:rsid w:val="0047429E"/>
    <w:rsid w:val="00474DEC"/>
    <w:rsid w:val="00475EDA"/>
    <w:rsid w:val="00493E52"/>
    <w:rsid w:val="00494F52"/>
    <w:rsid w:val="004951F5"/>
    <w:rsid w:val="00496658"/>
    <w:rsid w:val="004A3AEC"/>
    <w:rsid w:val="004A5350"/>
    <w:rsid w:val="004A65E0"/>
    <w:rsid w:val="004A69B9"/>
    <w:rsid w:val="004B3833"/>
    <w:rsid w:val="004C098C"/>
    <w:rsid w:val="004C0EBC"/>
    <w:rsid w:val="004C36E5"/>
    <w:rsid w:val="004C3CC1"/>
    <w:rsid w:val="004C4B64"/>
    <w:rsid w:val="004C4C12"/>
    <w:rsid w:val="004D0462"/>
    <w:rsid w:val="004D180D"/>
    <w:rsid w:val="004D22B1"/>
    <w:rsid w:val="004D3B42"/>
    <w:rsid w:val="004D411E"/>
    <w:rsid w:val="004E1368"/>
    <w:rsid w:val="004E14D4"/>
    <w:rsid w:val="004E2C6E"/>
    <w:rsid w:val="004E46C4"/>
    <w:rsid w:val="004E7844"/>
    <w:rsid w:val="004F06DF"/>
    <w:rsid w:val="004F6658"/>
    <w:rsid w:val="004F8BEC"/>
    <w:rsid w:val="00500D70"/>
    <w:rsid w:val="0050232D"/>
    <w:rsid w:val="00505981"/>
    <w:rsid w:val="00510526"/>
    <w:rsid w:val="00510F28"/>
    <w:rsid w:val="0051189E"/>
    <w:rsid w:val="005124EB"/>
    <w:rsid w:val="0051622C"/>
    <w:rsid w:val="005201FE"/>
    <w:rsid w:val="00520534"/>
    <w:rsid w:val="00521C07"/>
    <w:rsid w:val="005230A6"/>
    <w:rsid w:val="00524F22"/>
    <w:rsid w:val="00525B86"/>
    <w:rsid w:val="00526D61"/>
    <w:rsid w:val="00527945"/>
    <w:rsid w:val="00530F9A"/>
    <w:rsid w:val="00532408"/>
    <w:rsid w:val="0053639F"/>
    <w:rsid w:val="00537A55"/>
    <w:rsid w:val="00540910"/>
    <w:rsid w:val="00541C9D"/>
    <w:rsid w:val="00545685"/>
    <w:rsid w:val="005523D5"/>
    <w:rsid w:val="00552956"/>
    <w:rsid w:val="005539B1"/>
    <w:rsid w:val="0055531B"/>
    <w:rsid w:val="0055727D"/>
    <w:rsid w:val="00557BC6"/>
    <w:rsid w:val="005609A3"/>
    <w:rsid w:val="00560EA9"/>
    <w:rsid w:val="0056282B"/>
    <w:rsid w:val="0056400E"/>
    <w:rsid w:val="00564A73"/>
    <w:rsid w:val="00566AB4"/>
    <w:rsid w:val="0057169F"/>
    <w:rsid w:val="00576854"/>
    <w:rsid w:val="005768F3"/>
    <w:rsid w:val="00576D3E"/>
    <w:rsid w:val="00577A14"/>
    <w:rsid w:val="00581973"/>
    <w:rsid w:val="00584F1A"/>
    <w:rsid w:val="0058FE35"/>
    <w:rsid w:val="00591F70"/>
    <w:rsid w:val="0059624E"/>
    <w:rsid w:val="005A17D7"/>
    <w:rsid w:val="005A4537"/>
    <w:rsid w:val="005A4C90"/>
    <w:rsid w:val="005A4F8C"/>
    <w:rsid w:val="005B2065"/>
    <w:rsid w:val="005B2D0B"/>
    <w:rsid w:val="005B6459"/>
    <w:rsid w:val="005B6748"/>
    <w:rsid w:val="005B6906"/>
    <w:rsid w:val="005C19D0"/>
    <w:rsid w:val="005C29E7"/>
    <w:rsid w:val="005C2CFB"/>
    <w:rsid w:val="005C3947"/>
    <w:rsid w:val="005C3FDA"/>
    <w:rsid w:val="005C7B59"/>
    <w:rsid w:val="005D1DEF"/>
    <w:rsid w:val="005D38B2"/>
    <w:rsid w:val="005E08CF"/>
    <w:rsid w:val="005E241E"/>
    <w:rsid w:val="005E68C7"/>
    <w:rsid w:val="005F25E9"/>
    <w:rsid w:val="005F2D06"/>
    <w:rsid w:val="005F319A"/>
    <w:rsid w:val="005F34F3"/>
    <w:rsid w:val="005F4A49"/>
    <w:rsid w:val="005F5D76"/>
    <w:rsid w:val="005F6522"/>
    <w:rsid w:val="005F7950"/>
    <w:rsid w:val="006006F8"/>
    <w:rsid w:val="006046E1"/>
    <w:rsid w:val="00604F82"/>
    <w:rsid w:val="00605BB3"/>
    <w:rsid w:val="00607411"/>
    <w:rsid w:val="0060751B"/>
    <w:rsid w:val="00613D58"/>
    <w:rsid w:val="006176F5"/>
    <w:rsid w:val="00617B00"/>
    <w:rsid w:val="00621B6E"/>
    <w:rsid w:val="00622B43"/>
    <w:rsid w:val="006260E9"/>
    <w:rsid w:val="00627F39"/>
    <w:rsid w:val="00630C44"/>
    <w:rsid w:val="00630DF8"/>
    <w:rsid w:val="0063128E"/>
    <w:rsid w:val="0063246F"/>
    <w:rsid w:val="006333B5"/>
    <w:rsid w:val="00637407"/>
    <w:rsid w:val="00637FEB"/>
    <w:rsid w:val="006400C6"/>
    <w:rsid w:val="00643E03"/>
    <w:rsid w:val="006447DA"/>
    <w:rsid w:val="006535FA"/>
    <w:rsid w:val="00653801"/>
    <w:rsid w:val="00654198"/>
    <w:rsid w:val="00654573"/>
    <w:rsid w:val="006547CF"/>
    <w:rsid w:val="00654CDD"/>
    <w:rsid w:val="006556C6"/>
    <w:rsid w:val="00655FC7"/>
    <w:rsid w:val="00657942"/>
    <w:rsid w:val="00660C60"/>
    <w:rsid w:val="00661228"/>
    <w:rsid w:val="00662774"/>
    <w:rsid w:val="00663CF6"/>
    <w:rsid w:val="0066650C"/>
    <w:rsid w:val="00671F11"/>
    <w:rsid w:val="0067453F"/>
    <w:rsid w:val="00675299"/>
    <w:rsid w:val="00677ADE"/>
    <w:rsid w:val="00677D2A"/>
    <w:rsid w:val="00681FB6"/>
    <w:rsid w:val="00683E5A"/>
    <w:rsid w:val="006840DA"/>
    <w:rsid w:val="00684C32"/>
    <w:rsid w:val="00684E56"/>
    <w:rsid w:val="00692FE9"/>
    <w:rsid w:val="006942B6"/>
    <w:rsid w:val="006A0C2D"/>
    <w:rsid w:val="006A4215"/>
    <w:rsid w:val="006B0369"/>
    <w:rsid w:val="006B2249"/>
    <w:rsid w:val="006B7C59"/>
    <w:rsid w:val="006B7FAC"/>
    <w:rsid w:val="006C002E"/>
    <w:rsid w:val="006C05C5"/>
    <w:rsid w:val="006C1193"/>
    <w:rsid w:val="006C2403"/>
    <w:rsid w:val="006C2867"/>
    <w:rsid w:val="006C293E"/>
    <w:rsid w:val="006C48AD"/>
    <w:rsid w:val="006C7406"/>
    <w:rsid w:val="006C78A9"/>
    <w:rsid w:val="006D24CD"/>
    <w:rsid w:val="006D42CA"/>
    <w:rsid w:val="006D4DD3"/>
    <w:rsid w:val="006D5937"/>
    <w:rsid w:val="006D5A54"/>
    <w:rsid w:val="006E002B"/>
    <w:rsid w:val="006E0F65"/>
    <w:rsid w:val="006E15D4"/>
    <w:rsid w:val="006E2095"/>
    <w:rsid w:val="006E5F69"/>
    <w:rsid w:val="006F5DC8"/>
    <w:rsid w:val="006F612C"/>
    <w:rsid w:val="006F618B"/>
    <w:rsid w:val="006F65E5"/>
    <w:rsid w:val="006F7C0F"/>
    <w:rsid w:val="0070078E"/>
    <w:rsid w:val="00701850"/>
    <w:rsid w:val="00705318"/>
    <w:rsid w:val="00707DBA"/>
    <w:rsid w:val="00712048"/>
    <w:rsid w:val="0071283E"/>
    <w:rsid w:val="00714B86"/>
    <w:rsid w:val="007170DF"/>
    <w:rsid w:val="007214E0"/>
    <w:rsid w:val="0072239C"/>
    <w:rsid w:val="00726924"/>
    <w:rsid w:val="00727A6E"/>
    <w:rsid w:val="00727C24"/>
    <w:rsid w:val="007329DD"/>
    <w:rsid w:val="00732B65"/>
    <w:rsid w:val="00735CEE"/>
    <w:rsid w:val="00735EED"/>
    <w:rsid w:val="0073679D"/>
    <w:rsid w:val="007415EE"/>
    <w:rsid w:val="00744658"/>
    <w:rsid w:val="00745F11"/>
    <w:rsid w:val="00750A07"/>
    <w:rsid w:val="00750E78"/>
    <w:rsid w:val="00755198"/>
    <w:rsid w:val="0076495F"/>
    <w:rsid w:val="00765001"/>
    <w:rsid w:val="007654BD"/>
    <w:rsid w:val="00765CB1"/>
    <w:rsid w:val="00766701"/>
    <w:rsid w:val="00771D4A"/>
    <w:rsid w:val="00772C20"/>
    <w:rsid w:val="00772FD1"/>
    <w:rsid w:val="00774243"/>
    <w:rsid w:val="00775133"/>
    <w:rsid w:val="00776277"/>
    <w:rsid w:val="007801F2"/>
    <w:rsid w:val="00786722"/>
    <w:rsid w:val="00787030"/>
    <w:rsid w:val="00787486"/>
    <w:rsid w:val="00787967"/>
    <w:rsid w:val="00791B4C"/>
    <w:rsid w:val="00792D7D"/>
    <w:rsid w:val="00795EA2"/>
    <w:rsid w:val="007A4458"/>
    <w:rsid w:val="007A5B6C"/>
    <w:rsid w:val="007B032F"/>
    <w:rsid w:val="007B0F88"/>
    <w:rsid w:val="007B4242"/>
    <w:rsid w:val="007B5370"/>
    <w:rsid w:val="007B5646"/>
    <w:rsid w:val="007B6079"/>
    <w:rsid w:val="007C2C4D"/>
    <w:rsid w:val="007C2DAF"/>
    <w:rsid w:val="007C33B9"/>
    <w:rsid w:val="007C4511"/>
    <w:rsid w:val="007C686B"/>
    <w:rsid w:val="007C6F3C"/>
    <w:rsid w:val="007D25D2"/>
    <w:rsid w:val="007D2D02"/>
    <w:rsid w:val="007D345B"/>
    <w:rsid w:val="007D3ECC"/>
    <w:rsid w:val="007D4030"/>
    <w:rsid w:val="007D637B"/>
    <w:rsid w:val="007D7D1C"/>
    <w:rsid w:val="007D7F05"/>
    <w:rsid w:val="007E0845"/>
    <w:rsid w:val="007E12EC"/>
    <w:rsid w:val="007E2185"/>
    <w:rsid w:val="007E42BF"/>
    <w:rsid w:val="007E45F0"/>
    <w:rsid w:val="007E5ABC"/>
    <w:rsid w:val="007F0372"/>
    <w:rsid w:val="007F0DFB"/>
    <w:rsid w:val="007F1CF9"/>
    <w:rsid w:val="007F307C"/>
    <w:rsid w:val="007F386D"/>
    <w:rsid w:val="007F4763"/>
    <w:rsid w:val="007F7AB0"/>
    <w:rsid w:val="00800B06"/>
    <w:rsid w:val="00803783"/>
    <w:rsid w:val="0080491F"/>
    <w:rsid w:val="008079BA"/>
    <w:rsid w:val="0081269A"/>
    <w:rsid w:val="008149D7"/>
    <w:rsid w:val="008200AC"/>
    <w:rsid w:val="00820B39"/>
    <w:rsid w:val="00821A4C"/>
    <w:rsid w:val="008224FC"/>
    <w:rsid w:val="00822892"/>
    <w:rsid w:val="00826CC4"/>
    <w:rsid w:val="00827EBA"/>
    <w:rsid w:val="0083046F"/>
    <w:rsid w:val="00832572"/>
    <w:rsid w:val="00834354"/>
    <w:rsid w:val="00834B35"/>
    <w:rsid w:val="008368C3"/>
    <w:rsid w:val="00841A5D"/>
    <w:rsid w:val="008461C6"/>
    <w:rsid w:val="008501C3"/>
    <w:rsid w:val="008544E6"/>
    <w:rsid w:val="00855F9E"/>
    <w:rsid w:val="00856EF9"/>
    <w:rsid w:val="00862146"/>
    <w:rsid w:val="0086780C"/>
    <w:rsid w:val="0087019E"/>
    <w:rsid w:val="008722A2"/>
    <w:rsid w:val="00873871"/>
    <w:rsid w:val="00874F27"/>
    <w:rsid w:val="0087614E"/>
    <w:rsid w:val="008820A1"/>
    <w:rsid w:val="0088230B"/>
    <w:rsid w:val="008830B2"/>
    <w:rsid w:val="008850C8"/>
    <w:rsid w:val="008902B7"/>
    <w:rsid w:val="008922E9"/>
    <w:rsid w:val="008926E2"/>
    <w:rsid w:val="00892813"/>
    <w:rsid w:val="00895197"/>
    <w:rsid w:val="008A1370"/>
    <w:rsid w:val="008A1A5D"/>
    <w:rsid w:val="008A31E6"/>
    <w:rsid w:val="008A463B"/>
    <w:rsid w:val="008B1159"/>
    <w:rsid w:val="008B1910"/>
    <w:rsid w:val="008B2B6B"/>
    <w:rsid w:val="008B45DB"/>
    <w:rsid w:val="008B5418"/>
    <w:rsid w:val="008B55EC"/>
    <w:rsid w:val="008C178C"/>
    <w:rsid w:val="008C3B8C"/>
    <w:rsid w:val="008C4274"/>
    <w:rsid w:val="008C65D5"/>
    <w:rsid w:val="008C671C"/>
    <w:rsid w:val="008C7F8E"/>
    <w:rsid w:val="008D1893"/>
    <w:rsid w:val="008D2A63"/>
    <w:rsid w:val="008D57B9"/>
    <w:rsid w:val="008D5ADC"/>
    <w:rsid w:val="008D688D"/>
    <w:rsid w:val="008D7A34"/>
    <w:rsid w:val="008E0555"/>
    <w:rsid w:val="008E6918"/>
    <w:rsid w:val="008E7C01"/>
    <w:rsid w:val="008F0044"/>
    <w:rsid w:val="008F0C18"/>
    <w:rsid w:val="008F0ED3"/>
    <w:rsid w:val="008F6A1E"/>
    <w:rsid w:val="00900E41"/>
    <w:rsid w:val="00902116"/>
    <w:rsid w:val="00920736"/>
    <w:rsid w:val="00920B06"/>
    <w:rsid w:val="00921956"/>
    <w:rsid w:val="0092228F"/>
    <w:rsid w:val="00925CEC"/>
    <w:rsid w:val="00932B2E"/>
    <w:rsid w:val="00934913"/>
    <w:rsid w:val="00936435"/>
    <w:rsid w:val="00944CE4"/>
    <w:rsid w:val="0095395C"/>
    <w:rsid w:val="009570ED"/>
    <w:rsid w:val="00963D62"/>
    <w:rsid w:val="00963DAE"/>
    <w:rsid w:val="00964C29"/>
    <w:rsid w:val="00967038"/>
    <w:rsid w:val="00967494"/>
    <w:rsid w:val="00967A8B"/>
    <w:rsid w:val="00971EB6"/>
    <w:rsid w:val="00973795"/>
    <w:rsid w:val="009755B5"/>
    <w:rsid w:val="0098019F"/>
    <w:rsid w:val="0098645F"/>
    <w:rsid w:val="00987128"/>
    <w:rsid w:val="00987198"/>
    <w:rsid w:val="0098797E"/>
    <w:rsid w:val="00987F11"/>
    <w:rsid w:val="00994B1F"/>
    <w:rsid w:val="00994F55"/>
    <w:rsid w:val="00995975"/>
    <w:rsid w:val="00996AA8"/>
    <w:rsid w:val="009A1013"/>
    <w:rsid w:val="009A2395"/>
    <w:rsid w:val="009A402E"/>
    <w:rsid w:val="009A4C2A"/>
    <w:rsid w:val="009A53CC"/>
    <w:rsid w:val="009A5BA9"/>
    <w:rsid w:val="009A7C67"/>
    <w:rsid w:val="009B458C"/>
    <w:rsid w:val="009B4AF5"/>
    <w:rsid w:val="009B52B1"/>
    <w:rsid w:val="009B63EC"/>
    <w:rsid w:val="009B6CC4"/>
    <w:rsid w:val="009C0693"/>
    <w:rsid w:val="009C0C31"/>
    <w:rsid w:val="009C1119"/>
    <w:rsid w:val="009C21C3"/>
    <w:rsid w:val="009C3EAD"/>
    <w:rsid w:val="009C76E3"/>
    <w:rsid w:val="009C77BD"/>
    <w:rsid w:val="009D0366"/>
    <w:rsid w:val="009D1DAE"/>
    <w:rsid w:val="009D3A11"/>
    <w:rsid w:val="009D3E2B"/>
    <w:rsid w:val="009D5F0D"/>
    <w:rsid w:val="009D6085"/>
    <w:rsid w:val="009D62E5"/>
    <w:rsid w:val="009E03B4"/>
    <w:rsid w:val="009E2686"/>
    <w:rsid w:val="009E6124"/>
    <w:rsid w:val="009E6FC8"/>
    <w:rsid w:val="009E77A2"/>
    <w:rsid w:val="009F0DED"/>
    <w:rsid w:val="009F3DC1"/>
    <w:rsid w:val="00A01FEF"/>
    <w:rsid w:val="00A04149"/>
    <w:rsid w:val="00A04377"/>
    <w:rsid w:val="00A069F8"/>
    <w:rsid w:val="00A07620"/>
    <w:rsid w:val="00A107B2"/>
    <w:rsid w:val="00A11987"/>
    <w:rsid w:val="00A125BB"/>
    <w:rsid w:val="00A14233"/>
    <w:rsid w:val="00A146C6"/>
    <w:rsid w:val="00A14A62"/>
    <w:rsid w:val="00A14EE2"/>
    <w:rsid w:val="00A15A2D"/>
    <w:rsid w:val="00A174FC"/>
    <w:rsid w:val="00A201DE"/>
    <w:rsid w:val="00A2173B"/>
    <w:rsid w:val="00A22080"/>
    <w:rsid w:val="00A23255"/>
    <w:rsid w:val="00A2380B"/>
    <w:rsid w:val="00A23B2E"/>
    <w:rsid w:val="00A24A9F"/>
    <w:rsid w:val="00A2756E"/>
    <w:rsid w:val="00A303D5"/>
    <w:rsid w:val="00A32443"/>
    <w:rsid w:val="00A32AD9"/>
    <w:rsid w:val="00A32FD6"/>
    <w:rsid w:val="00A33C4B"/>
    <w:rsid w:val="00A4356F"/>
    <w:rsid w:val="00A4498B"/>
    <w:rsid w:val="00A44E97"/>
    <w:rsid w:val="00A453C6"/>
    <w:rsid w:val="00A467B7"/>
    <w:rsid w:val="00A47525"/>
    <w:rsid w:val="00A510AE"/>
    <w:rsid w:val="00A51FDC"/>
    <w:rsid w:val="00A5231D"/>
    <w:rsid w:val="00A52B9B"/>
    <w:rsid w:val="00A534F6"/>
    <w:rsid w:val="00A57A62"/>
    <w:rsid w:val="00A61337"/>
    <w:rsid w:val="00A637CB"/>
    <w:rsid w:val="00A6646F"/>
    <w:rsid w:val="00A66C9C"/>
    <w:rsid w:val="00A70C50"/>
    <w:rsid w:val="00A72166"/>
    <w:rsid w:val="00A73952"/>
    <w:rsid w:val="00A77BC7"/>
    <w:rsid w:val="00A83B1F"/>
    <w:rsid w:val="00A85110"/>
    <w:rsid w:val="00A87C74"/>
    <w:rsid w:val="00A94A1F"/>
    <w:rsid w:val="00A94CDC"/>
    <w:rsid w:val="00A95292"/>
    <w:rsid w:val="00A96064"/>
    <w:rsid w:val="00A96691"/>
    <w:rsid w:val="00A96914"/>
    <w:rsid w:val="00AA3F5A"/>
    <w:rsid w:val="00AA4670"/>
    <w:rsid w:val="00AA56D5"/>
    <w:rsid w:val="00AA57E5"/>
    <w:rsid w:val="00AA6976"/>
    <w:rsid w:val="00AA6DE8"/>
    <w:rsid w:val="00AB04F5"/>
    <w:rsid w:val="00AB2BB6"/>
    <w:rsid w:val="00AB6AD6"/>
    <w:rsid w:val="00AB757F"/>
    <w:rsid w:val="00AC261E"/>
    <w:rsid w:val="00AC2750"/>
    <w:rsid w:val="00AC326E"/>
    <w:rsid w:val="00AC4F4E"/>
    <w:rsid w:val="00AC50A4"/>
    <w:rsid w:val="00AD0B8C"/>
    <w:rsid w:val="00AD18C0"/>
    <w:rsid w:val="00AD3C62"/>
    <w:rsid w:val="00AD682B"/>
    <w:rsid w:val="00AE04B5"/>
    <w:rsid w:val="00AE07DF"/>
    <w:rsid w:val="00AE289D"/>
    <w:rsid w:val="00AE29C7"/>
    <w:rsid w:val="00AE3FC0"/>
    <w:rsid w:val="00AE482F"/>
    <w:rsid w:val="00AE4D4D"/>
    <w:rsid w:val="00AE6C36"/>
    <w:rsid w:val="00AF10FE"/>
    <w:rsid w:val="00AF2945"/>
    <w:rsid w:val="00AF5255"/>
    <w:rsid w:val="00B00D0A"/>
    <w:rsid w:val="00B0125D"/>
    <w:rsid w:val="00B05914"/>
    <w:rsid w:val="00B11BAA"/>
    <w:rsid w:val="00B124A7"/>
    <w:rsid w:val="00B1373C"/>
    <w:rsid w:val="00B137FC"/>
    <w:rsid w:val="00B13FF1"/>
    <w:rsid w:val="00B210C7"/>
    <w:rsid w:val="00B2185E"/>
    <w:rsid w:val="00B224E8"/>
    <w:rsid w:val="00B243A3"/>
    <w:rsid w:val="00B27094"/>
    <w:rsid w:val="00B33CA1"/>
    <w:rsid w:val="00B34822"/>
    <w:rsid w:val="00B35AD9"/>
    <w:rsid w:val="00B365D9"/>
    <w:rsid w:val="00B368DB"/>
    <w:rsid w:val="00B36B89"/>
    <w:rsid w:val="00B37FF4"/>
    <w:rsid w:val="00B42409"/>
    <w:rsid w:val="00B47D0E"/>
    <w:rsid w:val="00B50201"/>
    <w:rsid w:val="00B508BA"/>
    <w:rsid w:val="00B51CF5"/>
    <w:rsid w:val="00B522C0"/>
    <w:rsid w:val="00B5347E"/>
    <w:rsid w:val="00B53D3D"/>
    <w:rsid w:val="00B60F24"/>
    <w:rsid w:val="00B62441"/>
    <w:rsid w:val="00B63826"/>
    <w:rsid w:val="00B63BE5"/>
    <w:rsid w:val="00B65217"/>
    <w:rsid w:val="00B65CA6"/>
    <w:rsid w:val="00B673B1"/>
    <w:rsid w:val="00B67D0A"/>
    <w:rsid w:val="00B67DFF"/>
    <w:rsid w:val="00B70F0B"/>
    <w:rsid w:val="00B71E96"/>
    <w:rsid w:val="00B720A9"/>
    <w:rsid w:val="00B724AE"/>
    <w:rsid w:val="00B7320F"/>
    <w:rsid w:val="00B75795"/>
    <w:rsid w:val="00B767CB"/>
    <w:rsid w:val="00B76B27"/>
    <w:rsid w:val="00B8214A"/>
    <w:rsid w:val="00B858C7"/>
    <w:rsid w:val="00B86A35"/>
    <w:rsid w:val="00B8763A"/>
    <w:rsid w:val="00B90BAC"/>
    <w:rsid w:val="00B93FBD"/>
    <w:rsid w:val="00BA180C"/>
    <w:rsid w:val="00BA255B"/>
    <w:rsid w:val="00BA3012"/>
    <w:rsid w:val="00BA7C08"/>
    <w:rsid w:val="00BB0974"/>
    <w:rsid w:val="00BB41C1"/>
    <w:rsid w:val="00BB4851"/>
    <w:rsid w:val="00BB4CD5"/>
    <w:rsid w:val="00BC1787"/>
    <w:rsid w:val="00BC3E39"/>
    <w:rsid w:val="00BC6521"/>
    <w:rsid w:val="00BC6E3B"/>
    <w:rsid w:val="00BC7A93"/>
    <w:rsid w:val="00BD134D"/>
    <w:rsid w:val="00BD4810"/>
    <w:rsid w:val="00BD4CCA"/>
    <w:rsid w:val="00BD524A"/>
    <w:rsid w:val="00BD5641"/>
    <w:rsid w:val="00BD7562"/>
    <w:rsid w:val="00BE0E41"/>
    <w:rsid w:val="00BE172A"/>
    <w:rsid w:val="00BE632F"/>
    <w:rsid w:val="00BE7B2D"/>
    <w:rsid w:val="00BF02BC"/>
    <w:rsid w:val="00BF07E1"/>
    <w:rsid w:val="00BF08D1"/>
    <w:rsid w:val="00BF0AE9"/>
    <w:rsid w:val="00BF3317"/>
    <w:rsid w:val="00BF3EDA"/>
    <w:rsid w:val="00C00FD2"/>
    <w:rsid w:val="00C07530"/>
    <w:rsid w:val="00C07B08"/>
    <w:rsid w:val="00C1125B"/>
    <w:rsid w:val="00C1402C"/>
    <w:rsid w:val="00C15D93"/>
    <w:rsid w:val="00C15EA6"/>
    <w:rsid w:val="00C17C5C"/>
    <w:rsid w:val="00C206F7"/>
    <w:rsid w:val="00C2084F"/>
    <w:rsid w:val="00C20A20"/>
    <w:rsid w:val="00C23254"/>
    <w:rsid w:val="00C23FD5"/>
    <w:rsid w:val="00C26A36"/>
    <w:rsid w:val="00C26E24"/>
    <w:rsid w:val="00C27499"/>
    <w:rsid w:val="00C27624"/>
    <w:rsid w:val="00C302E8"/>
    <w:rsid w:val="00C30D40"/>
    <w:rsid w:val="00C3277A"/>
    <w:rsid w:val="00C32A54"/>
    <w:rsid w:val="00C33133"/>
    <w:rsid w:val="00C36B61"/>
    <w:rsid w:val="00C418B6"/>
    <w:rsid w:val="00C43365"/>
    <w:rsid w:val="00C4414A"/>
    <w:rsid w:val="00C45B1D"/>
    <w:rsid w:val="00C50184"/>
    <w:rsid w:val="00C51BBB"/>
    <w:rsid w:val="00C51EB3"/>
    <w:rsid w:val="00C56364"/>
    <w:rsid w:val="00C56F92"/>
    <w:rsid w:val="00C600FD"/>
    <w:rsid w:val="00C601C0"/>
    <w:rsid w:val="00C60A82"/>
    <w:rsid w:val="00C6115F"/>
    <w:rsid w:val="00C612FF"/>
    <w:rsid w:val="00C62084"/>
    <w:rsid w:val="00C65433"/>
    <w:rsid w:val="00C66334"/>
    <w:rsid w:val="00C66E40"/>
    <w:rsid w:val="00C7032D"/>
    <w:rsid w:val="00C71CEE"/>
    <w:rsid w:val="00C757CA"/>
    <w:rsid w:val="00C80729"/>
    <w:rsid w:val="00C819F0"/>
    <w:rsid w:val="00C8468B"/>
    <w:rsid w:val="00C92E34"/>
    <w:rsid w:val="00C934BD"/>
    <w:rsid w:val="00C940B4"/>
    <w:rsid w:val="00C967D5"/>
    <w:rsid w:val="00CA02B9"/>
    <w:rsid w:val="00CA1FFF"/>
    <w:rsid w:val="00CA3953"/>
    <w:rsid w:val="00CA48E5"/>
    <w:rsid w:val="00CA4AFA"/>
    <w:rsid w:val="00CA6B55"/>
    <w:rsid w:val="00CB0A76"/>
    <w:rsid w:val="00CB33DF"/>
    <w:rsid w:val="00CB37FA"/>
    <w:rsid w:val="00CB65FA"/>
    <w:rsid w:val="00CD0D0F"/>
    <w:rsid w:val="00CD13EF"/>
    <w:rsid w:val="00CD17D0"/>
    <w:rsid w:val="00CD3028"/>
    <w:rsid w:val="00CD361A"/>
    <w:rsid w:val="00CD7616"/>
    <w:rsid w:val="00CE000E"/>
    <w:rsid w:val="00CE15E8"/>
    <w:rsid w:val="00CE16A8"/>
    <w:rsid w:val="00CE1D54"/>
    <w:rsid w:val="00CE5763"/>
    <w:rsid w:val="00CE726D"/>
    <w:rsid w:val="00CF267A"/>
    <w:rsid w:val="00CF2E96"/>
    <w:rsid w:val="00CF360F"/>
    <w:rsid w:val="00CF5A6E"/>
    <w:rsid w:val="00CF72D8"/>
    <w:rsid w:val="00D00564"/>
    <w:rsid w:val="00D02FC9"/>
    <w:rsid w:val="00D03617"/>
    <w:rsid w:val="00D113CF"/>
    <w:rsid w:val="00D14B57"/>
    <w:rsid w:val="00D1517C"/>
    <w:rsid w:val="00D16299"/>
    <w:rsid w:val="00D168F1"/>
    <w:rsid w:val="00D2105F"/>
    <w:rsid w:val="00D25B74"/>
    <w:rsid w:val="00D26C31"/>
    <w:rsid w:val="00D33A33"/>
    <w:rsid w:val="00D33C41"/>
    <w:rsid w:val="00D34297"/>
    <w:rsid w:val="00D35429"/>
    <w:rsid w:val="00D40098"/>
    <w:rsid w:val="00D40C24"/>
    <w:rsid w:val="00D417E3"/>
    <w:rsid w:val="00D41C71"/>
    <w:rsid w:val="00D41F62"/>
    <w:rsid w:val="00D43799"/>
    <w:rsid w:val="00D44EDE"/>
    <w:rsid w:val="00D45089"/>
    <w:rsid w:val="00D45FBF"/>
    <w:rsid w:val="00D4719B"/>
    <w:rsid w:val="00D472F4"/>
    <w:rsid w:val="00D478EB"/>
    <w:rsid w:val="00D47D7C"/>
    <w:rsid w:val="00D6160A"/>
    <w:rsid w:val="00D62DEC"/>
    <w:rsid w:val="00D630F5"/>
    <w:rsid w:val="00D64FFA"/>
    <w:rsid w:val="00D66A96"/>
    <w:rsid w:val="00D70A58"/>
    <w:rsid w:val="00D713B1"/>
    <w:rsid w:val="00D72858"/>
    <w:rsid w:val="00D81149"/>
    <w:rsid w:val="00D812E8"/>
    <w:rsid w:val="00D8177A"/>
    <w:rsid w:val="00D8374F"/>
    <w:rsid w:val="00D85776"/>
    <w:rsid w:val="00D86202"/>
    <w:rsid w:val="00D86C1E"/>
    <w:rsid w:val="00D873B6"/>
    <w:rsid w:val="00D926EA"/>
    <w:rsid w:val="00D93AA9"/>
    <w:rsid w:val="00D9437D"/>
    <w:rsid w:val="00D974D6"/>
    <w:rsid w:val="00DA2020"/>
    <w:rsid w:val="00DA5483"/>
    <w:rsid w:val="00DA63D1"/>
    <w:rsid w:val="00DB248B"/>
    <w:rsid w:val="00DB37F1"/>
    <w:rsid w:val="00DB3D10"/>
    <w:rsid w:val="00DB54D5"/>
    <w:rsid w:val="00DB64DF"/>
    <w:rsid w:val="00DC30B7"/>
    <w:rsid w:val="00DC7696"/>
    <w:rsid w:val="00DD0031"/>
    <w:rsid w:val="00DD17AB"/>
    <w:rsid w:val="00DD2B97"/>
    <w:rsid w:val="00DD49DE"/>
    <w:rsid w:val="00DD50F8"/>
    <w:rsid w:val="00DD5AB0"/>
    <w:rsid w:val="00DD5E94"/>
    <w:rsid w:val="00DD6924"/>
    <w:rsid w:val="00DD7B39"/>
    <w:rsid w:val="00DE049C"/>
    <w:rsid w:val="00DE0C71"/>
    <w:rsid w:val="00DE1D33"/>
    <w:rsid w:val="00DE207B"/>
    <w:rsid w:val="00DE2C6D"/>
    <w:rsid w:val="00DE4B30"/>
    <w:rsid w:val="00DE77E3"/>
    <w:rsid w:val="00DE7F96"/>
    <w:rsid w:val="00DF0A65"/>
    <w:rsid w:val="00DF11C3"/>
    <w:rsid w:val="00DF1653"/>
    <w:rsid w:val="00DF48AC"/>
    <w:rsid w:val="00DF511A"/>
    <w:rsid w:val="00DF5A5B"/>
    <w:rsid w:val="00DF6718"/>
    <w:rsid w:val="00E02761"/>
    <w:rsid w:val="00E035BF"/>
    <w:rsid w:val="00E03961"/>
    <w:rsid w:val="00E078FC"/>
    <w:rsid w:val="00E100DE"/>
    <w:rsid w:val="00E1304F"/>
    <w:rsid w:val="00E17AE3"/>
    <w:rsid w:val="00E203B8"/>
    <w:rsid w:val="00E25A45"/>
    <w:rsid w:val="00E26376"/>
    <w:rsid w:val="00E26911"/>
    <w:rsid w:val="00E30444"/>
    <w:rsid w:val="00E32EE6"/>
    <w:rsid w:val="00E350AE"/>
    <w:rsid w:val="00E35B7B"/>
    <w:rsid w:val="00E36B31"/>
    <w:rsid w:val="00E416BB"/>
    <w:rsid w:val="00E42301"/>
    <w:rsid w:val="00E42754"/>
    <w:rsid w:val="00E453C0"/>
    <w:rsid w:val="00E515E6"/>
    <w:rsid w:val="00E51738"/>
    <w:rsid w:val="00E531B5"/>
    <w:rsid w:val="00E555A0"/>
    <w:rsid w:val="00E604DE"/>
    <w:rsid w:val="00E606B4"/>
    <w:rsid w:val="00E62794"/>
    <w:rsid w:val="00E64EEA"/>
    <w:rsid w:val="00E71C44"/>
    <w:rsid w:val="00E728E2"/>
    <w:rsid w:val="00E7310E"/>
    <w:rsid w:val="00E752C6"/>
    <w:rsid w:val="00E75BFC"/>
    <w:rsid w:val="00E762AB"/>
    <w:rsid w:val="00E77166"/>
    <w:rsid w:val="00E81819"/>
    <w:rsid w:val="00E81863"/>
    <w:rsid w:val="00E845FD"/>
    <w:rsid w:val="00E8552D"/>
    <w:rsid w:val="00E87C1D"/>
    <w:rsid w:val="00E944B2"/>
    <w:rsid w:val="00E9637B"/>
    <w:rsid w:val="00EA064D"/>
    <w:rsid w:val="00EA1423"/>
    <w:rsid w:val="00EA436C"/>
    <w:rsid w:val="00EA44BC"/>
    <w:rsid w:val="00EB20DB"/>
    <w:rsid w:val="00EB3661"/>
    <w:rsid w:val="00EB3E85"/>
    <w:rsid w:val="00EB63C5"/>
    <w:rsid w:val="00EC0126"/>
    <w:rsid w:val="00EC301B"/>
    <w:rsid w:val="00EC7430"/>
    <w:rsid w:val="00EC778E"/>
    <w:rsid w:val="00ED089A"/>
    <w:rsid w:val="00ED45B1"/>
    <w:rsid w:val="00EE389C"/>
    <w:rsid w:val="00EE6072"/>
    <w:rsid w:val="00EF079E"/>
    <w:rsid w:val="00EF0E45"/>
    <w:rsid w:val="00EF1DEC"/>
    <w:rsid w:val="00EF1EF3"/>
    <w:rsid w:val="00EF3025"/>
    <w:rsid w:val="00EF65F1"/>
    <w:rsid w:val="00F013F3"/>
    <w:rsid w:val="00F03004"/>
    <w:rsid w:val="00F06E91"/>
    <w:rsid w:val="00F10441"/>
    <w:rsid w:val="00F1167F"/>
    <w:rsid w:val="00F12F16"/>
    <w:rsid w:val="00F13414"/>
    <w:rsid w:val="00F1368E"/>
    <w:rsid w:val="00F1465B"/>
    <w:rsid w:val="00F14EEF"/>
    <w:rsid w:val="00F15334"/>
    <w:rsid w:val="00F15A77"/>
    <w:rsid w:val="00F20F50"/>
    <w:rsid w:val="00F23376"/>
    <w:rsid w:val="00F2476E"/>
    <w:rsid w:val="00F25AE5"/>
    <w:rsid w:val="00F27721"/>
    <w:rsid w:val="00F27733"/>
    <w:rsid w:val="00F27798"/>
    <w:rsid w:val="00F27852"/>
    <w:rsid w:val="00F302B1"/>
    <w:rsid w:val="00F33154"/>
    <w:rsid w:val="00F34133"/>
    <w:rsid w:val="00F34A78"/>
    <w:rsid w:val="00F35EE0"/>
    <w:rsid w:val="00F36C0E"/>
    <w:rsid w:val="00F373D6"/>
    <w:rsid w:val="00F41C2C"/>
    <w:rsid w:val="00F45291"/>
    <w:rsid w:val="00F45A88"/>
    <w:rsid w:val="00F46F2E"/>
    <w:rsid w:val="00F51A37"/>
    <w:rsid w:val="00F52654"/>
    <w:rsid w:val="00F529C3"/>
    <w:rsid w:val="00F53BC8"/>
    <w:rsid w:val="00F53DCA"/>
    <w:rsid w:val="00F54986"/>
    <w:rsid w:val="00F56E1E"/>
    <w:rsid w:val="00F61C08"/>
    <w:rsid w:val="00F656A8"/>
    <w:rsid w:val="00F66052"/>
    <w:rsid w:val="00F66517"/>
    <w:rsid w:val="00F66D89"/>
    <w:rsid w:val="00F71DC6"/>
    <w:rsid w:val="00F722FF"/>
    <w:rsid w:val="00F7295F"/>
    <w:rsid w:val="00F73571"/>
    <w:rsid w:val="00F7782E"/>
    <w:rsid w:val="00F82A93"/>
    <w:rsid w:val="00F83D87"/>
    <w:rsid w:val="00F869D6"/>
    <w:rsid w:val="00F90FB6"/>
    <w:rsid w:val="00F910DB"/>
    <w:rsid w:val="00F91199"/>
    <w:rsid w:val="00F94223"/>
    <w:rsid w:val="00F976EE"/>
    <w:rsid w:val="00FA0933"/>
    <w:rsid w:val="00FA0E04"/>
    <w:rsid w:val="00FA48E9"/>
    <w:rsid w:val="00FA5271"/>
    <w:rsid w:val="00FA6D62"/>
    <w:rsid w:val="00FA7BCD"/>
    <w:rsid w:val="00FB1512"/>
    <w:rsid w:val="00FB6193"/>
    <w:rsid w:val="00FB7CC3"/>
    <w:rsid w:val="00FC1FE5"/>
    <w:rsid w:val="00FC6F15"/>
    <w:rsid w:val="00FC7D06"/>
    <w:rsid w:val="00FD0200"/>
    <w:rsid w:val="00FD05BB"/>
    <w:rsid w:val="00FD0610"/>
    <w:rsid w:val="00FD1023"/>
    <w:rsid w:val="00FD2EBC"/>
    <w:rsid w:val="00FD6523"/>
    <w:rsid w:val="00FD6BCF"/>
    <w:rsid w:val="00FE0332"/>
    <w:rsid w:val="00FE14CE"/>
    <w:rsid w:val="00FE4674"/>
    <w:rsid w:val="00FF13D6"/>
    <w:rsid w:val="00FF17D4"/>
    <w:rsid w:val="00FF3169"/>
    <w:rsid w:val="00FF3DAD"/>
    <w:rsid w:val="00FF4378"/>
    <w:rsid w:val="00FF5396"/>
    <w:rsid w:val="00FF74E0"/>
    <w:rsid w:val="012F4102"/>
    <w:rsid w:val="0144D90C"/>
    <w:rsid w:val="019A2E62"/>
    <w:rsid w:val="0232A815"/>
    <w:rsid w:val="02BA332C"/>
    <w:rsid w:val="034BAA21"/>
    <w:rsid w:val="0369C934"/>
    <w:rsid w:val="03905D30"/>
    <w:rsid w:val="03A411D8"/>
    <w:rsid w:val="03B6B7C2"/>
    <w:rsid w:val="052FA87C"/>
    <w:rsid w:val="076D69EB"/>
    <w:rsid w:val="077AC5EE"/>
    <w:rsid w:val="07D9DD7C"/>
    <w:rsid w:val="08136C50"/>
    <w:rsid w:val="088CE724"/>
    <w:rsid w:val="08B3C109"/>
    <w:rsid w:val="08D137D7"/>
    <w:rsid w:val="0964C34B"/>
    <w:rsid w:val="0B5E509C"/>
    <w:rsid w:val="0B62A359"/>
    <w:rsid w:val="0B8AF0D3"/>
    <w:rsid w:val="0C02F6DA"/>
    <w:rsid w:val="0C222781"/>
    <w:rsid w:val="0C8FD448"/>
    <w:rsid w:val="0CB33A8F"/>
    <w:rsid w:val="0CD794B1"/>
    <w:rsid w:val="0D4E558C"/>
    <w:rsid w:val="0D5BFAB1"/>
    <w:rsid w:val="0D8FF164"/>
    <w:rsid w:val="0DEBBCD1"/>
    <w:rsid w:val="0DF614CA"/>
    <w:rsid w:val="0DF9F083"/>
    <w:rsid w:val="0E65EFE1"/>
    <w:rsid w:val="0E7C698D"/>
    <w:rsid w:val="0F086ABE"/>
    <w:rsid w:val="0F805C02"/>
    <w:rsid w:val="0FC43445"/>
    <w:rsid w:val="0FE90EDF"/>
    <w:rsid w:val="100B3FBF"/>
    <w:rsid w:val="10610991"/>
    <w:rsid w:val="10903295"/>
    <w:rsid w:val="10FEAAED"/>
    <w:rsid w:val="11B20108"/>
    <w:rsid w:val="12EE21F8"/>
    <w:rsid w:val="12EEA9C0"/>
    <w:rsid w:val="1341BEA4"/>
    <w:rsid w:val="13DAFDF4"/>
    <w:rsid w:val="1469DEE1"/>
    <w:rsid w:val="15755D40"/>
    <w:rsid w:val="1587DE9A"/>
    <w:rsid w:val="1636429C"/>
    <w:rsid w:val="16BF0BE5"/>
    <w:rsid w:val="16C279FF"/>
    <w:rsid w:val="1732418B"/>
    <w:rsid w:val="17C426E3"/>
    <w:rsid w:val="17D7FD00"/>
    <w:rsid w:val="1843D750"/>
    <w:rsid w:val="187CF9CD"/>
    <w:rsid w:val="198F8D01"/>
    <w:rsid w:val="19B7FD00"/>
    <w:rsid w:val="1ACBEDDE"/>
    <w:rsid w:val="1B86F1BC"/>
    <w:rsid w:val="1C02977C"/>
    <w:rsid w:val="1C38D888"/>
    <w:rsid w:val="1D130468"/>
    <w:rsid w:val="1D3F6099"/>
    <w:rsid w:val="1DF2BE2B"/>
    <w:rsid w:val="1E218864"/>
    <w:rsid w:val="1E992979"/>
    <w:rsid w:val="1EDF8CCE"/>
    <w:rsid w:val="1F025A73"/>
    <w:rsid w:val="1F212CC5"/>
    <w:rsid w:val="1F5FB4DD"/>
    <w:rsid w:val="1F60ECE7"/>
    <w:rsid w:val="1F665E38"/>
    <w:rsid w:val="1F6E2D13"/>
    <w:rsid w:val="205445ED"/>
    <w:rsid w:val="208A4DAA"/>
    <w:rsid w:val="209283B7"/>
    <w:rsid w:val="20F5F140"/>
    <w:rsid w:val="2192DAE8"/>
    <w:rsid w:val="219E5AB5"/>
    <w:rsid w:val="21CCCC69"/>
    <w:rsid w:val="224EB595"/>
    <w:rsid w:val="22AB2B9A"/>
    <w:rsid w:val="22E72443"/>
    <w:rsid w:val="22EB1F6E"/>
    <w:rsid w:val="22FE2D0F"/>
    <w:rsid w:val="23A44601"/>
    <w:rsid w:val="23C81C45"/>
    <w:rsid w:val="2428F3B2"/>
    <w:rsid w:val="2465D6BF"/>
    <w:rsid w:val="249D1946"/>
    <w:rsid w:val="25809433"/>
    <w:rsid w:val="2629B6B9"/>
    <w:rsid w:val="266DD1A3"/>
    <w:rsid w:val="2673D7E6"/>
    <w:rsid w:val="26922B0D"/>
    <w:rsid w:val="26F789B9"/>
    <w:rsid w:val="27AB9680"/>
    <w:rsid w:val="27B3F120"/>
    <w:rsid w:val="281E0FDA"/>
    <w:rsid w:val="2858412E"/>
    <w:rsid w:val="29DF61D6"/>
    <w:rsid w:val="2A78C30D"/>
    <w:rsid w:val="2B0EFFD5"/>
    <w:rsid w:val="2BC0304C"/>
    <w:rsid w:val="2BE79ADA"/>
    <w:rsid w:val="2C7A3141"/>
    <w:rsid w:val="2C7C0B9E"/>
    <w:rsid w:val="2C86A553"/>
    <w:rsid w:val="2C94EE06"/>
    <w:rsid w:val="2CD8CD71"/>
    <w:rsid w:val="2D827085"/>
    <w:rsid w:val="2D827313"/>
    <w:rsid w:val="2E34DBEC"/>
    <w:rsid w:val="2ECA0C50"/>
    <w:rsid w:val="2F7DA0BC"/>
    <w:rsid w:val="2FC7E929"/>
    <w:rsid w:val="2FCE4BF6"/>
    <w:rsid w:val="2FD2606D"/>
    <w:rsid w:val="302C92D9"/>
    <w:rsid w:val="3126AD71"/>
    <w:rsid w:val="31C4CA50"/>
    <w:rsid w:val="32F526B5"/>
    <w:rsid w:val="33448D4F"/>
    <w:rsid w:val="33E80E2A"/>
    <w:rsid w:val="34090733"/>
    <w:rsid w:val="34680E78"/>
    <w:rsid w:val="349751E6"/>
    <w:rsid w:val="34B90105"/>
    <w:rsid w:val="34C8F5A0"/>
    <w:rsid w:val="35B4F653"/>
    <w:rsid w:val="3634FFAA"/>
    <w:rsid w:val="3681D147"/>
    <w:rsid w:val="3682A517"/>
    <w:rsid w:val="36E7FB3D"/>
    <w:rsid w:val="3839A8C5"/>
    <w:rsid w:val="386FE2C8"/>
    <w:rsid w:val="38C1B548"/>
    <w:rsid w:val="38D1F869"/>
    <w:rsid w:val="39B5A8BE"/>
    <w:rsid w:val="39F9AAAE"/>
    <w:rsid w:val="39FCE9B7"/>
    <w:rsid w:val="3AACCE07"/>
    <w:rsid w:val="3AF18B6C"/>
    <w:rsid w:val="3B6BC16C"/>
    <w:rsid w:val="3C42962A"/>
    <w:rsid w:val="3C8AC6AE"/>
    <w:rsid w:val="3CDC30C1"/>
    <w:rsid w:val="3CFD61B4"/>
    <w:rsid w:val="3D2710B1"/>
    <w:rsid w:val="3D56A5A7"/>
    <w:rsid w:val="3DC6497D"/>
    <w:rsid w:val="3E195839"/>
    <w:rsid w:val="3F5F1E92"/>
    <w:rsid w:val="3FBFDD8E"/>
    <w:rsid w:val="411C35A1"/>
    <w:rsid w:val="4189EF55"/>
    <w:rsid w:val="438E5E22"/>
    <w:rsid w:val="43BD9F78"/>
    <w:rsid w:val="43F851DB"/>
    <w:rsid w:val="44E49B9E"/>
    <w:rsid w:val="45047CC3"/>
    <w:rsid w:val="45AAE905"/>
    <w:rsid w:val="45EDD28A"/>
    <w:rsid w:val="4603FB3E"/>
    <w:rsid w:val="462411A5"/>
    <w:rsid w:val="466F211B"/>
    <w:rsid w:val="46FA625F"/>
    <w:rsid w:val="4700BA43"/>
    <w:rsid w:val="479EDC17"/>
    <w:rsid w:val="47EFFC0A"/>
    <w:rsid w:val="48C2E197"/>
    <w:rsid w:val="49A0DEB3"/>
    <w:rsid w:val="4A17DA49"/>
    <w:rsid w:val="4A7233EF"/>
    <w:rsid w:val="4A74052C"/>
    <w:rsid w:val="4AAB623B"/>
    <w:rsid w:val="4ADEF05D"/>
    <w:rsid w:val="4AEEF39B"/>
    <w:rsid w:val="4B11E8C8"/>
    <w:rsid w:val="4B1EC61B"/>
    <w:rsid w:val="4B211C6A"/>
    <w:rsid w:val="4B63C282"/>
    <w:rsid w:val="4B992384"/>
    <w:rsid w:val="4C0B1F60"/>
    <w:rsid w:val="4C370251"/>
    <w:rsid w:val="4C5BAD42"/>
    <w:rsid w:val="4C76FB30"/>
    <w:rsid w:val="4C85F963"/>
    <w:rsid w:val="4CAF2A79"/>
    <w:rsid w:val="4D14C699"/>
    <w:rsid w:val="4EAE8124"/>
    <w:rsid w:val="4F9FCD3E"/>
    <w:rsid w:val="4FD77462"/>
    <w:rsid w:val="51143E14"/>
    <w:rsid w:val="51157026"/>
    <w:rsid w:val="52985251"/>
    <w:rsid w:val="53A7B0DE"/>
    <w:rsid w:val="53B9A303"/>
    <w:rsid w:val="53EEB716"/>
    <w:rsid w:val="53F4A1F6"/>
    <w:rsid w:val="54D5DCB5"/>
    <w:rsid w:val="54E249B1"/>
    <w:rsid w:val="551336D7"/>
    <w:rsid w:val="55434952"/>
    <w:rsid w:val="5574F30B"/>
    <w:rsid w:val="55BC4125"/>
    <w:rsid w:val="56519A1C"/>
    <w:rsid w:val="5694AF10"/>
    <w:rsid w:val="56C1B75E"/>
    <w:rsid w:val="57D70920"/>
    <w:rsid w:val="581F2745"/>
    <w:rsid w:val="5856AA8A"/>
    <w:rsid w:val="58FC617B"/>
    <w:rsid w:val="5907FFB3"/>
    <w:rsid w:val="590B27B3"/>
    <w:rsid w:val="59430245"/>
    <w:rsid w:val="5A44FC31"/>
    <w:rsid w:val="5AA76898"/>
    <w:rsid w:val="5ABBD512"/>
    <w:rsid w:val="5B352AE9"/>
    <w:rsid w:val="5B65A1FC"/>
    <w:rsid w:val="5B8C0A95"/>
    <w:rsid w:val="5BFAEF80"/>
    <w:rsid w:val="5CE68339"/>
    <w:rsid w:val="5D23B694"/>
    <w:rsid w:val="5DB7ACEA"/>
    <w:rsid w:val="5DDF1F14"/>
    <w:rsid w:val="5E0096A9"/>
    <w:rsid w:val="5E22F841"/>
    <w:rsid w:val="5E28728B"/>
    <w:rsid w:val="5ECA46D1"/>
    <w:rsid w:val="5EE93C2C"/>
    <w:rsid w:val="5F5CA1D4"/>
    <w:rsid w:val="5F8684B5"/>
    <w:rsid w:val="6080971E"/>
    <w:rsid w:val="60A9459B"/>
    <w:rsid w:val="614755B5"/>
    <w:rsid w:val="61949E61"/>
    <w:rsid w:val="61C51730"/>
    <w:rsid w:val="62196A95"/>
    <w:rsid w:val="622077F0"/>
    <w:rsid w:val="6223E54B"/>
    <w:rsid w:val="624AEBA9"/>
    <w:rsid w:val="62E20D37"/>
    <w:rsid w:val="631AECD1"/>
    <w:rsid w:val="63D62888"/>
    <w:rsid w:val="640E4026"/>
    <w:rsid w:val="64250F59"/>
    <w:rsid w:val="6448E736"/>
    <w:rsid w:val="64576D23"/>
    <w:rsid w:val="672553C2"/>
    <w:rsid w:val="67261A21"/>
    <w:rsid w:val="67A5E427"/>
    <w:rsid w:val="67D39AE0"/>
    <w:rsid w:val="681FB871"/>
    <w:rsid w:val="6866B6D3"/>
    <w:rsid w:val="68AFD0C4"/>
    <w:rsid w:val="68F95266"/>
    <w:rsid w:val="692D0826"/>
    <w:rsid w:val="69B0B31C"/>
    <w:rsid w:val="6B803F73"/>
    <w:rsid w:val="6BE2B25C"/>
    <w:rsid w:val="6C151730"/>
    <w:rsid w:val="6C38C9E5"/>
    <w:rsid w:val="6C3D7DEE"/>
    <w:rsid w:val="6C603695"/>
    <w:rsid w:val="6C77EB14"/>
    <w:rsid w:val="6C9F9766"/>
    <w:rsid w:val="6CFEF758"/>
    <w:rsid w:val="6D33CD49"/>
    <w:rsid w:val="6E1EA083"/>
    <w:rsid w:val="6E210957"/>
    <w:rsid w:val="6ED5AC9C"/>
    <w:rsid w:val="6F41CCAD"/>
    <w:rsid w:val="6FF04425"/>
    <w:rsid w:val="70758C53"/>
    <w:rsid w:val="7084EA66"/>
    <w:rsid w:val="708A15BA"/>
    <w:rsid w:val="71FF1661"/>
    <w:rsid w:val="7252DFF4"/>
    <w:rsid w:val="727AB8ED"/>
    <w:rsid w:val="7289778E"/>
    <w:rsid w:val="72AFBBA9"/>
    <w:rsid w:val="72C88A8F"/>
    <w:rsid w:val="736114E2"/>
    <w:rsid w:val="74969697"/>
    <w:rsid w:val="74C35866"/>
    <w:rsid w:val="74EFDA14"/>
    <w:rsid w:val="756421E0"/>
    <w:rsid w:val="76BDAA68"/>
    <w:rsid w:val="77374C9D"/>
    <w:rsid w:val="77A23099"/>
    <w:rsid w:val="77E0003A"/>
    <w:rsid w:val="7860946C"/>
    <w:rsid w:val="78A1F244"/>
    <w:rsid w:val="791056DD"/>
    <w:rsid w:val="79A83ED0"/>
    <w:rsid w:val="79F982F1"/>
    <w:rsid w:val="7A432452"/>
    <w:rsid w:val="7A5E7D95"/>
    <w:rsid w:val="7A711F87"/>
    <w:rsid w:val="7AEC95E9"/>
    <w:rsid w:val="7B094142"/>
    <w:rsid w:val="7B1C115E"/>
    <w:rsid w:val="7B702180"/>
    <w:rsid w:val="7B9A75CF"/>
    <w:rsid w:val="7BDF6DC0"/>
    <w:rsid w:val="7CB2A4CE"/>
    <w:rsid w:val="7CCC0794"/>
    <w:rsid w:val="7CF3E097"/>
    <w:rsid w:val="7CFFDF58"/>
    <w:rsid w:val="7DB1264B"/>
    <w:rsid w:val="7DC3BBFB"/>
    <w:rsid w:val="7E0F3C43"/>
    <w:rsid w:val="7E6A5D33"/>
    <w:rsid w:val="7F36314C"/>
    <w:rsid w:val="7F6FA679"/>
    <w:rsid w:val="7F7CC443"/>
    <w:rsid w:val="7F863013"/>
    <w:rsid w:val="7FABFFE2"/>
  </w:rsids>
  <m:mathPr>
    <m:mathFont m:val="Cambria Math"/>
    <m:brkBin m:val="before"/>
    <m:brkBinSub m:val="--"/>
    <m:smallFrac m:val="0"/>
    <m:dispDef/>
    <m:lMargin m:val="0"/>
    <m:rMargin m:val="0"/>
    <m:defJc m:val="centerGroup"/>
    <m:wrapIndent m:val="1440"/>
    <m:intLim m:val="subSup"/>
    <m:naryLim m:val="undOvr"/>
  </m:mathPr>
  <w:themeFontLang w:val="es-ES" w:eastAsia="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130B3"/>
  <w15:chartTrackingRefBased/>
  <w15:docId w15:val="{B2FB4BE3-F17B-420E-A657-E2754F88C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berPangea Text" w:eastAsiaTheme="minorHAnsi" w:hAnsi="IberPangea Text" w:cs="Lato Light (Cuerpo)"/>
        <w:color w:val="00402A" w:themeColor="text2"/>
        <w:sz w:val="36"/>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D688D"/>
    <w:rPr>
      <w:rFonts w:asciiTheme="minorHAnsi" w:hAnsiTheme="minorHAnsi"/>
      <w:color w:val="3A3734" w:themeColor="text1"/>
      <w:sz w:val="20"/>
    </w:rPr>
  </w:style>
  <w:style w:type="paragraph" w:styleId="Heading1">
    <w:name w:val="heading 1"/>
    <w:basedOn w:val="Normal"/>
    <w:next w:val="BodyText1"/>
    <w:link w:val="Heading1Char"/>
    <w:uiPriority w:val="9"/>
    <w:qFormat/>
    <w:rsid w:val="005A4F8C"/>
    <w:pPr>
      <w:keepNext/>
      <w:keepLines/>
      <w:spacing w:after="360" w:line="240" w:lineRule="auto"/>
      <w:outlineLvl w:val="0"/>
    </w:pPr>
    <w:rPr>
      <w:rFonts w:ascii="IberPangea Text Medium" w:eastAsia="Times New Roman" w:hAnsi="IberPangea Text Medium" w:cs="Times New Roman"/>
      <w:color w:val="008C38" w:themeColor="accent1"/>
      <w:sz w:val="48"/>
    </w:rPr>
  </w:style>
  <w:style w:type="paragraph" w:styleId="Heading2">
    <w:name w:val="heading 2"/>
    <w:basedOn w:val="Normal"/>
    <w:next w:val="Normal"/>
    <w:link w:val="Heading2Char"/>
    <w:uiPriority w:val="9"/>
    <w:unhideWhenUsed/>
    <w:qFormat/>
    <w:rsid w:val="00A70C50"/>
    <w:pPr>
      <w:keepNext/>
      <w:keepLines/>
      <w:spacing w:before="40" w:after="120" w:line="240" w:lineRule="auto"/>
      <w:outlineLvl w:val="1"/>
    </w:pPr>
    <w:rPr>
      <w:rFonts w:eastAsiaTheme="majorEastAsia" w:cs="Times New Roman"/>
      <w:color w:val="008C38" w:themeColor="accent1"/>
      <w:sz w:val="32"/>
      <w:szCs w:val="26"/>
    </w:rPr>
  </w:style>
  <w:style w:type="paragraph" w:styleId="Heading3">
    <w:name w:val="heading 3"/>
    <w:basedOn w:val="Normal"/>
    <w:next w:val="Normal"/>
    <w:link w:val="Heading3Char"/>
    <w:uiPriority w:val="9"/>
    <w:unhideWhenUsed/>
    <w:qFormat/>
    <w:rsid w:val="00A70C50"/>
    <w:pPr>
      <w:keepNext/>
      <w:keepLines/>
      <w:spacing w:before="120" w:after="240" w:line="240" w:lineRule="auto"/>
      <w:outlineLvl w:val="2"/>
    </w:pPr>
    <w:rPr>
      <w:rFonts w:eastAsia="Times New Roman" w:cs="Times New Roman"/>
      <w:sz w:val="24"/>
      <w:szCs w:val="24"/>
    </w:rPr>
  </w:style>
  <w:style w:type="paragraph" w:styleId="Heading4">
    <w:name w:val="heading 4"/>
    <w:basedOn w:val="Normal"/>
    <w:next w:val="Normal"/>
    <w:link w:val="Heading4Char"/>
    <w:uiPriority w:val="9"/>
    <w:semiHidden/>
    <w:unhideWhenUsed/>
    <w:qFormat/>
    <w:rsid w:val="00A94A1F"/>
    <w:pPr>
      <w:keepNext/>
      <w:keepLines/>
      <w:spacing w:before="40" w:after="0"/>
      <w:outlineLvl w:val="3"/>
    </w:pPr>
    <w:rPr>
      <w:rFonts w:eastAsia="Times New Roman" w:cs="Times New Roman"/>
      <w:i/>
      <w:iCs/>
      <w:color w:val="008C3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0E56"/>
    <w:pPr>
      <w:tabs>
        <w:tab w:val="center" w:pos="4252"/>
        <w:tab w:val="right" w:pos="8504"/>
      </w:tabs>
      <w:spacing w:after="0" w:line="240" w:lineRule="auto"/>
    </w:pPr>
  </w:style>
  <w:style w:type="character" w:customStyle="1" w:styleId="HeaderChar">
    <w:name w:val="Header Char"/>
    <w:basedOn w:val="DefaultParagraphFont"/>
    <w:link w:val="Header"/>
    <w:uiPriority w:val="99"/>
    <w:rsid w:val="003A0E56"/>
  </w:style>
  <w:style w:type="paragraph" w:styleId="Footer">
    <w:name w:val="footer"/>
    <w:basedOn w:val="Normal"/>
    <w:link w:val="FooterChar"/>
    <w:uiPriority w:val="99"/>
    <w:unhideWhenUsed/>
    <w:rsid w:val="003A0E56"/>
    <w:pPr>
      <w:tabs>
        <w:tab w:val="center" w:pos="4252"/>
        <w:tab w:val="right" w:pos="8504"/>
      </w:tabs>
      <w:spacing w:after="0" w:line="240" w:lineRule="auto"/>
    </w:pPr>
  </w:style>
  <w:style w:type="character" w:customStyle="1" w:styleId="FooterChar">
    <w:name w:val="Footer Char"/>
    <w:basedOn w:val="DefaultParagraphFont"/>
    <w:link w:val="Footer"/>
    <w:uiPriority w:val="99"/>
    <w:rsid w:val="003A0E56"/>
  </w:style>
  <w:style w:type="paragraph" w:styleId="NormalWeb">
    <w:name w:val="Normal (Web)"/>
    <w:basedOn w:val="Normal"/>
    <w:link w:val="NormalWebChar"/>
    <w:uiPriority w:val="99"/>
    <w:unhideWhenUsed/>
    <w:rsid w:val="003A0E5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cumenttitle">
    <w:name w:val="Document title"/>
    <w:basedOn w:val="Normal"/>
    <w:qFormat/>
    <w:rsid w:val="00165AE9"/>
    <w:pPr>
      <w:spacing w:after="360" w:line="240" w:lineRule="auto"/>
    </w:pPr>
    <w:rPr>
      <w:rFonts w:ascii="IberPangea Text SmBold" w:hAnsi="IberPangea Text SmBold" w:cs="IberPangea Text SmBold"/>
      <w:b/>
      <w:bCs/>
      <w:color w:val="008C38"/>
      <w:sz w:val="104"/>
      <w:lang w:val="en-US"/>
    </w:rPr>
  </w:style>
  <w:style w:type="paragraph" w:customStyle="1" w:styleId="BodyText1">
    <w:name w:val="Body Text1"/>
    <w:basedOn w:val="Normal"/>
    <w:link w:val="BodytextChar"/>
    <w:qFormat/>
    <w:rsid w:val="00D66A96"/>
    <w:rPr>
      <w:rFonts w:ascii="IberPangea Text Light" w:hAnsi="IberPangea Text Light"/>
    </w:rPr>
  </w:style>
  <w:style w:type="character" w:customStyle="1" w:styleId="NormalWebChar">
    <w:name w:val="Normal (Web) Char"/>
    <w:basedOn w:val="DefaultParagraphFont"/>
    <w:link w:val="NormalWeb"/>
    <w:uiPriority w:val="99"/>
    <w:rsid w:val="003A0E56"/>
    <w:rPr>
      <w:rFonts w:ascii="Times New Roman" w:eastAsia="Times New Roman" w:hAnsi="Times New Roman" w:cs="Times New Roman"/>
      <w:sz w:val="24"/>
      <w:szCs w:val="24"/>
      <w:lang w:eastAsia="es-ES"/>
    </w:rPr>
  </w:style>
  <w:style w:type="paragraph" w:customStyle="1" w:styleId="Documentsubtitle">
    <w:name w:val="Document subtitle"/>
    <w:basedOn w:val="Normal"/>
    <w:qFormat/>
    <w:rsid w:val="00165AE9"/>
    <w:pPr>
      <w:spacing w:after="360" w:line="240" w:lineRule="auto"/>
    </w:pPr>
    <w:rPr>
      <w:rFonts w:cs="IberPangea Text"/>
      <w:color w:val="008C38" w:themeColor="accent1"/>
      <w:sz w:val="52"/>
      <w:szCs w:val="20"/>
      <w:lang w:val="en-US"/>
    </w:rPr>
  </w:style>
  <w:style w:type="paragraph" w:customStyle="1" w:styleId="Sectiondivider">
    <w:name w:val="Section divider"/>
    <w:basedOn w:val="Normal"/>
    <w:qFormat/>
    <w:rsid w:val="00165AE9"/>
    <w:pPr>
      <w:kinsoku w:val="0"/>
      <w:overflowPunct w:val="0"/>
      <w:spacing w:after="100" w:afterAutospacing="1" w:line="1500" w:lineRule="exact"/>
      <w:textAlignment w:val="baseline"/>
    </w:pPr>
    <w:rPr>
      <w:rFonts w:ascii="IberPangea Text SmBold" w:hAnsi="IberPangea Text SmBold" w:cs="IberPangea Text SmBold"/>
      <w:color w:val="008C38" w:themeColor="accent1"/>
      <w:sz w:val="144"/>
      <w:lang w:val="en-US"/>
    </w:rPr>
  </w:style>
  <w:style w:type="character" w:customStyle="1" w:styleId="BodytextChar">
    <w:name w:val="Body text Char"/>
    <w:basedOn w:val="NormalWebChar"/>
    <w:link w:val="BodyText1"/>
    <w:rsid w:val="00D66A96"/>
    <w:rPr>
      <w:rFonts w:ascii="IberPangea Text Light" w:eastAsia="Times New Roman" w:hAnsi="IberPangea Text Light" w:cs="Times New Roman"/>
      <w:color w:val="3A3734" w:themeColor="text1"/>
      <w:sz w:val="20"/>
      <w:szCs w:val="24"/>
      <w:lang w:eastAsia="es-ES"/>
    </w:rPr>
  </w:style>
  <w:style w:type="paragraph" w:customStyle="1" w:styleId="SmallSubheading">
    <w:name w:val="Small Subheading"/>
    <w:basedOn w:val="Normal"/>
    <w:next w:val="BodyText1"/>
    <w:link w:val="SmallSubheadingChar"/>
    <w:qFormat/>
    <w:rsid w:val="00732B65"/>
    <w:pPr>
      <w:spacing w:before="240" w:after="120"/>
    </w:pPr>
    <w:rPr>
      <w:color w:val="008C38" w:themeColor="accent1"/>
      <w:sz w:val="24"/>
      <w:lang w:val="en-GB"/>
    </w:rPr>
  </w:style>
  <w:style w:type="table" w:styleId="TableGrid">
    <w:name w:val="Table Grid"/>
    <w:aliases w:val="Wivai"/>
    <w:basedOn w:val="TableNormal"/>
    <w:uiPriority w:val="39"/>
    <w:rsid w:val="00C33133"/>
    <w:pPr>
      <w:spacing w:after="0" w:line="240" w:lineRule="auto"/>
    </w:pPr>
    <w:rPr>
      <w:rFonts w:eastAsia="Times New Roman" w:cs="Times New Roman"/>
      <w:sz w:val="20"/>
      <w:szCs w:val="20"/>
      <w:lang w:eastAsia="es-ES"/>
    </w:rPr>
    <w:tblPr>
      <w:tblBorders>
        <w:left w:val="single" w:sz="4" w:space="0" w:color="00402A" w:themeColor="text2"/>
        <w:insideV w:val="single" w:sz="4" w:space="0" w:color="00402A" w:themeColor="text2"/>
      </w:tblBorders>
    </w:tblPr>
    <w:tcPr>
      <w:shd w:val="clear" w:color="auto" w:fill="auto"/>
    </w:tcPr>
    <w:tblStylePr w:type="firstRow">
      <w:rPr>
        <w:rFonts w:asciiTheme="majorHAnsi" w:hAnsiTheme="majorHAnsi"/>
        <w:caps/>
        <w:smallCaps w:val="0"/>
      </w:rPr>
    </w:tblStylePr>
    <w:tblStylePr w:type="lastRow">
      <w:tblPr/>
      <w:tcPr>
        <w:tcBorders>
          <w:top w:val="nil"/>
        </w:tcBorders>
        <w:shd w:val="clear" w:color="auto" w:fill="auto"/>
      </w:tcPr>
    </w:tblStylePr>
    <w:tblStylePr w:type="firstCol">
      <w:rPr>
        <w:rFonts w:asciiTheme="majorHAnsi" w:hAnsiTheme="majorHAnsi"/>
        <w:color w:val="00402A" w:themeColor="text2"/>
      </w:rPr>
    </w:tblStylePr>
    <w:tblStylePr w:type="lastCol">
      <w:tblPr/>
      <w:tcPr>
        <w:shd w:val="clear" w:color="auto" w:fill="F2F2F2" w:themeFill="background1" w:themeFillShade="F2"/>
      </w:tcPr>
    </w:tblStylePr>
  </w:style>
  <w:style w:type="character" w:customStyle="1" w:styleId="SmallSubheadingChar">
    <w:name w:val="Small Subheading Char"/>
    <w:basedOn w:val="DefaultParagraphFont"/>
    <w:link w:val="SmallSubheading"/>
    <w:rsid w:val="00A07620"/>
    <w:rPr>
      <w:rFonts w:asciiTheme="minorHAnsi" w:eastAsia="Times New Roman" w:hAnsiTheme="minorHAnsi" w:cs="Times New Roman"/>
      <w:color w:val="008C38" w:themeColor="accent1"/>
      <w:sz w:val="24"/>
      <w:szCs w:val="24"/>
      <w:shd w:val="clear" w:color="auto" w:fill="FFFFFF"/>
      <w:lang w:val="en-GB" w:eastAsia="es-ES"/>
    </w:rPr>
  </w:style>
  <w:style w:type="table" w:styleId="PlainTable1">
    <w:name w:val="Plain Table 1"/>
    <w:basedOn w:val="TableNormal"/>
    <w:uiPriority w:val="41"/>
    <w:rsid w:val="003102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rsid w:val="00EC301B"/>
    <w:pPr>
      <w:spacing w:after="0" w:line="240" w:lineRule="auto"/>
    </w:pPr>
    <w:rPr>
      <w:rFonts w:eastAsia="Times New Roman"/>
      <w:lang w:val="en-US"/>
    </w:rPr>
  </w:style>
  <w:style w:type="character" w:customStyle="1" w:styleId="NoSpacingChar">
    <w:name w:val="No Spacing Char"/>
    <w:basedOn w:val="DefaultParagraphFont"/>
    <w:link w:val="NoSpacing"/>
    <w:uiPriority w:val="1"/>
    <w:rsid w:val="00EC301B"/>
    <w:rPr>
      <w:rFonts w:eastAsia="Times New Roman"/>
      <w:lang w:val="en-US"/>
    </w:rPr>
  </w:style>
  <w:style w:type="paragraph" w:customStyle="1" w:styleId="Level1Bullets">
    <w:name w:val="Level 1 Bullets"/>
    <w:basedOn w:val="BodyText1"/>
    <w:link w:val="Level1BulletsChar"/>
    <w:qFormat/>
    <w:rsid w:val="00750E78"/>
    <w:pPr>
      <w:numPr>
        <w:numId w:val="1"/>
      </w:numPr>
    </w:pPr>
    <w:rPr>
      <w:rFonts w:eastAsia="BlissPro-Bold"/>
      <w:bCs/>
      <w:szCs w:val="16"/>
    </w:rPr>
  </w:style>
  <w:style w:type="paragraph" w:customStyle="1" w:styleId="LargeSubheading">
    <w:name w:val="Large Subheading"/>
    <w:basedOn w:val="Normal"/>
    <w:next w:val="BodyText1"/>
    <w:link w:val="LargeSubheadingChar"/>
    <w:qFormat/>
    <w:rsid w:val="00A96691"/>
    <w:pPr>
      <w:spacing w:before="300" w:after="120" w:line="240" w:lineRule="auto"/>
    </w:pPr>
    <w:rPr>
      <w:rFonts w:ascii="IberPangea Text" w:hAnsi="IberPangea Text"/>
      <w:color w:val="008C38" w:themeColor="accent1"/>
      <w:sz w:val="36"/>
    </w:rPr>
  </w:style>
  <w:style w:type="character" w:customStyle="1" w:styleId="Level1BulletsChar">
    <w:name w:val="Level 1 Bullets Char"/>
    <w:basedOn w:val="BodytextChar"/>
    <w:link w:val="Level1Bullets"/>
    <w:rsid w:val="00A94A1F"/>
    <w:rPr>
      <w:rFonts w:ascii="IberPangea Text Light" w:eastAsia="BlissPro-Bold" w:hAnsi="IberPangea Text Light" w:cs="Times New Roman"/>
      <w:bCs/>
      <w:color w:val="3A3734" w:themeColor="text1"/>
      <w:sz w:val="20"/>
      <w:szCs w:val="16"/>
      <w:lang w:eastAsia="es-ES"/>
    </w:rPr>
  </w:style>
  <w:style w:type="character" w:customStyle="1" w:styleId="LargeSubheadingChar">
    <w:name w:val="Large Subheading Char"/>
    <w:basedOn w:val="BodytextChar"/>
    <w:link w:val="LargeSubheading"/>
    <w:rsid w:val="00A96691"/>
    <w:rPr>
      <w:rFonts w:ascii="IberPangea Text Light" w:eastAsia="Times New Roman" w:hAnsi="IberPangea Text Light" w:cs="Times New Roman"/>
      <w:color w:val="008C38" w:themeColor="accent1"/>
      <w:sz w:val="20"/>
      <w:szCs w:val="24"/>
      <w:lang w:eastAsia="es-ES"/>
    </w:rPr>
  </w:style>
  <w:style w:type="table" w:styleId="PlainTable4">
    <w:name w:val="Plain Table 4"/>
    <w:basedOn w:val="TableNormal"/>
    <w:uiPriority w:val="44"/>
    <w:rsid w:val="00792D7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ext">
    <w:name w:val="Table text"/>
    <w:basedOn w:val="Normal"/>
    <w:link w:val="TabletextChar"/>
    <w:qFormat/>
    <w:rsid w:val="007E45F0"/>
    <w:pPr>
      <w:spacing w:after="0" w:line="240" w:lineRule="auto"/>
      <w:jc w:val="center"/>
    </w:pPr>
    <w:rPr>
      <w:rFonts w:cs="Times New Roman"/>
      <w:sz w:val="18"/>
    </w:rPr>
  </w:style>
  <w:style w:type="paragraph" w:styleId="ListParagraph">
    <w:name w:val="List Paragraph"/>
    <w:basedOn w:val="Normal"/>
    <w:uiPriority w:val="34"/>
    <w:qFormat/>
    <w:rsid w:val="00143914"/>
    <w:pPr>
      <w:ind w:left="720"/>
      <w:contextualSpacing/>
    </w:pPr>
  </w:style>
  <w:style w:type="character" w:customStyle="1" w:styleId="TabletextChar">
    <w:name w:val="Table text Char"/>
    <w:basedOn w:val="DefaultParagraphFont"/>
    <w:link w:val="Tabletext"/>
    <w:rsid w:val="007E45F0"/>
    <w:rPr>
      <w:rFonts w:asciiTheme="minorHAnsi" w:hAnsiTheme="minorHAnsi" w:cs="Times New Roman"/>
      <w:color w:val="3A3734" w:themeColor="text1"/>
      <w:sz w:val="18"/>
    </w:rPr>
  </w:style>
  <w:style w:type="paragraph" w:customStyle="1" w:styleId="Milestones">
    <w:name w:val="Milestones"/>
    <w:basedOn w:val="BodyText1"/>
    <w:link w:val="MilestonesChar"/>
    <w:qFormat/>
    <w:rsid w:val="00D66A96"/>
    <w:pPr>
      <w:numPr>
        <w:numId w:val="9"/>
      </w:numPr>
      <w:spacing w:before="240" w:after="240" w:line="240" w:lineRule="auto"/>
    </w:pPr>
    <w:rPr>
      <w:sz w:val="24"/>
    </w:rPr>
  </w:style>
  <w:style w:type="paragraph" w:customStyle="1" w:styleId="Footnote">
    <w:name w:val="Footnote"/>
    <w:basedOn w:val="Normal"/>
    <w:link w:val="FootnoteChar"/>
    <w:qFormat/>
    <w:rsid w:val="00D26C31"/>
    <w:pPr>
      <w:autoSpaceDE w:val="0"/>
      <w:autoSpaceDN w:val="0"/>
      <w:adjustRightInd w:val="0"/>
      <w:spacing w:after="0" w:line="240" w:lineRule="auto"/>
    </w:pPr>
    <w:rPr>
      <w:rFonts w:cs="Times New Roman"/>
      <w:iCs/>
      <w:sz w:val="16"/>
      <w:szCs w:val="14"/>
    </w:rPr>
  </w:style>
  <w:style w:type="character" w:customStyle="1" w:styleId="MilestonesChar">
    <w:name w:val="Milestones Char"/>
    <w:basedOn w:val="BodytextChar"/>
    <w:link w:val="Milestones"/>
    <w:rsid w:val="00D66A96"/>
    <w:rPr>
      <w:rFonts w:ascii="IberPangea Text Light" w:eastAsia="Times New Roman" w:hAnsi="IberPangea Text Light" w:cs="Times New Roman"/>
      <w:color w:val="3A3734" w:themeColor="text1"/>
      <w:sz w:val="24"/>
      <w:szCs w:val="24"/>
      <w:lang w:eastAsia="es-ES"/>
    </w:rPr>
  </w:style>
  <w:style w:type="table" w:customStyle="1" w:styleId="Iberdrola2">
    <w:name w:val="Iberdrola 2"/>
    <w:basedOn w:val="TableNormal"/>
    <w:uiPriority w:val="99"/>
    <w:rsid w:val="00EA064D"/>
    <w:pPr>
      <w:spacing w:after="0" w:line="240" w:lineRule="auto"/>
    </w:pPr>
    <w:rPr>
      <w:color w:val="3A3734" w:themeColor="text1"/>
      <w:sz w:val="20"/>
    </w:rPr>
    <w:tblPr>
      <w:tblBorders>
        <w:insideH w:val="single" w:sz="4" w:space="0" w:color="D9D9D9" w:themeColor="background1" w:themeShade="D9"/>
      </w:tblBorders>
    </w:tblPr>
    <w:tcPr>
      <w:tcMar>
        <w:top w:w="85" w:type="dxa"/>
        <w:left w:w="57" w:type="dxa"/>
        <w:bottom w:w="85" w:type="dxa"/>
        <w:right w:w="57" w:type="dxa"/>
      </w:tcMar>
      <w:vAlign w:val="center"/>
    </w:tcPr>
    <w:tblStylePr w:type="lastRow">
      <w:rPr>
        <w:rFonts w:asciiTheme="majorHAnsi" w:hAnsiTheme="majorHAnsi"/>
        <w:color w:val="00A343" w:themeColor="accent2"/>
        <w:sz w:val="20"/>
      </w:rPr>
    </w:tblStylePr>
    <w:tblStylePr w:type="firstCol">
      <w:rPr>
        <w:rFonts w:asciiTheme="majorHAnsi" w:hAnsiTheme="majorHAnsi"/>
        <w:color w:val="3A3734" w:themeColor="text1"/>
      </w:rPr>
      <w:tblPr/>
      <w:tcPr>
        <w:tcBorders>
          <w:insideH w:val="single" w:sz="4" w:space="0" w:color="D9D9D9" w:themeColor="background1" w:themeShade="D9"/>
        </w:tcBorders>
      </w:tcPr>
    </w:tblStylePr>
    <w:tblStylePr w:type="lastCol">
      <w:rPr>
        <w:color w:val="808080" w:themeColor="background1" w:themeShade="80"/>
        <w:sz w:val="20"/>
      </w:rPr>
    </w:tblStylePr>
  </w:style>
  <w:style w:type="character" w:customStyle="1" w:styleId="FootnoteChar">
    <w:name w:val="Footnote Char"/>
    <w:basedOn w:val="DefaultParagraphFont"/>
    <w:link w:val="Footnote"/>
    <w:rsid w:val="00D26C31"/>
    <w:rPr>
      <w:rFonts w:cs="Times New Roman"/>
      <w:iCs/>
      <w:color w:val="3A3734" w:themeColor="text1"/>
      <w:sz w:val="16"/>
      <w:szCs w:val="14"/>
    </w:rPr>
  </w:style>
  <w:style w:type="paragraph" w:customStyle="1" w:styleId="Numberedlist">
    <w:name w:val="Numbered list"/>
    <w:basedOn w:val="Level1Bullets"/>
    <w:link w:val="NumberedlistChar"/>
    <w:qFormat/>
    <w:rsid w:val="00750E78"/>
    <w:pPr>
      <w:numPr>
        <w:numId w:val="2"/>
      </w:numPr>
    </w:pPr>
  </w:style>
  <w:style w:type="character" w:customStyle="1" w:styleId="NumberedlistChar">
    <w:name w:val="Numbered list Char"/>
    <w:basedOn w:val="Level1BulletsChar"/>
    <w:link w:val="Numberedlist"/>
    <w:rsid w:val="00464A4C"/>
    <w:rPr>
      <w:rFonts w:ascii="IberPangea Text Light" w:eastAsia="BlissPro-Bold" w:hAnsi="IberPangea Text Light" w:cs="Times New Roman"/>
      <w:bCs/>
      <w:color w:val="3A3734" w:themeColor="text1"/>
      <w:sz w:val="20"/>
      <w:szCs w:val="16"/>
      <w:lang w:eastAsia="es-ES"/>
    </w:rPr>
  </w:style>
  <w:style w:type="paragraph" w:styleId="FootnoteText">
    <w:name w:val="footnote text"/>
    <w:basedOn w:val="Normal"/>
    <w:link w:val="FootnoteTextChar"/>
    <w:uiPriority w:val="99"/>
    <w:unhideWhenUsed/>
    <w:rsid w:val="00BD7562"/>
    <w:pPr>
      <w:spacing w:after="0" w:line="240" w:lineRule="auto"/>
      <w:jc w:val="both"/>
    </w:pPr>
    <w:rPr>
      <w:i/>
      <w:color w:val="26BF64" w:themeColor="accent3"/>
      <w:sz w:val="13"/>
      <w:szCs w:val="13"/>
    </w:rPr>
  </w:style>
  <w:style w:type="character" w:customStyle="1" w:styleId="FootnoteTextChar">
    <w:name w:val="Footnote Text Char"/>
    <w:basedOn w:val="DefaultParagraphFont"/>
    <w:link w:val="FootnoteText"/>
    <w:uiPriority w:val="99"/>
    <w:rsid w:val="00BD7562"/>
    <w:rPr>
      <w:i/>
      <w:color w:val="26BF64" w:themeColor="accent3"/>
      <w:sz w:val="13"/>
      <w:szCs w:val="13"/>
    </w:rPr>
  </w:style>
  <w:style w:type="paragraph" w:styleId="Index1">
    <w:name w:val="index 1"/>
    <w:basedOn w:val="Normal"/>
    <w:next w:val="Normal"/>
    <w:autoRedefine/>
    <w:uiPriority w:val="99"/>
    <w:semiHidden/>
    <w:unhideWhenUsed/>
    <w:rsid w:val="00367CC7"/>
    <w:pPr>
      <w:spacing w:after="0" w:line="240" w:lineRule="auto"/>
      <w:ind w:left="220" w:hanging="220"/>
    </w:pPr>
  </w:style>
  <w:style w:type="paragraph" w:styleId="IndexHeading">
    <w:name w:val="index heading"/>
    <w:basedOn w:val="Normal"/>
    <w:next w:val="Index1"/>
    <w:uiPriority w:val="99"/>
    <w:unhideWhenUsed/>
    <w:rsid w:val="00367CC7"/>
    <w:pPr>
      <w:pBdr>
        <w:bottom w:val="single" w:sz="18" w:space="6" w:color="00402A" w:themeColor="text2"/>
      </w:pBdr>
      <w:spacing w:before="60" w:after="840" w:line="240" w:lineRule="atLeast"/>
      <w:jc w:val="both"/>
    </w:pPr>
    <w:rPr>
      <w:b/>
      <w:sz w:val="32"/>
      <w:szCs w:val="24"/>
    </w:rPr>
  </w:style>
  <w:style w:type="paragraph" w:styleId="TOC1">
    <w:name w:val="toc 1"/>
    <w:basedOn w:val="Normal"/>
    <w:next w:val="Normal"/>
    <w:autoRedefine/>
    <w:uiPriority w:val="39"/>
    <w:unhideWhenUsed/>
    <w:rsid w:val="007E0845"/>
    <w:pPr>
      <w:tabs>
        <w:tab w:val="left" w:pos="924"/>
        <w:tab w:val="right" w:pos="9174"/>
      </w:tabs>
      <w:spacing w:before="160" w:line="240" w:lineRule="auto"/>
    </w:pPr>
    <w:rPr>
      <w:rFonts w:ascii="IberPangea Text Medium" w:eastAsiaTheme="minorEastAsia" w:hAnsi="IberPangea Text Medium" w:cstheme="minorBidi"/>
      <w:noProof/>
      <w:color w:val="008C38" w:themeColor="accent1"/>
      <w:kern w:val="2"/>
      <w:sz w:val="24"/>
      <w:szCs w:val="24"/>
      <w:lang w:val="en-GB" w:eastAsia="en-GB"/>
      <w14:ligatures w14:val="standardContextual"/>
    </w:rPr>
  </w:style>
  <w:style w:type="paragraph" w:styleId="TOC2">
    <w:name w:val="toc 2"/>
    <w:basedOn w:val="Normal"/>
    <w:next w:val="Normal"/>
    <w:autoRedefine/>
    <w:uiPriority w:val="39"/>
    <w:unhideWhenUsed/>
    <w:rsid w:val="007E0845"/>
    <w:pPr>
      <w:tabs>
        <w:tab w:val="right" w:pos="8493"/>
      </w:tabs>
      <w:spacing w:before="160" w:line="240" w:lineRule="auto"/>
    </w:pPr>
    <w:rPr>
      <w:rFonts w:cs="IberPangea Text Light"/>
      <w:noProof/>
      <w:color w:val="008C38" w:themeColor="accent1"/>
      <w:sz w:val="24"/>
      <w:szCs w:val="24"/>
      <w:lang w:val="en-US"/>
    </w:rPr>
  </w:style>
  <w:style w:type="character" w:styleId="Hyperlink">
    <w:name w:val="Hyperlink"/>
    <w:basedOn w:val="DefaultParagraphFont"/>
    <w:uiPriority w:val="99"/>
    <w:unhideWhenUsed/>
    <w:rsid w:val="00367CC7"/>
    <w:rPr>
      <w:color w:val="008C38" w:themeColor="hyperlink"/>
      <w:u w:val="single"/>
    </w:rPr>
  </w:style>
  <w:style w:type="character" w:customStyle="1" w:styleId="Heading1Char">
    <w:name w:val="Heading 1 Char"/>
    <w:basedOn w:val="DefaultParagraphFont"/>
    <w:link w:val="Heading1"/>
    <w:uiPriority w:val="9"/>
    <w:rsid w:val="005A4F8C"/>
    <w:rPr>
      <w:rFonts w:ascii="IberPangea Text Medium" w:eastAsia="Times New Roman" w:hAnsi="IberPangea Text Medium" w:cs="Times New Roman"/>
      <w:color w:val="008C38" w:themeColor="accent1"/>
      <w:sz w:val="48"/>
    </w:rPr>
  </w:style>
  <w:style w:type="paragraph" w:styleId="TOCHeading">
    <w:name w:val="TOC Heading"/>
    <w:basedOn w:val="Heading1"/>
    <w:next w:val="Normal"/>
    <w:uiPriority w:val="39"/>
    <w:unhideWhenUsed/>
    <w:qFormat/>
    <w:rsid w:val="00745F11"/>
    <w:pPr>
      <w:outlineLvl w:val="9"/>
    </w:pPr>
    <w:rPr>
      <w:lang w:val="en-US"/>
    </w:rPr>
  </w:style>
  <w:style w:type="paragraph" w:styleId="TOC3">
    <w:name w:val="toc 3"/>
    <w:basedOn w:val="Normal"/>
    <w:next w:val="Normal"/>
    <w:autoRedefine/>
    <w:uiPriority w:val="39"/>
    <w:unhideWhenUsed/>
    <w:rsid w:val="00165AE9"/>
    <w:pPr>
      <w:tabs>
        <w:tab w:val="left" w:pos="924"/>
        <w:tab w:val="right" w:pos="8493"/>
      </w:tabs>
      <w:spacing w:before="160" w:line="240" w:lineRule="auto"/>
    </w:pPr>
    <w:rPr>
      <w:rFonts w:eastAsiaTheme="minorEastAsia" w:cstheme="minorBidi"/>
      <w:noProof/>
      <w:color w:val="26BF64" w:themeColor="accent3"/>
      <w:kern w:val="2"/>
      <w:sz w:val="24"/>
      <w:szCs w:val="24"/>
      <w:lang w:val="en-GB" w:eastAsia="en-GB"/>
      <w14:ligatures w14:val="standardContextual"/>
    </w:rPr>
  </w:style>
  <w:style w:type="paragraph" w:styleId="TOC4">
    <w:name w:val="toc 4"/>
    <w:basedOn w:val="Normal"/>
    <w:next w:val="Normal"/>
    <w:autoRedefine/>
    <w:uiPriority w:val="39"/>
    <w:unhideWhenUsed/>
    <w:rsid w:val="0033284E"/>
    <w:pPr>
      <w:tabs>
        <w:tab w:val="right" w:pos="8493"/>
      </w:tabs>
      <w:spacing w:before="160" w:line="240" w:lineRule="auto"/>
    </w:pPr>
    <w:rPr>
      <w:rFonts w:cs="IberPangea Text Light"/>
      <w:noProof/>
      <w:color w:val="3A3734"/>
      <w:sz w:val="24"/>
      <w:lang w:val="pt-BR"/>
    </w:rPr>
  </w:style>
  <w:style w:type="table" w:customStyle="1" w:styleId="Iberdrola">
    <w:name w:val="Iberdrola"/>
    <w:basedOn w:val="TableNormal"/>
    <w:uiPriority w:val="99"/>
    <w:rsid w:val="002B6F26"/>
    <w:pPr>
      <w:spacing w:after="0" w:line="240" w:lineRule="auto"/>
    </w:pPr>
    <w:rPr>
      <w:color w:val="3A3734" w:themeColor="text1"/>
      <w:sz w:val="20"/>
    </w:rPr>
    <w:tblPr>
      <w:tblStyleRowBandSize w:val="1"/>
      <w:tblStyleColBandSize w:val="1"/>
      <w:tblBorders>
        <w:insideH w:val="single" w:sz="4" w:space="0" w:color="D9D9D9" w:themeColor="background1" w:themeShade="D9"/>
      </w:tblBorders>
    </w:tblPr>
    <w:tcPr>
      <w:tcMar>
        <w:top w:w="85" w:type="dxa"/>
        <w:left w:w="57" w:type="dxa"/>
        <w:bottom w:w="85" w:type="dxa"/>
        <w:right w:w="57" w:type="dxa"/>
      </w:tcMar>
      <w:vAlign w:val="center"/>
    </w:tcPr>
    <w:tblStylePr w:type="firstRow">
      <w:rPr>
        <w:rFonts w:asciiTheme="minorHAnsi" w:hAnsiTheme="minorHAnsi"/>
        <w:caps/>
        <w:smallCaps w:val="0"/>
        <w:color w:val="008C38" w:themeColor="accent1"/>
        <w:spacing w:val="60"/>
        <w:sz w:val="20"/>
      </w:rPr>
    </w:tblStylePr>
    <w:tblStylePr w:type="lastRow">
      <w:rPr>
        <w:sz w:val="20"/>
      </w:rPr>
    </w:tblStylePr>
    <w:tblStylePr w:type="firstCol">
      <w:rPr>
        <w:rFonts w:asciiTheme="majorHAnsi" w:hAnsiTheme="majorHAnsi"/>
        <w:color w:val="5BD38C" w:themeColor="accent4"/>
        <w:sz w:val="20"/>
      </w:rPr>
      <w:tblPr/>
      <w:tcPr>
        <w:tcBorders>
          <w:left w:val="nil"/>
        </w:tcBorders>
      </w:tcPr>
    </w:tblStylePr>
    <w:tblStylePr w:type="lastCol">
      <w:rPr>
        <w:sz w:val="20"/>
      </w:rPr>
    </w:tblStylePr>
    <w:tblStylePr w:type="band1Vert">
      <w:rPr>
        <w:sz w:val="20"/>
      </w:rPr>
      <w:tblPr/>
      <w:tcPr>
        <w:tcBorders>
          <w:insideV w:val="single" w:sz="4" w:space="0" w:color="5BD38C" w:themeColor="accent4"/>
        </w:tcBorders>
      </w:tcPr>
    </w:tblStylePr>
    <w:tblStylePr w:type="band2Vert">
      <w:rPr>
        <w:sz w:val="20"/>
      </w:rPr>
      <w:tblPr/>
      <w:tcPr>
        <w:tcBorders>
          <w:insideV w:val="single" w:sz="4" w:space="0" w:color="5BD38C" w:themeColor="accent4"/>
        </w:tcBorders>
      </w:tcPr>
    </w:tblStylePr>
    <w:tblStylePr w:type="band1Horz">
      <w:rPr>
        <w:sz w:val="20"/>
      </w:rPr>
      <w:tblPr/>
      <w:tcPr>
        <w:tcBorders>
          <w:insideV w:val="nil"/>
        </w:tcBorders>
      </w:tcPr>
    </w:tblStylePr>
    <w:tblStylePr w:type="band2Horz">
      <w:rPr>
        <w:sz w:val="20"/>
      </w:rPr>
      <w:tblPr/>
      <w:tcPr>
        <w:tcBorders>
          <w:insideV w:val="nil"/>
        </w:tcBorders>
      </w:tcPr>
    </w:tblStylePr>
  </w:style>
  <w:style w:type="paragraph" w:styleId="TOC5">
    <w:name w:val="toc 5"/>
    <w:basedOn w:val="Normal"/>
    <w:next w:val="Normal"/>
    <w:autoRedefine/>
    <w:uiPriority w:val="39"/>
    <w:unhideWhenUsed/>
    <w:rsid w:val="00CA02B9"/>
    <w:pPr>
      <w:spacing w:before="160" w:line="240" w:lineRule="auto"/>
      <w:ind w:left="907"/>
    </w:pPr>
    <w:rPr>
      <w:sz w:val="24"/>
    </w:rPr>
  </w:style>
  <w:style w:type="paragraph" w:styleId="TOC6">
    <w:name w:val="toc 6"/>
    <w:basedOn w:val="Normal"/>
    <w:next w:val="Normal"/>
    <w:autoRedefine/>
    <w:uiPriority w:val="39"/>
    <w:semiHidden/>
    <w:unhideWhenUsed/>
    <w:rsid w:val="00CA02B9"/>
    <w:pPr>
      <w:spacing w:before="160" w:line="240" w:lineRule="auto"/>
      <w:ind w:left="1134"/>
    </w:pPr>
    <w:rPr>
      <w:sz w:val="24"/>
    </w:rPr>
  </w:style>
  <w:style w:type="paragraph" w:styleId="TOC7">
    <w:name w:val="toc 7"/>
    <w:basedOn w:val="Normal"/>
    <w:next w:val="Normal"/>
    <w:autoRedefine/>
    <w:uiPriority w:val="39"/>
    <w:semiHidden/>
    <w:unhideWhenUsed/>
    <w:rsid w:val="00CA02B9"/>
    <w:pPr>
      <w:spacing w:before="160" w:line="240" w:lineRule="auto"/>
      <w:ind w:left="1361"/>
    </w:pPr>
    <w:rPr>
      <w:sz w:val="24"/>
    </w:rPr>
  </w:style>
  <w:style w:type="paragraph" w:styleId="TOC8">
    <w:name w:val="toc 8"/>
    <w:basedOn w:val="Normal"/>
    <w:next w:val="Normal"/>
    <w:autoRedefine/>
    <w:uiPriority w:val="39"/>
    <w:semiHidden/>
    <w:unhideWhenUsed/>
    <w:rsid w:val="00CA02B9"/>
    <w:pPr>
      <w:spacing w:before="160" w:line="240" w:lineRule="auto"/>
      <w:ind w:left="1588"/>
    </w:pPr>
    <w:rPr>
      <w:sz w:val="24"/>
    </w:rPr>
  </w:style>
  <w:style w:type="paragraph" w:styleId="TOC9">
    <w:name w:val="toc 9"/>
    <w:basedOn w:val="Normal"/>
    <w:next w:val="Normal"/>
    <w:autoRedefine/>
    <w:uiPriority w:val="39"/>
    <w:semiHidden/>
    <w:unhideWhenUsed/>
    <w:rsid w:val="00CA02B9"/>
    <w:pPr>
      <w:spacing w:before="160" w:line="240" w:lineRule="auto"/>
      <w:ind w:left="1814"/>
    </w:pPr>
    <w:rPr>
      <w:sz w:val="24"/>
    </w:rPr>
  </w:style>
  <w:style w:type="character" w:customStyle="1" w:styleId="Heading2Char">
    <w:name w:val="Heading 2 Char"/>
    <w:basedOn w:val="DefaultParagraphFont"/>
    <w:link w:val="Heading2"/>
    <w:uiPriority w:val="9"/>
    <w:rsid w:val="00A70C50"/>
    <w:rPr>
      <w:rFonts w:asciiTheme="minorHAnsi" w:eastAsiaTheme="majorEastAsia" w:hAnsiTheme="minorHAnsi" w:cs="Times New Roman"/>
      <w:color w:val="008C38" w:themeColor="accent1"/>
      <w:sz w:val="32"/>
      <w:szCs w:val="26"/>
    </w:rPr>
  </w:style>
  <w:style w:type="paragraph" w:customStyle="1" w:styleId="Letterlist">
    <w:name w:val="Letter list"/>
    <w:basedOn w:val="Numberedlist"/>
    <w:link w:val="LetterlistChar"/>
    <w:qFormat/>
    <w:rsid w:val="00750E78"/>
    <w:pPr>
      <w:numPr>
        <w:numId w:val="3"/>
      </w:numPr>
    </w:pPr>
    <w:rPr>
      <w:lang w:val="en-US"/>
    </w:rPr>
  </w:style>
  <w:style w:type="character" w:customStyle="1" w:styleId="LetterlistChar">
    <w:name w:val="Letter list Char"/>
    <w:basedOn w:val="NumberedlistChar"/>
    <w:link w:val="Letterlist"/>
    <w:rsid w:val="00464A4C"/>
    <w:rPr>
      <w:rFonts w:ascii="IberPangea Text Light" w:eastAsia="BlissPro-Bold" w:hAnsi="IberPangea Text Light" w:cs="Times New Roman"/>
      <w:bCs/>
      <w:color w:val="3A3734" w:themeColor="text1"/>
      <w:sz w:val="20"/>
      <w:szCs w:val="16"/>
      <w:lang w:val="en-US" w:eastAsia="es-ES"/>
    </w:rPr>
  </w:style>
  <w:style w:type="character" w:customStyle="1" w:styleId="Heading3Char">
    <w:name w:val="Heading 3 Char"/>
    <w:basedOn w:val="DefaultParagraphFont"/>
    <w:link w:val="Heading3"/>
    <w:uiPriority w:val="9"/>
    <w:rsid w:val="00A70C50"/>
    <w:rPr>
      <w:rFonts w:asciiTheme="minorHAnsi" w:eastAsia="Times New Roman" w:hAnsiTheme="minorHAnsi" w:cs="Times New Roman"/>
      <w:color w:val="3A3734" w:themeColor="text1"/>
      <w:sz w:val="24"/>
      <w:szCs w:val="24"/>
    </w:rPr>
  </w:style>
  <w:style w:type="numbering" w:customStyle="1" w:styleId="Listaactual1">
    <w:name w:val="Lista actual1"/>
    <w:uiPriority w:val="99"/>
    <w:rsid w:val="00455156"/>
    <w:pPr>
      <w:numPr>
        <w:numId w:val="5"/>
      </w:numPr>
    </w:pPr>
  </w:style>
  <w:style w:type="numbering" w:customStyle="1" w:styleId="Listaactual2">
    <w:name w:val="Lista actual2"/>
    <w:uiPriority w:val="99"/>
    <w:rsid w:val="00455156"/>
    <w:pPr>
      <w:numPr>
        <w:numId w:val="6"/>
      </w:numPr>
    </w:pPr>
  </w:style>
  <w:style w:type="numbering" w:customStyle="1" w:styleId="Listaactual3">
    <w:name w:val="Lista actual3"/>
    <w:uiPriority w:val="99"/>
    <w:rsid w:val="00D417E3"/>
    <w:pPr>
      <w:numPr>
        <w:numId w:val="7"/>
      </w:numPr>
    </w:pPr>
  </w:style>
  <w:style w:type="numbering" w:customStyle="1" w:styleId="Listaactual4">
    <w:name w:val="Lista actual4"/>
    <w:uiPriority w:val="99"/>
    <w:rsid w:val="00D417E3"/>
    <w:pPr>
      <w:numPr>
        <w:numId w:val="8"/>
      </w:numPr>
    </w:pPr>
  </w:style>
  <w:style w:type="character" w:customStyle="1" w:styleId="Heading4Char">
    <w:name w:val="Heading 4 Char"/>
    <w:basedOn w:val="DefaultParagraphFont"/>
    <w:link w:val="Heading4"/>
    <w:uiPriority w:val="9"/>
    <w:semiHidden/>
    <w:rsid w:val="00A94A1F"/>
    <w:rPr>
      <w:rFonts w:ascii="IberPangea Text" w:eastAsia="Times New Roman" w:hAnsi="IberPangea Text" w:cs="Times New Roman"/>
      <w:i/>
      <w:iCs/>
      <w:color w:val="008C38" w:themeColor="accent1"/>
    </w:rPr>
  </w:style>
  <w:style w:type="paragraph" w:styleId="Revision">
    <w:name w:val="Revision"/>
    <w:hidden/>
    <w:uiPriority w:val="99"/>
    <w:semiHidden/>
    <w:rsid w:val="007C2C4D"/>
    <w:pPr>
      <w:spacing w:after="0" w:line="240" w:lineRule="auto"/>
    </w:pPr>
  </w:style>
  <w:style w:type="paragraph" w:customStyle="1" w:styleId="Level2Bullets">
    <w:name w:val="Level 2 Bullets"/>
    <w:basedOn w:val="Level1Bullets"/>
    <w:qFormat/>
    <w:rsid w:val="00750E78"/>
    <w:pPr>
      <w:numPr>
        <w:ilvl w:val="2"/>
        <w:numId w:val="15"/>
      </w:numPr>
      <w:ind w:left="714" w:hanging="336"/>
    </w:pPr>
    <w:rPr>
      <w:rFonts w:cs="IberPangea Text Light"/>
      <w:bCs w:val="0"/>
      <w:lang w:val="en-US"/>
    </w:rPr>
  </w:style>
  <w:style w:type="numbering" w:customStyle="1" w:styleId="CurrentList1">
    <w:name w:val="Current List1"/>
    <w:uiPriority w:val="99"/>
    <w:rsid w:val="007B6079"/>
    <w:pPr>
      <w:numPr>
        <w:numId w:val="10"/>
      </w:numPr>
    </w:pPr>
  </w:style>
  <w:style w:type="numbering" w:customStyle="1" w:styleId="CurrentList2">
    <w:name w:val="Current List2"/>
    <w:uiPriority w:val="99"/>
    <w:rsid w:val="00750E78"/>
    <w:pPr>
      <w:numPr>
        <w:numId w:val="12"/>
      </w:numPr>
    </w:pPr>
  </w:style>
  <w:style w:type="numbering" w:customStyle="1" w:styleId="CurrentList3">
    <w:name w:val="Current List3"/>
    <w:uiPriority w:val="99"/>
    <w:rsid w:val="00750E78"/>
    <w:pPr>
      <w:numPr>
        <w:numId w:val="13"/>
      </w:numPr>
    </w:pPr>
  </w:style>
  <w:style w:type="numbering" w:customStyle="1" w:styleId="CurrentList4">
    <w:name w:val="Current List4"/>
    <w:uiPriority w:val="99"/>
    <w:rsid w:val="00750E78"/>
    <w:pPr>
      <w:numPr>
        <w:numId w:val="14"/>
      </w:numPr>
    </w:pPr>
  </w:style>
  <w:style w:type="numbering" w:customStyle="1" w:styleId="CurrentList5">
    <w:name w:val="Current List5"/>
    <w:uiPriority w:val="99"/>
    <w:rsid w:val="00216ADF"/>
    <w:pPr>
      <w:numPr>
        <w:numId w:val="16"/>
      </w:numPr>
    </w:pPr>
  </w:style>
  <w:style w:type="character" w:customStyle="1" w:styleId="Greenhighlight">
    <w:name w:val="_Green highlight"/>
    <w:basedOn w:val="DefaultParagraphFont"/>
    <w:uiPriority w:val="1"/>
    <w:qFormat/>
    <w:rsid w:val="00772FD1"/>
    <w:rPr>
      <w:color w:val="008C38" w:themeColor="accent1"/>
    </w:rPr>
  </w:style>
  <w:style w:type="paragraph" w:customStyle="1" w:styleId="Introductiontext">
    <w:name w:val="Introduction text"/>
    <w:basedOn w:val="Normal"/>
    <w:next w:val="BodyText1"/>
    <w:qFormat/>
    <w:rsid w:val="00A96691"/>
    <w:pPr>
      <w:spacing w:before="300" w:after="120" w:line="240" w:lineRule="auto"/>
    </w:pPr>
    <w:rPr>
      <w:sz w:val="28"/>
    </w:rPr>
  </w:style>
  <w:style w:type="character" w:customStyle="1" w:styleId="Orangehighlight">
    <w:name w:val="_Orange highlight"/>
    <w:basedOn w:val="DefaultParagraphFont"/>
    <w:uiPriority w:val="1"/>
    <w:qFormat/>
    <w:rsid w:val="00E203B8"/>
    <w:rPr>
      <w:color w:val="E3850D" w:themeColor="accent6"/>
    </w:rPr>
  </w:style>
  <w:style w:type="paragraph" w:customStyle="1" w:styleId="LargeBodytext">
    <w:name w:val="Large Body text"/>
    <w:basedOn w:val="BodyText1"/>
    <w:qFormat/>
    <w:rsid w:val="00D66A96"/>
    <w:rPr>
      <w:sz w:val="24"/>
      <w:szCs w:val="28"/>
    </w:rPr>
  </w:style>
  <w:style w:type="numbering" w:customStyle="1" w:styleId="CurrentList6">
    <w:name w:val="Current List6"/>
    <w:uiPriority w:val="99"/>
    <w:rsid w:val="00D66A96"/>
    <w:pPr>
      <w:numPr>
        <w:numId w:val="18"/>
      </w:numPr>
    </w:pPr>
  </w:style>
  <w:style w:type="character" w:customStyle="1" w:styleId="White">
    <w:name w:val="_White"/>
    <w:basedOn w:val="DefaultParagraphFont"/>
    <w:uiPriority w:val="1"/>
    <w:qFormat/>
    <w:rsid w:val="007E45F0"/>
    <w:rPr>
      <w:b w:val="0"/>
      <w:bCs/>
      <w:color w:val="FFFFFF" w:themeColor="background1"/>
    </w:rPr>
  </w:style>
  <w:style w:type="paragraph" w:customStyle="1" w:styleId="LargeNumberedlist">
    <w:name w:val="Large Numbered list"/>
    <w:basedOn w:val="ListParagraph"/>
    <w:qFormat/>
    <w:rsid w:val="00500D70"/>
    <w:pPr>
      <w:numPr>
        <w:numId w:val="19"/>
      </w:numPr>
      <w:spacing w:before="240"/>
      <w:ind w:left="504" w:hanging="504"/>
    </w:pPr>
    <w:rPr>
      <w:color w:val="008C38" w:themeColor="accent1"/>
      <w:sz w:val="30"/>
      <w:szCs w:val="30"/>
      <w:lang w:val="en-US"/>
    </w:rPr>
  </w:style>
  <w:style w:type="character" w:styleId="UnresolvedMention">
    <w:name w:val="Unresolved Mention"/>
    <w:basedOn w:val="DefaultParagraphFont"/>
    <w:uiPriority w:val="99"/>
    <w:semiHidden/>
    <w:unhideWhenUsed/>
    <w:rsid w:val="00A14233"/>
    <w:rPr>
      <w:color w:val="605E5C"/>
      <w:shd w:val="clear" w:color="auto" w:fill="E1DFDD"/>
    </w:rPr>
  </w:style>
  <w:style w:type="character" w:styleId="CommentReference">
    <w:name w:val="annotation reference"/>
    <w:basedOn w:val="DefaultParagraphFont"/>
    <w:uiPriority w:val="99"/>
    <w:semiHidden/>
    <w:unhideWhenUsed/>
    <w:rsid w:val="007B4242"/>
    <w:rPr>
      <w:sz w:val="16"/>
      <w:szCs w:val="16"/>
    </w:rPr>
  </w:style>
  <w:style w:type="paragraph" w:styleId="CommentText">
    <w:name w:val="annotation text"/>
    <w:basedOn w:val="Normal"/>
    <w:link w:val="CommentTextChar"/>
    <w:uiPriority w:val="99"/>
    <w:unhideWhenUsed/>
    <w:rsid w:val="007B4242"/>
    <w:pPr>
      <w:spacing w:line="240" w:lineRule="auto"/>
    </w:pPr>
    <w:rPr>
      <w:szCs w:val="20"/>
    </w:rPr>
  </w:style>
  <w:style w:type="character" w:customStyle="1" w:styleId="CommentTextChar">
    <w:name w:val="Comment Text Char"/>
    <w:basedOn w:val="DefaultParagraphFont"/>
    <w:link w:val="CommentText"/>
    <w:uiPriority w:val="99"/>
    <w:rsid w:val="007B4242"/>
    <w:rPr>
      <w:rFonts w:asciiTheme="minorHAnsi" w:hAnsiTheme="minorHAnsi"/>
      <w:color w:val="3A3734" w:themeColor="text1"/>
      <w:sz w:val="20"/>
      <w:szCs w:val="20"/>
    </w:rPr>
  </w:style>
  <w:style w:type="paragraph" w:styleId="CommentSubject">
    <w:name w:val="annotation subject"/>
    <w:basedOn w:val="CommentText"/>
    <w:next w:val="CommentText"/>
    <w:link w:val="CommentSubjectChar"/>
    <w:uiPriority w:val="99"/>
    <w:semiHidden/>
    <w:unhideWhenUsed/>
    <w:rsid w:val="007B4242"/>
    <w:rPr>
      <w:b/>
      <w:bCs/>
    </w:rPr>
  </w:style>
  <w:style w:type="character" w:customStyle="1" w:styleId="CommentSubjectChar">
    <w:name w:val="Comment Subject Char"/>
    <w:basedOn w:val="CommentTextChar"/>
    <w:link w:val="CommentSubject"/>
    <w:uiPriority w:val="99"/>
    <w:semiHidden/>
    <w:rsid w:val="007B4242"/>
    <w:rPr>
      <w:rFonts w:asciiTheme="minorHAnsi" w:hAnsiTheme="minorHAnsi"/>
      <w:b/>
      <w:bCs/>
      <w:color w:val="3A3734" w:themeColor="text1"/>
      <w:sz w:val="20"/>
      <w:szCs w:val="20"/>
    </w:rPr>
  </w:style>
  <w:style w:type="character" w:styleId="FollowedHyperlink">
    <w:name w:val="FollowedHyperlink"/>
    <w:basedOn w:val="DefaultParagraphFont"/>
    <w:uiPriority w:val="99"/>
    <w:semiHidden/>
    <w:unhideWhenUsed/>
    <w:rsid w:val="007B4242"/>
    <w:rPr>
      <w:color w:val="008C38" w:themeColor="followedHyperlink"/>
      <w:u w:val="single"/>
    </w:rPr>
  </w:style>
  <w:style w:type="table" w:styleId="GridTable1Light">
    <w:name w:val="Grid Table 1 Light"/>
    <w:basedOn w:val="TableNormal"/>
    <w:uiPriority w:val="46"/>
    <w:rsid w:val="00FA0933"/>
    <w:pPr>
      <w:spacing w:after="0" w:line="240" w:lineRule="auto"/>
    </w:pPr>
    <w:tblPr>
      <w:tblStyleRowBandSize w:val="1"/>
      <w:tblStyleColBandSize w:val="1"/>
      <w:tblBorders>
        <w:top w:val="single" w:sz="4" w:space="0" w:color="B3AEAA" w:themeColor="text1" w:themeTint="66"/>
        <w:left w:val="single" w:sz="4" w:space="0" w:color="B3AEAA" w:themeColor="text1" w:themeTint="66"/>
        <w:bottom w:val="single" w:sz="4" w:space="0" w:color="B3AEAA" w:themeColor="text1" w:themeTint="66"/>
        <w:right w:val="single" w:sz="4" w:space="0" w:color="B3AEAA" w:themeColor="text1" w:themeTint="66"/>
        <w:insideH w:val="single" w:sz="4" w:space="0" w:color="B3AEAA" w:themeColor="text1" w:themeTint="66"/>
        <w:insideV w:val="single" w:sz="4" w:space="0" w:color="B3AEAA" w:themeColor="text1" w:themeTint="66"/>
      </w:tblBorders>
    </w:tblPr>
    <w:tblStylePr w:type="firstRow">
      <w:rPr>
        <w:b/>
        <w:bCs/>
      </w:rPr>
      <w:tblPr/>
      <w:tcPr>
        <w:tcBorders>
          <w:bottom w:val="single" w:sz="12" w:space="0" w:color="8D8680" w:themeColor="text1" w:themeTint="99"/>
        </w:tcBorders>
      </w:tcPr>
    </w:tblStylePr>
    <w:tblStylePr w:type="lastRow">
      <w:rPr>
        <w:b/>
        <w:bCs/>
      </w:rPr>
      <w:tblPr/>
      <w:tcPr>
        <w:tcBorders>
          <w:top w:val="double" w:sz="2" w:space="0" w:color="8D8680"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3926">
      <w:bodyDiv w:val="1"/>
      <w:marLeft w:val="0"/>
      <w:marRight w:val="0"/>
      <w:marTop w:val="0"/>
      <w:marBottom w:val="0"/>
      <w:divBdr>
        <w:top w:val="none" w:sz="0" w:space="0" w:color="auto"/>
        <w:left w:val="none" w:sz="0" w:space="0" w:color="auto"/>
        <w:bottom w:val="none" w:sz="0" w:space="0" w:color="auto"/>
        <w:right w:val="none" w:sz="0" w:space="0" w:color="auto"/>
      </w:divBdr>
      <w:divsChild>
        <w:div w:id="1202477305">
          <w:marLeft w:val="0"/>
          <w:marRight w:val="0"/>
          <w:marTop w:val="0"/>
          <w:marBottom w:val="0"/>
          <w:divBdr>
            <w:top w:val="none" w:sz="0" w:space="0" w:color="auto"/>
            <w:left w:val="none" w:sz="0" w:space="0" w:color="auto"/>
            <w:bottom w:val="none" w:sz="0" w:space="0" w:color="auto"/>
            <w:right w:val="none" w:sz="0" w:space="0" w:color="auto"/>
          </w:divBdr>
        </w:div>
        <w:div w:id="1379012122">
          <w:marLeft w:val="0"/>
          <w:marRight w:val="0"/>
          <w:marTop w:val="0"/>
          <w:marBottom w:val="0"/>
          <w:divBdr>
            <w:top w:val="none" w:sz="0" w:space="0" w:color="auto"/>
            <w:left w:val="none" w:sz="0" w:space="0" w:color="auto"/>
            <w:bottom w:val="none" w:sz="0" w:space="0" w:color="auto"/>
            <w:right w:val="none" w:sz="0" w:space="0" w:color="auto"/>
          </w:divBdr>
        </w:div>
        <w:div w:id="1763841164">
          <w:marLeft w:val="0"/>
          <w:marRight w:val="0"/>
          <w:marTop w:val="0"/>
          <w:marBottom w:val="0"/>
          <w:divBdr>
            <w:top w:val="none" w:sz="0" w:space="0" w:color="auto"/>
            <w:left w:val="none" w:sz="0" w:space="0" w:color="auto"/>
            <w:bottom w:val="none" w:sz="0" w:space="0" w:color="auto"/>
            <w:right w:val="none" w:sz="0" w:space="0" w:color="auto"/>
          </w:divBdr>
        </w:div>
        <w:div w:id="1853228498">
          <w:marLeft w:val="0"/>
          <w:marRight w:val="0"/>
          <w:marTop w:val="0"/>
          <w:marBottom w:val="0"/>
          <w:divBdr>
            <w:top w:val="none" w:sz="0" w:space="0" w:color="auto"/>
            <w:left w:val="none" w:sz="0" w:space="0" w:color="auto"/>
            <w:bottom w:val="none" w:sz="0" w:space="0" w:color="auto"/>
            <w:right w:val="none" w:sz="0" w:space="0" w:color="auto"/>
          </w:divBdr>
        </w:div>
      </w:divsChild>
    </w:div>
    <w:div w:id="17512387">
      <w:bodyDiv w:val="1"/>
      <w:marLeft w:val="0"/>
      <w:marRight w:val="0"/>
      <w:marTop w:val="0"/>
      <w:marBottom w:val="0"/>
      <w:divBdr>
        <w:top w:val="none" w:sz="0" w:space="0" w:color="auto"/>
        <w:left w:val="none" w:sz="0" w:space="0" w:color="auto"/>
        <w:bottom w:val="none" w:sz="0" w:space="0" w:color="auto"/>
        <w:right w:val="none" w:sz="0" w:space="0" w:color="auto"/>
      </w:divBdr>
    </w:div>
    <w:div w:id="37823328">
      <w:bodyDiv w:val="1"/>
      <w:marLeft w:val="0"/>
      <w:marRight w:val="0"/>
      <w:marTop w:val="0"/>
      <w:marBottom w:val="0"/>
      <w:divBdr>
        <w:top w:val="none" w:sz="0" w:space="0" w:color="auto"/>
        <w:left w:val="none" w:sz="0" w:space="0" w:color="auto"/>
        <w:bottom w:val="none" w:sz="0" w:space="0" w:color="auto"/>
        <w:right w:val="none" w:sz="0" w:space="0" w:color="auto"/>
      </w:divBdr>
    </w:div>
    <w:div w:id="145630999">
      <w:bodyDiv w:val="1"/>
      <w:marLeft w:val="0"/>
      <w:marRight w:val="0"/>
      <w:marTop w:val="0"/>
      <w:marBottom w:val="0"/>
      <w:divBdr>
        <w:top w:val="none" w:sz="0" w:space="0" w:color="auto"/>
        <w:left w:val="none" w:sz="0" w:space="0" w:color="auto"/>
        <w:bottom w:val="none" w:sz="0" w:space="0" w:color="auto"/>
        <w:right w:val="none" w:sz="0" w:space="0" w:color="auto"/>
      </w:divBdr>
    </w:div>
    <w:div w:id="191959146">
      <w:bodyDiv w:val="1"/>
      <w:marLeft w:val="0"/>
      <w:marRight w:val="0"/>
      <w:marTop w:val="0"/>
      <w:marBottom w:val="0"/>
      <w:divBdr>
        <w:top w:val="none" w:sz="0" w:space="0" w:color="auto"/>
        <w:left w:val="none" w:sz="0" w:space="0" w:color="auto"/>
        <w:bottom w:val="none" w:sz="0" w:space="0" w:color="auto"/>
        <w:right w:val="none" w:sz="0" w:space="0" w:color="auto"/>
      </w:divBdr>
    </w:div>
    <w:div w:id="266885320">
      <w:bodyDiv w:val="1"/>
      <w:marLeft w:val="0"/>
      <w:marRight w:val="0"/>
      <w:marTop w:val="0"/>
      <w:marBottom w:val="0"/>
      <w:divBdr>
        <w:top w:val="none" w:sz="0" w:space="0" w:color="auto"/>
        <w:left w:val="none" w:sz="0" w:space="0" w:color="auto"/>
        <w:bottom w:val="none" w:sz="0" w:space="0" w:color="auto"/>
        <w:right w:val="none" w:sz="0" w:space="0" w:color="auto"/>
      </w:divBdr>
      <w:divsChild>
        <w:div w:id="47386692">
          <w:marLeft w:val="0"/>
          <w:marRight w:val="0"/>
          <w:marTop w:val="0"/>
          <w:marBottom w:val="0"/>
          <w:divBdr>
            <w:top w:val="none" w:sz="0" w:space="0" w:color="auto"/>
            <w:left w:val="none" w:sz="0" w:space="0" w:color="auto"/>
            <w:bottom w:val="none" w:sz="0" w:space="0" w:color="auto"/>
            <w:right w:val="none" w:sz="0" w:space="0" w:color="auto"/>
          </w:divBdr>
        </w:div>
        <w:div w:id="537161864">
          <w:marLeft w:val="0"/>
          <w:marRight w:val="0"/>
          <w:marTop w:val="0"/>
          <w:marBottom w:val="0"/>
          <w:divBdr>
            <w:top w:val="none" w:sz="0" w:space="0" w:color="auto"/>
            <w:left w:val="none" w:sz="0" w:space="0" w:color="auto"/>
            <w:bottom w:val="none" w:sz="0" w:space="0" w:color="auto"/>
            <w:right w:val="none" w:sz="0" w:space="0" w:color="auto"/>
          </w:divBdr>
        </w:div>
        <w:div w:id="852651928">
          <w:marLeft w:val="0"/>
          <w:marRight w:val="0"/>
          <w:marTop w:val="0"/>
          <w:marBottom w:val="0"/>
          <w:divBdr>
            <w:top w:val="none" w:sz="0" w:space="0" w:color="auto"/>
            <w:left w:val="none" w:sz="0" w:space="0" w:color="auto"/>
            <w:bottom w:val="none" w:sz="0" w:space="0" w:color="auto"/>
            <w:right w:val="none" w:sz="0" w:space="0" w:color="auto"/>
          </w:divBdr>
        </w:div>
        <w:div w:id="1106803100">
          <w:marLeft w:val="0"/>
          <w:marRight w:val="0"/>
          <w:marTop w:val="0"/>
          <w:marBottom w:val="0"/>
          <w:divBdr>
            <w:top w:val="none" w:sz="0" w:space="0" w:color="auto"/>
            <w:left w:val="none" w:sz="0" w:space="0" w:color="auto"/>
            <w:bottom w:val="none" w:sz="0" w:space="0" w:color="auto"/>
            <w:right w:val="none" w:sz="0" w:space="0" w:color="auto"/>
          </w:divBdr>
        </w:div>
        <w:div w:id="1159465540">
          <w:marLeft w:val="0"/>
          <w:marRight w:val="0"/>
          <w:marTop w:val="0"/>
          <w:marBottom w:val="0"/>
          <w:divBdr>
            <w:top w:val="none" w:sz="0" w:space="0" w:color="auto"/>
            <w:left w:val="none" w:sz="0" w:space="0" w:color="auto"/>
            <w:bottom w:val="none" w:sz="0" w:space="0" w:color="auto"/>
            <w:right w:val="none" w:sz="0" w:space="0" w:color="auto"/>
          </w:divBdr>
        </w:div>
        <w:div w:id="1233811061">
          <w:marLeft w:val="0"/>
          <w:marRight w:val="0"/>
          <w:marTop w:val="0"/>
          <w:marBottom w:val="0"/>
          <w:divBdr>
            <w:top w:val="none" w:sz="0" w:space="0" w:color="auto"/>
            <w:left w:val="none" w:sz="0" w:space="0" w:color="auto"/>
            <w:bottom w:val="none" w:sz="0" w:space="0" w:color="auto"/>
            <w:right w:val="none" w:sz="0" w:space="0" w:color="auto"/>
          </w:divBdr>
        </w:div>
        <w:div w:id="1713534339">
          <w:marLeft w:val="0"/>
          <w:marRight w:val="0"/>
          <w:marTop w:val="0"/>
          <w:marBottom w:val="0"/>
          <w:divBdr>
            <w:top w:val="none" w:sz="0" w:space="0" w:color="auto"/>
            <w:left w:val="none" w:sz="0" w:space="0" w:color="auto"/>
            <w:bottom w:val="none" w:sz="0" w:space="0" w:color="auto"/>
            <w:right w:val="none" w:sz="0" w:space="0" w:color="auto"/>
          </w:divBdr>
        </w:div>
      </w:divsChild>
    </w:div>
    <w:div w:id="388573851">
      <w:bodyDiv w:val="1"/>
      <w:marLeft w:val="0"/>
      <w:marRight w:val="0"/>
      <w:marTop w:val="0"/>
      <w:marBottom w:val="0"/>
      <w:divBdr>
        <w:top w:val="none" w:sz="0" w:space="0" w:color="auto"/>
        <w:left w:val="none" w:sz="0" w:space="0" w:color="auto"/>
        <w:bottom w:val="none" w:sz="0" w:space="0" w:color="auto"/>
        <w:right w:val="none" w:sz="0" w:space="0" w:color="auto"/>
      </w:divBdr>
    </w:div>
    <w:div w:id="425610912">
      <w:bodyDiv w:val="1"/>
      <w:marLeft w:val="0"/>
      <w:marRight w:val="0"/>
      <w:marTop w:val="0"/>
      <w:marBottom w:val="0"/>
      <w:divBdr>
        <w:top w:val="none" w:sz="0" w:space="0" w:color="auto"/>
        <w:left w:val="none" w:sz="0" w:space="0" w:color="auto"/>
        <w:bottom w:val="none" w:sz="0" w:space="0" w:color="auto"/>
        <w:right w:val="none" w:sz="0" w:space="0" w:color="auto"/>
      </w:divBdr>
    </w:div>
    <w:div w:id="433400756">
      <w:bodyDiv w:val="1"/>
      <w:marLeft w:val="0"/>
      <w:marRight w:val="0"/>
      <w:marTop w:val="0"/>
      <w:marBottom w:val="0"/>
      <w:divBdr>
        <w:top w:val="none" w:sz="0" w:space="0" w:color="auto"/>
        <w:left w:val="none" w:sz="0" w:space="0" w:color="auto"/>
        <w:bottom w:val="none" w:sz="0" w:space="0" w:color="auto"/>
        <w:right w:val="none" w:sz="0" w:space="0" w:color="auto"/>
      </w:divBdr>
      <w:divsChild>
        <w:div w:id="138303410">
          <w:marLeft w:val="0"/>
          <w:marRight w:val="0"/>
          <w:marTop w:val="0"/>
          <w:marBottom w:val="0"/>
          <w:divBdr>
            <w:top w:val="none" w:sz="0" w:space="0" w:color="auto"/>
            <w:left w:val="none" w:sz="0" w:space="0" w:color="auto"/>
            <w:bottom w:val="none" w:sz="0" w:space="0" w:color="auto"/>
            <w:right w:val="none" w:sz="0" w:space="0" w:color="auto"/>
          </w:divBdr>
        </w:div>
        <w:div w:id="294720918">
          <w:marLeft w:val="0"/>
          <w:marRight w:val="0"/>
          <w:marTop w:val="0"/>
          <w:marBottom w:val="0"/>
          <w:divBdr>
            <w:top w:val="none" w:sz="0" w:space="0" w:color="auto"/>
            <w:left w:val="none" w:sz="0" w:space="0" w:color="auto"/>
            <w:bottom w:val="none" w:sz="0" w:space="0" w:color="auto"/>
            <w:right w:val="none" w:sz="0" w:space="0" w:color="auto"/>
          </w:divBdr>
        </w:div>
        <w:div w:id="1923105900">
          <w:marLeft w:val="0"/>
          <w:marRight w:val="0"/>
          <w:marTop w:val="0"/>
          <w:marBottom w:val="0"/>
          <w:divBdr>
            <w:top w:val="none" w:sz="0" w:space="0" w:color="auto"/>
            <w:left w:val="none" w:sz="0" w:space="0" w:color="auto"/>
            <w:bottom w:val="none" w:sz="0" w:space="0" w:color="auto"/>
            <w:right w:val="none" w:sz="0" w:space="0" w:color="auto"/>
          </w:divBdr>
        </w:div>
        <w:div w:id="2033451805">
          <w:marLeft w:val="0"/>
          <w:marRight w:val="0"/>
          <w:marTop w:val="0"/>
          <w:marBottom w:val="0"/>
          <w:divBdr>
            <w:top w:val="none" w:sz="0" w:space="0" w:color="auto"/>
            <w:left w:val="none" w:sz="0" w:space="0" w:color="auto"/>
            <w:bottom w:val="none" w:sz="0" w:space="0" w:color="auto"/>
            <w:right w:val="none" w:sz="0" w:space="0" w:color="auto"/>
          </w:divBdr>
        </w:div>
      </w:divsChild>
    </w:div>
    <w:div w:id="441147170">
      <w:bodyDiv w:val="1"/>
      <w:marLeft w:val="0"/>
      <w:marRight w:val="0"/>
      <w:marTop w:val="0"/>
      <w:marBottom w:val="0"/>
      <w:divBdr>
        <w:top w:val="none" w:sz="0" w:space="0" w:color="auto"/>
        <w:left w:val="none" w:sz="0" w:space="0" w:color="auto"/>
        <w:bottom w:val="none" w:sz="0" w:space="0" w:color="auto"/>
        <w:right w:val="none" w:sz="0" w:space="0" w:color="auto"/>
      </w:divBdr>
    </w:div>
    <w:div w:id="456529221">
      <w:bodyDiv w:val="1"/>
      <w:marLeft w:val="0"/>
      <w:marRight w:val="0"/>
      <w:marTop w:val="0"/>
      <w:marBottom w:val="0"/>
      <w:divBdr>
        <w:top w:val="none" w:sz="0" w:space="0" w:color="auto"/>
        <w:left w:val="none" w:sz="0" w:space="0" w:color="auto"/>
        <w:bottom w:val="none" w:sz="0" w:space="0" w:color="auto"/>
        <w:right w:val="none" w:sz="0" w:space="0" w:color="auto"/>
      </w:divBdr>
    </w:div>
    <w:div w:id="564996732">
      <w:bodyDiv w:val="1"/>
      <w:marLeft w:val="0"/>
      <w:marRight w:val="0"/>
      <w:marTop w:val="0"/>
      <w:marBottom w:val="0"/>
      <w:divBdr>
        <w:top w:val="none" w:sz="0" w:space="0" w:color="auto"/>
        <w:left w:val="none" w:sz="0" w:space="0" w:color="auto"/>
        <w:bottom w:val="none" w:sz="0" w:space="0" w:color="auto"/>
        <w:right w:val="none" w:sz="0" w:space="0" w:color="auto"/>
      </w:divBdr>
    </w:div>
    <w:div w:id="601257529">
      <w:bodyDiv w:val="1"/>
      <w:marLeft w:val="0"/>
      <w:marRight w:val="0"/>
      <w:marTop w:val="0"/>
      <w:marBottom w:val="0"/>
      <w:divBdr>
        <w:top w:val="none" w:sz="0" w:space="0" w:color="auto"/>
        <w:left w:val="none" w:sz="0" w:space="0" w:color="auto"/>
        <w:bottom w:val="none" w:sz="0" w:space="0" w:color="auto"/>
        <w:right w:val="none" w:sz="0" w:space="0" w:color="auto"/>
      </w:divBdr>
    </w:div>
    <w:div w:id="731929486">
      <w:bodyDiv w:val="1"/>
      <w:marLeft w:val="0"/>
      <w:marRight w:val="0"/>
      <w:marTop w:val="0"/>
      <w:marBottom w:val="0"/>
      <w:divBdr>
        <w:top w:val="none" w:sz="0" w:space="0" w:color="auto"/>
        <w:left w:val="none" w:sz="0" w:space="0" w:color="auto"/>
        <w:bottom w:val="none" w:sz="0" w:space="0" w:color="auto"/>
        <w:right w:val="none" w:sz="0" w:space="0" w:color="auto"/>
      </w:divBdr>
    </w:div>
    <w:div w:id="947347303">
      <w:bodyDiv w:val="1"/>
      <w:marLeft w:val="0"/>
      <w:marRight w:val="0"/>
      <w:marTop w:val="0"/>
      <w:marBottom w:val="0"/>
      <w:divBdr>
        <w:top w:val="none" w:sz="0" w:space="0" w:color="auto"/>
        <w:left w:val="none" w:sz="0" w:space="0" w:color="auto"/>
        <w:bottom w:val="none" w:sz="0" w:space="0" w:color="auto"/>
        <w:right w:val="none" w:sz="0" w:space="0" w:color="auto"/>
      </w:divBdr>
    </w:div>
    <w:div w:id="1099177820">
      <w:bodyDiv w:val="1"/>
      <w:marLeft w:val="0"/>
      <w:marRight w:val="0"/>
      <w:marTop w:val="0"/>
      <w:marBottom w:val="0"/>
      <w:divBdr>
        <w:top w:val="none" w:sz="0" w:space="0" w:color="auto"/>
        <w:left w:val="none" w:sz="0" w:space="0" w:color="auto"/>
        <w:bottom w:val="none" w:sz="0" w:space="0" w:color="auto"/>
        <w:right w:val="none" w:sz="0" w:space="0" w:color="auto"/>
      </w:divBdr>
    </w:div>
    <w:div w:id="1180508807">
      <w:bodyDiv w:val="1"/>
      <w:marLeft w:val="0"/>
      <w:marRight w:val="0"/>
      <w:marTop w:val="0"/>
      <w:marBottom w:val="0"/>
      <w:divBdr>
        <w:top w:val="none" w:sz="0" w:space="0" w:color="auto"/>
        <w:left w:val="none" w:sz="0" w:space="0" w:color="auto"/>
        <w:bottom w:val="none" w:sz="0" w:space="0" w:color="auto"/>
        <w:right w:val="none" w:sz="0" w:space="0" w:color="auto"/>
      </w:divBdr>
    </w:div>
    <w:div w:id="1358964407">
      <w:bodyDiv w:val="1"/>
      <w:marLeft w:val="0"/>
      <w:marRight w:val="0"/>
      <w:marTop w:val="0"/>
      <w:marBottom w:val="0"/>
      <w:divBdr>
        <w:top w:val="none" w:sz="0" w:space="0" w:color="auto"/>
        <w:left w:val="none" w:sz="0" w:space="0" w:color="auto"/>
        <w:bottom w:val="none" w:sz="0" w:space="0" w:color="auto"/>
        <w:right w:val="none" w:sz="0" w:space="0" w:color="auto"/>
      </w:divBdr>
    </w:div>
    <w:div w:id="1409693707">
      <w:bodyDiv w:val="1"/>
      <w:marLeft w:val="0"/>
      <w:marRight w:val="0"/>
      <w:marTop w:val="0"/>
      <w:marBottom w:val="0"/>
      <w:divBdr>
        <w:top w:val="none" w:sz="0" w:space="0" w:color="auto"/>
        <w:left w:val="none" w:sz="0" w:space="0" w:color="auto"/>
        <w:bottom w:val="none" w:sz="0" w:space="0" w:color="auto"/>
        <w:right w:val="none" w:sz="0" w:space="0" w:color="auto"/>
      </w:divBdr>
    </w:div>
    <w:div w:id="1569800361">
      <w:bodyDiv w:val="1"/>
      <w:marLeft w:val="0"/>
      <w:marRight w:val="0"/>
      <w:marTop w:val="0"/>
      <w:marBottom w:val="0"/>
      <w:divBdr>
        <w:top w:val="none" w:sz="0" w:space="0" w:color="auto"/>
        <w:left w:val="none" w:sz="0" w:space="0" w:color="auto"/>
        <w:bottom w:val="none" w:sz="0" w:space="0" w:color="auto"/>
        <w:right w:val="none" w:sz="0" w:space="0" w:color="auto"/>
      </w:divBdr>
      <w:divsChild>
        <w:div w:id="1752001306">
          <w:marLeft w:val="576"/>
          <w:marRight w:val="0"/>
          <w:marTop w:val="0"/>
          <w:marBottom w:val="240"/>
          <w:divBdr>
            <w:top w:val="none" w:sz="0" w:space="0" w:color="auto"/>
            <w:left w:val="none" w:sz="0" w:space="0" w:color="auto"/>
            <w:bottom w:val="none" w:sz="0" w:space="0" w:color="auto"/>
            <w:right w:val="none" w:sz="0" w:space="0" w:color="auto"/>
          </w:divBdr>
        </w:div>
      </w:divsChild>
    </w:div>
    <w:div w:id="1638679001">
      <w:bodyDiv w:val="1"/>
      <w:marLeft w:val="0"/>
      <w:marRight w:val="0"/>
      <w:marTop w:val="0"/>
      <w:marBottom w:val="0"/>
      <w:divBdr>
        <w:top w:val="none" w:sz="0" w:space="0" w:color="auto"/>
        <w:left w:val="none" w:sz="0" w:space="0" w:color="auto"/>
        <w:bottom w:val="none" w:sz="0" w:space="0" w:color="auto"/>
        <w:right w:val="none" w:sz="0" w:space="0" w:color="auto"/>
      </w:divBdr>
    </w:div>
    <w:div w:id="1754886485">
      <w:bodyDiv w:val="1"/>
      <w:marLeft w:val="0"/>
      <w:marRight w:val="0"/>
      <w:marTop w:val="0"/>
      <w:marBottom w:val="0"/>
      <w:divBdr>
        <w:top w:val="none" w:sz="0" w:space="0" w:color="auto"/>
        <w:left w:val="none" w:sz="0" w:space="0" w:color="auto"/>
        <w:bottom w:val="none" w:sz="0" w:space="0" w:color="auto"/>
        <w:right w:val="none" w:sz="0" w:space="0" w:color="auto"/>
      </w:divBdr>
    </w:div>
    <w:div w:id="1760128581">
      <w:bodyDiv w:val="1"/>
      <w:marLeft w:val="0"/>
      <w:marRight w:val="0"/>
      <w:marTop w:val="0"/>
      <w:marBottom w:val="0"/>
      <w:divBdr>
        <w:top w:val="none" w:sz="0" w:space="0" w:color="auto"/>
        <w:left w:val="none" w:sz="0" w:space="0" w:color="auto"/>
        <w:bottom w:val="none" w:sz="0" w:space="0" w:color="auto"/>
        <w:right w:val="none" w:sz="0" w:space="0" w:color="auto"/>
      </w:divBdr>
    </w:div>
    <w:div w:id="2065369967">
      <w:bodyDiv w:val="1"/>
      <w:marLeft w:val="0"/>
      <w:marRight w:val="0"/>
      <w:marTop w:val="0"/>
      <w:marBottom w:val="0"/>
      <w:divBdr>
        <w:top w:val="none" w:sz="0" w:space="0" w:color="auto"/>
        <w:left w:val="none" w:sz="0" w:space="0" w:color="auto"/>
        <w:bottom w:val="none" w:sz="0" w:space="0" w:color="auto"/>
        <w:right w:val="none" w:sz="0" w:space="0" w:color="auto"/>
      </w:divBdr>
    </w:div>
    <w:div w:id="207705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berdrola.com/documents/20125/42124/Binding_Corporate_Rules_%28BCR%29.pdf/9d957124-140c-142c-88f3-20dc14e353db?t=163056119070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nergysavingtrust.org.uk/privacy-polic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ms.spenergynetworks.co.uk/pages/community_benefits_funding.aspx" TargetMode="External"/><Relationship Id="rId5" Type="http://schemas.openxmlformats.org/officeDocument/2006/relationships/numbering" Target="numbering.xml"/><Relationship Id="rId15" Type="http://schemas.openxmlformats.org/officeDocument/2006/relationships/hyperlink" Target="mailto:dataprotection_corporate@scottishpower.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penergynetworks.co.uk/pages/privacy.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00.%20DISE&#209;ADORES\JAVIER\2020-2022\IMAGEN%20DE%20MARCA\MARCA%20DIGITAL\BRAND%20CENTER-CAMBIO%202023\06-TEMPLATES\Iberdrola_Word_Template_V2.dotx" TargetMode="External"/></Relationships>
</file>

<file path=word/theme/theme1.xml><?xml version="1.0" encoding="utf-8"?>
<a:theme xmlns:a="http://schemas.openxmlformats.org/drawingml/2006/main" name="Iberdrola">
  <a:themeElements>
    <a:clrScheme name="Iberdrola 2023">
      <a:dk1>
        <a:srgbClr val="3A3734"/>
      </a:dk1>
      <a:lt1>
        <a:srgbClr val="FFFFFF"/>
      </a:lt1>
      <a:dk2>
        <a:srgbClr val="00402A"/>
      </a:dk2>
      <a:lt2>
        <a:srgbClr val="DCEBE1"/>
      </a:lt2>
      <a:accent1>
        <a:srgbClr val="008C38"/>
      </a:accent1>
      <a:accent2>
        <a:srgbClr val="00A343"/>
      </a:accent2>
      <a:accent3>
        <a:srgbClr val="26BF64"/>
      </a:accent3>
      <a:accent4>
        <a:srgbClr val="5BD38C"/>
      </a:accent4>
      <a:accent5>
        <a:srgbClr val="0792E5"/>
      </a:accent5>
      <a:accent6>
        <a:srgbClr val="E3850D"/>
      </a:accent6>
      <a:hlink>
        <a:srgbClr val="008C38"/>
      </a:hlink>
      <a:folHlink>
        <a:srgbClr val="008C38"/>
      </a:folHlink>
    </a:clrScheme>
    <a:fontScheme name="Iberdrola">
      <a:majorFont>
        <a:latin typeface="IberPangea Text"/>
        <a:ea typeface=""/>
        <a:cs typeface=""/>
      </a:majorFont>
      <a:minorFont>
        <a:latin typeface="IberPangea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15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100" dirty="0" err="1" smtClean="0">
            <a:latin typeface="+mn-lt"/>
            <a:ea typeface="IberPangea Text Light" panose="020B0404000000000000" pitchFamily="34" charset="0"/>
            <a:cs typeface="IberPangea Text Light" panose="020B0404000000000000" pitchFamily="34" charset="0"/>
          </a:defRPr>
        </a:defPPr>
      </a:lstStyle>
    </a:txDef>
  </a:objectDefaults>
  <a:extraClrSchemeLst/>
  <a:extLst>
    <a:ext uri="{05A4C25C-085E-4340-85A3-A5531E510DB2}">
      <thm15:themeFamily xmlns:thm15="http://schemas.microsoft.com/office/thememl/2012/main" name="Iberdrola" id="{DF0C2F08-C44A-8747-8EC8-2667B33197F5}" vid="{D90994C9-74FC-B244-90D6-DA326FD45B0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3F562F26D53D4FA3305ABD9D905886" ma:contentTypeVersion="15" ma:contentTypeDescription="Create a new document." ma:contentTypeScope="" ma:versionID="7cdb520f1706c38aec2b2762772368fd">
  <xsd:schema xmlns:xsd="http://www.w3.org/2001/XMLSchema" xmlns:xs="http://www.w3.org/2001/XMLSchema" xmlns:p="http://schemas.microsoft.com/office/2006/metadata/properties" xmlns:ns2="2bd6c94c-05db-41e5-8395-fcbe0ec1ed9b" xmlns:ns3="cfc47926-d478-4105-8253-88e0cb1a9ef3" targetNamespace="http://schemas.microsoft.com/office/2006/metadata/properties" ma:root="true" ma:fieldsID="1b6f4e7e498ce9671dee09a1a5cab07e" ns2:_="" ns3:_="">
    <xsd:import namespace="2bd6c94c-05db-41e5-8395-fcbe0ec1ed9b"/>
    <xsd:import namespace="cfc47926-d478-4105-8253-88e0cb1a9ef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d6c94c-05db-41e5-8395-fcbe0ec1ed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1b33426-b670-4d47-8354-2924737a9fe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c47926-d478-4105-8253-88e0cb1a9ef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3c4d5ba-13ee-4db2-a4b7-6da232f93a96}" ma:internalName="TaxCatchAll" ma:showField="CatchAllData" ma:web="cfc47926-d478-4105-8253-88e0cb1a9ef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d6c94c-05db-41e5-8395-fcbe0ec1ed9b">
      <Terms xmlns="http://schemas.microsoft.com/office/infopath/2007/PartnerControls"/>
    </lcf76f155ced4ddcb4097134ff3c332f>
    <TaxCatchAll xmlns="cfc47926-d478-4105-8253-88e0cb1a9ef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8926D-75B2-4FC3-BA71-BACC35A2199C}">
  <ds:schemaRefs>
    <ds:schemaRef ds:uri="http://schemas.microsoft.com/sharepoint/v3/contenttype/forms"/>
  </ds:schemaRefs>
</ds:datastoreItem>
</file>

<file path=customXml/itemProps2.xml><?xml version="1.0" encoding="utf-8"?>
<ds:datastoreItem xmlns:ds="http://schemas.openxmlformats.org/officeDocument/2006/customXml" ds:itemID="{26BD9439-1415-40C1-88EC-CB488C96F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d6c94c-05db-41e5-8395-fcbe0ec1ed9b"/>
    <ds:schemaRef ds:uri="cfc47926-d478-4105-8253-88e0cb1a9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FF43C4-6438-458D-B042-266E153DBFBF}">
  <ds:schemaRefs>
    <ds:schemaRef ds:uri="http://schemas.microsoft.com/office/2006/metadata/properties"/>
    <ds:schemaRef ds:uri="http://schemas.microsoft.com/office/infopath/2007/PartnerControls"/>
    <ds:schemaRef ds:uri="2bd6c94c-05db-41e5-8395-fcbe0ec1ed9b"/>
    <ds:schemaRef ds:uri="cfc47926-d478-4105-8253-88e0cb1a9ef3"/>
  </ds:schemaRefs>
</ds:datastoreItem>
</file>

<file path=customXml/itemProps4.xml><?xml version="1.0" encoding="utf-8"?>
<ds:datastoreItem xmlns:ds="http://schemas.openxmlformats.org/officeDocument/2006/customXml" ds:itemID="{8D066FF0-5FCE-47CB-BCDD-B43D71E4614E}">
  <ds:schemaRefs>
    <ds:schemaRef ds:uri="http://schemas.openxmlformats.org/officeDocument/2006/bibliography"/>
  </ds:schemaRefs>
</ds:datastoreItem>
</file>

<file path=docMetadata/LabelInfo.xml><?xml version="1.0" encoding="utf-8"?>
<clbl:labelList xmlns:clbl="http://schemas.microsoft.com/office/2020/mipLabelMetadata">
  <clbl:label id="{019c027e-33b7-45fc-a572-8ffa5d09ec36}" enabled="1" method="Standard" siteId="{031a09bc-a2bf-44df-888e-4e09355b7a24}" contentBits="2" removed="0"/>
</clbl:labelList>
</file>

<file path=docProps/app.xml><?xml version="1.0" encoding="utf-8"?>
<Properties xmlns="http://schemas.openxmlformats.org/officeDocument/2006/extended-properties" xmlns:vt="http://schemas.openxmlformats.org/officeDocument/2006/docPropsVTypes">
  <Template>Iberdrola_Word_Template_V2.dotx</Template>
  <TotalTime>0</TotalTime>
  <Pages>1</Pages>
  <Words>2291</Words>
  <Characters>13062</Characters>
  <Application>Microsoft Office Word</Application>
  <DocSecurity>4</DocSecurity>
  <Lines>108</Lines>
  <Paragraphs>30</Paragraphs>
  <ScaleCrop>false</ScaleCrop>
  <Manager/>
  <Company>Iberdrola S.A.</Company>
  <LinksUpToDate>false</LinksUpToDate>
  <CharactersWithSpaces>15323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subject/>
  <dc:creator>Gurpide Hermosilla, Jose Javier</dc:creator>
  <cp:keywords/>
  <dc:description/>
  <cp:lastModifiedBy>john.conlan@nttdata.com</cp:lastModifiedBy>
  <cp:revision>519</cp:revision>
  <cp:lastPrinted>2023-04-18T21:36:00Z</cp:lastPrinted>
  <dcterms:created xsi:type="dcterms:W3CDTF">2025-10-03T21:40:00Z</dcterms:created>
  <dcterms:modified xsi:type="dcterms:W3CDTF">2026-01-19T14:39:00Z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0x010100373F562F26D53D4FA3305ABD9D905886</vt:lpwstr>
  </property>
  <property fmtid="{D5CDD505-2E9C-101B-9397-08002B2CF9AE}" pid="3" name="MSIP_Label_019c027e-33b7-45fc-a572-8ffa5d09ec36_Enabled">
    <vt:lpwstr>true</vt:lpwstr>
  </property>
  <property fmtid="{D5CDD505-2E9C-101B-9397-08002B2CF9AE}" pid="4" name="MSIP_Label_019c027e-33b7-45fc-a572-8ffa5d09ec36_SetDate">
    <vt:lpwstr>2023-08-08T12:59:40Z</vt:lpwstr>
  </property>
  <property fmtid="{D5CDD505-2E9C-101B-9397-08002B2CF9AE}" pid="5" name="MSIP_Label_019c027e-33b7-45fc-a572-8ffa5d09ec36_Method">
    <vt:lpwstr>Standard</vt:lpwstr>
  </property>
  <property fmtid="{D5CDD505-2E9C-101B-9397-08002B2CF9AE}" pid="6" name="MSIP_Label_019c027e-33b7-45fc-a572-8ffa5d09ec36_Name">
    <vt:lpwstr>Internal Use</vt:lpwstr>
  </property>
  <property fmtid="{D5CDD505-2E9C-101B-9397-08002B2CF9AE}" pid="7" name="MSIP_Label_019c027e-33b7-45fc-a572-8ffa5d09ec36_SiteId">
    <vt:lpwstr>031a09bc-a2bf-44df-888e-4e09355b7a24</vt:lpwstr>
  </property>
  <property fmtid="{D5CDD505-2E9C-101B-9397-08002B2CF9AE}" pid="8" name="MSIP_Label_019c027e-33b7-45fc-a572-8ffa5d09ec36_ActionId">
    <vt:lpwstr>0f791df2-007f-4b39-8e44-c482a63cbdb7</vt:lpwstr>
  </property>
  <property fmtid="{D5CDD505-2E9C-101B-9397-08002B2CF9AE}" pid="9" name="MSIP_Label_019c027e-33b7-45fc-a572-8ffa5d09ec36_ContentBits">
    <vt:lpwstr>2</vt:lpwstr>
  </property>
  <property fmtid="{D5CDD505-2E9C-101B-9397-08002B2CF9AE}" pid="10" name="ClassificationContentMarkingHeaderShapeIds">
    <vt:lpwstr>5bbc91eb,53432355,4edb3d49</vt:lpwstr>
  </property>
  <property fmtid="{D5CDD505-2E9C-101B-9397-08002B2CF9AE}" pid="11" name="ClassificationContentMarkingHeaderFontProps">
    <vt:lpwstr>#000000,10,Calibri</vt:lpwstr>
  </property>
  <property fmtid="{D5CDD505-2E9C-101B-9397-08002B2CF9AE}" pid="12" name="ClassificationContentMarkingHeaderText">
    <vt:lpwstr>Internal</vt:lpwstr>
  </property>
  <property fmtid="{D5CDD505-2E9C-101B-9397-08002B2CF9AE}" pid="13" name="MSIP_Label_993af5e9-9912-4d94-ae30-baaf73e2d91f_Enabled">
    <vt:lpwstr>true</vt:lpwstr>
  </property>
  <property fmtid="{D5CDD505-2E9C-101B-9397-08002B2CF9AE}" pid="14" name="MSIP_Label_993af5e9-9912-4d94-ae30-baaf73e2d91f_SetDate">
    <vt:lpwstr>2025-09-12T09:05:57Z</vt:lpwstr>
  </property>
  <property fmtid="{D5CDD505-2E9C-101B-9397-08002B2CF9AE}" pid="15" name="MSIP_Label_993af5e9-9912-4d94-ae30-baaf73e2d91f_Method">
    <vt:lpwstr>Privileged</vt:lpwstr>
  </property>
  <property fmtid="{D5CDD505-2E9C-101B-9397-08002B2CF9AE}" pid="16" name="MSIP_Label_993af5e9-9912-4d94-ae30-baaf73e2d91f_Name">
    <vt:lpwstr>Internal</vt:lpwstr>
  </property>
  <property fmtid="{D5CDD505-2E9C-101B-9397-08002B2CF9AE}" pid="17" name="MSIP_Label_993af5e9-9912-4d94-ae30-baaf73e2d91f_SiteId">
    <vt:lpwstr>3c384161-3b62-4d05-9486-5295b766e36c</vt:lpwstr>
  </property>
  <property fmtid="{D5CDD505-2E9C-101B-9397-08002B2CF9AE}" pid="18" name="MSIP_Label_993af5e9-9912-4d94-ae30-baaf73e2d91f_ActionId">
    <vt:lpwstr>beb638d3-f2d6-4ef2-b500-51dca468aaf6</vt:lpwstr>
  </property>
  <property fmtid="{D5CDD505-2E9C-101B-9397-08002B2CF9AE}" pid="19" name="MSIP_Label_993af5e9-9912-4d94-ae30-baaf73e2d91f_ContentBits">
    <vt:lpwstr>1</vt:lpwstr>
  </property>
  <property fmtid="{D5CDD505-2E9C-101B-9397-08002B2CF9AE}" pid="20" name="MSIP_Label_993af5e9-9912-4d94-ae30-baaf73e2d91f_Tag">
    <vt:lpwstr>10, 0, 1, 1</vt:lpwstr>
  </property>
  <property fmtid="{D5CDD505-2E9C-101B-9397-08002B2CF9AE}" pid="21" name="MediaServiceImageTags">
    <vt:lpwstr/>
  </property>
</Properties>
</file>